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BBB1A" w14:textId="40990775" w:rsidR="00FB7F50" w:rsidRPr="002245BE" w:rsidRDefault="001772A4" w:rsidP="00BC4CAA">
      <w:pPr>
        <w:spacing w:after="240"/>
        <w:jc w:val="right"/>
        <w:rPr>
          <w:sz w:val="22"/>
          <w:szCs w:val="22"/>
        </w:rPr>
      </w:pPr>
      <w:bookmarkStart w:id="0" w:name="_Hlk53520193"/>
      <w:r w:rsidRPr="001772A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07877">
        <w:rPr>
          <w:sz w:val="22"/>
          <w:szCs w:val="22"/>
        </w:rPr>
        <w:t xml:space="preserve">12.10.2021 r. </w:t>
      </w:r>
    </w:p>
    <w:p w14:paraId="0545D2C8" w14:textId="77777777" w:rsidR="001772A4" w:rsidRPr="001772A4" w:rsidRDefault="001772A4" w:rsidP="00FB7F50">
      <w:pPr>
        <w:spacing w:after="40"/>
        <w:rPr>
          <w:b/>
          <w:bCs/>
          <w:sz w:val="22"/>
          <w:szCs w:val="22"/>
        </w:rPr>
      </w:pPr>
      <w:r w:rsidRPr="001772A4">
        <w:rPr>
          <w:b/>
          <w:bCs/>
          <w:sz w:val="22"/>
          <w:szCs w:val="22"/>
        </w:rPr>
        <w:t>Szpital Miejski Specjalistyczny</w:t>
      </w:r>
    </w:p>
    <w:p w14:paraId="2A588628" w14:textId="280E2F87" w:rsidR="00FB7F50" w:rsidRPr="002245BE" w:rsidRDefault="001772A4" w:rsidP="00FB7F50">
      <w:pPr>
        <w:spacing w:after="40"/>
        <w:rPr>
          <w:b/>
          <w:bCs/>
          <w:sz w:val="22"/>
          <w:szCs w:val="22"/>
        </w:rPr>
      </w:pPr>
      <w:r w:rsidRPr="001772A4">
        <w:rPr>
          <w:b/>
          <w:bCs/>
          <w:sz w:val="22"/>
          <w:szCs w:val="22"/>
        </w:rPr>
        <w:t>im. Gabriela Narutowicza w Krakowie</w:t>
      </w:r>
    </w:p>
    <w:p w14:paraId="211F870C" w14:textId="77777777" w:rsidR="00FB7F50" w:rsidRPr="002245BE" w:rsidRDefault="001772A4" w:rsidP="00FB7F50">
      <w:pPr>
        <w:rPr>
          <w:sz w:val="22"/>
          <w:szCs w:val="22"/>
        </w:rPr>
      </w:pPr>
      <w:r w:rsidRPr="001772A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772A4">
        <w:rPr>
          <w:sz w:val="22"/>
          <w:szCs w:val="22"/>
        </w:rPr>
        <w:t>35-37</w:t>
      </w:r>
    </w:p>
    <w:p w14:paraId="518C9B05" w14:textId="77777777" w:rsidR="00FB7F50" w:rsidRPr="002245BE" w:rsidRDefault="001772A4" w:rsidP="00FB7F50">
      <w:pPr>
        <w:rPr>
          <w:sz w:val="22"/>
          <w:szCs w:val="22"/>
        </w:rPr>
      </w:pPr>
      <w:r w:rsidRPr="001772A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772A4">
        <w:rPr>
          <w:sz w:val="22"/>
          <w:szCs w:val="22"/>
        </w:rPr>
        <w:t>Kraków</w:t>
      </w:r>
    </w:p>
    <w:p w14:paraId="7928CD93" w14:textId="77777777" w:rsidR="008642B3" w:rsidRDefault="00836DAF" w:rsidP="008B6BC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2D63791D" w14:textId="77777777" w:rsidR="008642B3" w:rsidRDefault="008642B3" w:rsidP="008B6BC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772A4" w:rsidRPr="00607F9B" w14:paraId="5DCFEC3D" w14:textId="77777777" w:rsidTr="002659ED">
        <w:trPr>
          <w:trHeight w:val="638"/>
        </w:trPr>
        <w:tc>
          <w:tcPr>
            <w:tcW w:w="959" w:type="dxa"/>
            <w:shd w:val="clear" w:color="auto" w:fill="auto"/>
          </w:tcPr>
          <w:p w14:paraId="5C2A18FD" w14:textId="77777777" w:rsidR="001772A4" w:rsidRPr="00607F9B" w:rsidRDefault="001772A4" w:rsidP="008B6BC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0D7860" w14:textId="7BD8CDC5" w:rsidR="001772A4" w:rsidRPr="00607F9B" w:rsidRDefault="001772A4" w:rsidP="008B6BC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72A4">
              <w:rPr>
                <w:sz w:val="22"/>
                <w:szCs w:val="22"/>
              </w:rPr>
              <w:t>przetarg</w:t>
            </w:r>
            <w:r w:rsidR="008B6BCF">
              <w:rPr>
                <w:sz w:val="22"/>
                <w:szCs w:val="22"/>
              </w:rPr>
              <w:t>u</w:t>
            </w:r>
            <w:r w:rsidRPr="001772A4">
              <w:rPr>
                <w:sz w:val="22"/>
                <w:szCs w:val="22"/>
              </w:rPr>
              <w:t xml:space="preserve"> nieograniczo</w:t>
            </w:r>
            <w:r w:rsidR="008B6BCF">
              <w:rPr>
                <w:sz w:val="22"/>
                <w:szCs w:val="22"/>
              </w:rPr>
              <w:t>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72A4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72A4">
              <w:rPr>
                <w:b/>
                <w:sz w:val="22"/>
                <w:szCs w:val="22"/>
              </w:rPr>
              <w:t>ZP/30/2021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DABAD7" w14:textId="05941D16" w:rsidR="008642B3" w:rsidRPr="008B6B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="008B6BC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</w:t>
      </w:r>
      <w:r w:rsidR="008B6BCF">
        <w:rPr>
          <w:sz w:val="22"/>
          <w:szCs w:val="22"/>
        </w:rPr>
        <w:t xml:space="preserve">h,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8B6BCF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772A4" w14:paraId="48390E6C" w14:textId="77777777" w:rsidTr="002659ED">
        <w:trPr>
          <w:cantSplit/>
        </w:trPr>
        <w:tc>
          <w:tcPr>
            <w:tcW w:w="9498" w:type="dxa"/>
          </w:tcPr>
          <w:p w14:paraId="113EC31E" w14:textId="2659A48C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Aesculap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72A4">
              <w:rPr>
                <w:b/>
                <w:sz w:val="22"/>
                <w:szCs w:val="22"/>
              </w:rPr>
              <w:t>Chifa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</w:t>
            </w:r>
            <w:r w:rsidR="008B6BCF">
              <w:rPr>
                <w:b/>
                <w:sz w:val="22"/>
                <w:szCs w:val="22"/>
              </w:rPr>
              <w:t>Sp. z o.o.</w:t>
            </w:r>
          </w:p>
          <w:p w14:paraId="2FD016DD" w14:textId="3D058E02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Tysiąclecia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14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D09E244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Nowy Tomyśl</w:t>
            </w:r>
          </w:p>
          <w:p w14:paraId="5858CEF9" w14:textId="224D574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  – Płyny infuzyjne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209047E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EFE2E0B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31F8065B" w14:textId="77777777" w:rsidTr="002659ED">
        <w:trPr>
          <w:cantSplit/>
        </w:trPr>
        <w:tc>
          <w:tcPr>
            <w:tcW w:w="9498" w:type="dxa"/>
          </w:tcPr>
          <w:p w14:paraId="4FEB2870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Fresenius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72A4">
              <w:rPr>
                <w:b/>
                <w:sz w:val="22"/>
                <w:szCs w:val="22"/>
              </w:rPr>
              <w:t>Kabi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Polska Sp.  z o.o.</w:t>
            </w:r>
          </w:p>
          <w:p w14:paraId="0B7B3D69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EFAE21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Warszawa</w:t>
            </w:r>
          </w:p>
          <w:p w14:paraId="69327B55" w14:textId="4FE8844D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D26ED6">
              <w:rPr>
                <w:sz w:val="22"/>
                <w:szCs w:val="22"/>
              </w:rPr>
              <w:t>na:</w:t>
            </w:r>
            <w:r w:rsidRPr="001772A4">
              <w:rPr>
                <w:sz w:val="22"/>
                <w:szCs w:val="22"/>
              </w:rPr>
              <w:t>Pakiet</w:t>
            </w:r>
            <w:proofErr w:type="spellEnd"/>
            <w:r w:rsidRPr="001772A4">
              <w:rPr>
                <w:sz w:val="22"/>
                <w:szCs w:val="22"/>
              </w:rPr>
              <w:t xml:space="preserve"> 2  – </w:t>
            </w:r>
            <w:proofErr w:type="spellStart"/>
            <w:r w:rsidRPr="001772A4">
              <w:rPr>
                <w:sz w:val="22"/>
                <w:szCs w:val="22"/>
              </w:rPr>
              <w:t>Aqua</w:t>
            </w:r>
            <w:proofErr w:type="spellEnd"/>
            <w:r w:rsidRPr="001772A4">
              <w:rPr>
                <w:sz w:val="22"/>
                <w:szCs w:val="22"/>
              </w:rPr>
              <w:t xml:space="preserve"> pro </w:t>
            </w:r>
            <w:proofErr w:type="spellStart"/>
            <w:r w:rsidRPr="001772A4">
              <w:rPr>
                <w:sz w:val="22"/>
                <w:szCs w:val="22"/>
              </w:rPr>
              <w:t>irrigatione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0B258E6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095468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51D4DD28" w14:textId="77777777" w:rsidTr="002659ED">
        <w:trPr>
          <w:cantSplit/>
        </w:trPr>
        <w:tc>
          <w:tcPr>
            <w:tcW w:w="9498" w:type="dxa"/>
          </w:tcPr>
          <w:p w14:paraId="13188C1B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Baxter Polska Sp. z o.o.</w:t>
            </w:r>
          </w:p>
          <w:p w14:paraId="2FC3A061" w14:textId="52F84BE1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Kruczkowskiego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8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7EEC8865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Warszawa</w:t>
            </w:r>
          </w:p>
          <w:p w14:paraId="5FC099E3" w14:textId="44371013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3  – </w:t>
            </w:r>
            <w:proofErr w:type="spellStart"/>
            <w:r w:rsidRPr="001772A4">
              <w:rPr>
                <w:sz w:val="22"/>
                <w:szCs w:val="22"/>
              </w:rPr>
              <w:t>Glucosum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7ADC8941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8A831D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3683792" w14:textId="77777777" w:rsidTr="002659ED">
        <w:trPr>
          <w:cantSplit/>
        </w:trPr>
        <w:tc>
          <w:tcPr>
            <w:tcW w:w="9498" w:type="dxa"/>
          </w:tcPr>
          <w:p w14:paraId="6E35177A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05D29C42" w14:textId="4A9432D2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7BC14A0B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2F1F8D7B" w14:textId="2B3E9DED" w:rsidR="001772A4" w:rsidRPr="00211A34" w:rsidRDefault="008B6BCF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</w:t>
            </w:r>
            <w:r w:rsidR="001772A4" w:rsidRPr="001772A4">
              <w:rPr>
                <w:sz w:val="22"/>
                <w:szCs w:val="22"/>
              </w:rPr>
              <w:t xml:space="preserve">Pakiet 4  – </w:t>
            </w:r>
            <w:proofErr w:type="spellStart"/>
            <w:r w:rsidR="001772A4" w:rsidRPr="001772A4">
              <w:rPr>
                <w:sz w:val="22"/>
                <w:szCs w:val="22"/>
              </w:rPr>
              <w:t>Calcii</w:t>
            </w:r>
            <w:proofErr w:type="spellEnd"/>
            <w:r w:rsidR="001772A4" w:rsidRPr="001772A4">
              <w:rPr>
                <w:sz w:val="22"/>
                <w:szCs w:val="22"/>
              </w:rPr>
              <w:t xml:space="preserve"> </w:t>
            </w:r>
            <w:proofErr w:type="spellStart"/>
            <w:r w:rsidR="001772A4" w:rsidRPr="001772A4">
              <w:rPr>
                <w:sz w:val="22"/>
                <w:szCs w:val="22"/>
              </w:rPr>
              <w:t>folinas</w:t>
            </w:r>
            <w:proofErr w:type="spellEnd"/>
            <w:r w:rsidR="001772A4" w:rsidRPr="00211A34">
              <w:rPr>
                <w:sz w:val="22"/>
                <w:szCs w:val="22"/>
              </w:rPr>
              <w:t xml:space="preserve"> </w:t>
            </w:r>
          </w:p>
          <w:p w14:paraId="68837E73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96E8A8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78DC5B9E" w14:textId="77777777" w:rsidTr="002659ED">
        <w:trPr>
          <w:cantSplit/>
        </w:trPr>
        <w:tc>
          <w:tcPr>
            <w:tcW w:w="9498" w:type="dxa"/>
          </w:tcPr>
          <w:p w14:paraId="20289AE8" w14:textId="5F630225" w:rsidR="001772A4" w:rsidRPr="00D26ED6" w:rsidRDefault="008B6BCF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50CB78F7" w14:textId="10F6D97F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1772A4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EC8EE6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Warszawa</w:t>
            </w:r>
          </w:p>
          <w:p w14:paraId="352F758D" w14:textId="6B2B65F8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5  - Toksyna Botulinowa 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BD7BFC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84A639E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49C7EA31" w14:textId="77777777" w:rsidTr="002659ED">
        <w:trPr>
          <w:cantSplit/>
        </w:trPr>
        <w:tc>
          <w:tcPr>
            <w:tcW w:w="9498" w:type="dxa"/>
          </w:tcPr>
          <w:p w14:paraId="38B3B795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61969A4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A99D1C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Wrocław</w:t>
            </w:r>
          </w:p>
          <w:p w14:paraId="501AE0B3" w14:textId="01225899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6 - Toksyna Botulinowa II*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2B24D8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3148F0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23818DDC" w14:textId="77777777" w:rsidTr="002659ED">
        <w:trPr>
          <w:cantSplit/>
        </w:trPr>
        <w:tc>
          <w:tcPr>
            <w:tcW w:w="9498" w:type="dxa"/>
          </w:tcPr>
          <w:p w14:paraId="15702CD3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Bialmed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Sp. z o.o.</w:t>
            </w:r>
          </w:p>
          <w:p w14:paraId="0B745806" w14:textId="6DA894C8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Kazimierzowska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46/48/35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0961889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Warszawa</w:t>
            </w:r>
          </w:p>
          <w:p w14:paraId="1108E503" w14:textId="779AD525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7* - </w:t>
            </w:r>
            <w:proofErr w:type="spellStart"/>
            <w:r w:rsidRPr="001772A4">
              <w:rPr>
                <w:sz w:val="22"/>
                <w:szCs w:val="22"/>
              </w:rPr>
              <w:t>Capecitabine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1D466B59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910535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42E950AB" w14:textId="77777777" w:rsidTr="002659ED">
        <w:trPr>
          <w:cantSplit/>
        </w:trPr>
        <w:tc>
          <w:tcPr>
            <w:tcW w:w="9498" w:type="dxa"/>
          </w:tcPr>
          <w:p w14:paraId="3C2BEEF7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7C7B3C7D" w14:textId="5FD73D20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1ECC818C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5F6B2EBD" w14:textId="35C39B59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8 -</w:t>
            </w:r>
            <w:proofErr w:type="spellStart"/>
            <w:r w:rsidRPr="001772A4">
              <w:rPr>
                <w:sz w:val="22"/>
                <w:szCs w:val="22"/>
              </w:rPr>
              <w:t>Urapidil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2DECFD06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B3AC63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D4EEABC" w14:textId="77777777" w:rsidTr="002659ED">
        <w:trPr>
          <w:cantSplit/>
        </w:trPr>
        <w:tc>
          <w:tcPr>
            <w:tcW w:w="9498" w:type="dxa"/>
          </w:tcPr>
          <w:p w14:paraId="0BC88FF5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284769B2" w14:textId="109BC0B2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6AE9446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4A92380E" w14:textId="3C5997A8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9 -  Leki narkotyczne i psychotropowe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67D3E43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CA84A0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26A3DD9F" w14:textId="77777777" w:rsidTr="002659ED">
        <w:trPr>
          <w:cantSplit/>
        </w:trPr>
        <w:tc>
          <w:tcPr>
            <w:tcW w:w="9498" w:type="dxa"/>
          </w:tcPr>
          <w:p w14:paraId="278FE479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563CB5F2" w14:textId="7DF53FB7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721CE365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6B0094A1" w14:textId="276432EE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10 - Leki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052C9F2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19FA4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2AEB9432" w14:textId="77777777" w:rsidTr="002659ED">
        <w:trPr>
          <w:cantSplit/>
        </w:trPr>
        <w:tc>
          <w:tcPr>
            <w:tcW w:w="9498" w:type="dxa"/>
          </w:tcPr>
          <w:p w14:paraId="7779F673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1CF083E1" w14:textId="4844959C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2000A01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401CE9B0" w14:textId="12193449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11  -Leki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03DD3C3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F1BCF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6BC74AEC" w14:textId="77777777" w:rsidTr="002659ED">
        <w:trPr>
          <w:cantSplit/>
        </w:trPr>
        <w:tc>
          <w:tcPr>
            <w:tcW w:w="9498" w:type="dxa"/>
          </w:tcPr>
          <w:p w14:paraId="2AA0FFAF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Farmacol Logistyka Sp. z o.o.</w:t>
            </w:r>
          </w:p>
          <w:p w14:paraId="7D7D94EB" w14:textId="2233B014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Szopienicka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77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5C6EBFD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0F4570E8" w14:textId="7A35053D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12  -Leki oczne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093D2F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7D2A29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1D8AFA0" w14:textId="77777777" w:rsidTr="002659ED">
        <w:trPr>
          <w:cantSplit/>
        </w:trPr>
        <w:tc>
          <w:tcPr>
            <w:tcW w:w="9498" w:type="dxa"/>
          </w:tcPr>
          <w:p w14:paraId="57922C61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1DBD6DC4" w14:textId="061352E6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0728BA9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31111EBC" w14:textId="477D357E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13–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D4DE59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62E42F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EF218CF" w14:textId="77777777" w:rsidTr="002659ED">
        <w:trPr>
          <w:cantSplit/>
        </w:trPr>
        <w:tc>
          <w:tcPr>
            <w:tcW w:w="9498" w:type="dxa"/>
          </w:tcPr>
          <w:p w14:paraId="70D64AB7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OSS sp. z o.o.</w:t>
            </w:r>
          </w:p>
          <w:p w14:paraId="67FD3429" w14:textId="520CAF0E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Siennicka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25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77C6E607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Gdańsk</w:t>
            </w:r>
          </w:p>
          <w:p w14:paraId="00BF91D4" w14:textId="1949D266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14 – Test </w:t>
            </w:r>
            <w:proofErr w:type="spellStart"/>
            <w:r w:rsidRPr="001772A4">
              <w:rPr>
                <w:sz w:val="22"/>
                <w:szCs w:val="22"/>
              </w:rPr>
              <w:t>ureazowy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04A11EF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9EE633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9A1BDEE" w14:textId="77777777" w:rsidTr="002659ED">
        <w:trPr>
          <w:cantSplit/>
        </w:trPr>
        <w:tc>
          <w:tcPr>
            <w:tcW w:w="9498" w:type="dxa"/>
          </w:tcPr>
          <w:p w14:paraId="48AE6E5A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Farmacol Logistyka Sp. z o.o.</w:t>
            </w:r>
          </w:p>
          <w:p w14:paraId="66CC5287" w14:textId="6804FBF1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Szopienicka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77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4786EB1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7CB9D27E" w14:textId="7557A693" w:rsidR="001772A4" w:rsidRPr="00211A34" w:rsidRDefault="001772A4" w:rsidP="008B6B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15 - Leki 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CD3710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C6546C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CBCFC4C" w14:textId="77777777" w:rsidTr="002659ED">
        <w:trPr>
          <w:cantSplit/>
        </w:trPr>
        <w:tc>
          <w:tcPr>
            <w:tcW w:w="9498" w:type="dxa"/>
          </w:tcPr>
          <w:p w14:paraId="6D000F54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3658E860" w14:textId="64D9F510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0BD7833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390F95BF" w14:textId="7832CB76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16 – Leki 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5F0871F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7C75B9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4B01F20F" w14:textId="77777777" w:rsidTr="002659ED">
        <w:trPr>
          <w:cantSplit/>
        </w:trPr>
        <w:tc>
          <w:tcPr>
            <w:tcW w:w="9498" w:type="dxa"/>
          </w:tcPr>
          <w:p w14:paraId="1927AB08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21D906F5" w14:textId="3235AEB1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1DECAF8F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58A77AC5" w14:textId="332BE6F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17 -  Insuliny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1DCC75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E3965C5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95F49B6" w14:textId="77777777" w:rsidTr="002659ED">
        <w:trPr>
          <w:cantSplit/>
        </w:trPr>
        <w:tc>
          <w:tcPr>
            <w:tcW w:w="9498" w:type="dxa"/>
          </w:tcPr>
          <w:p w14:paraId="24B00BD5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10C2B0D1" w14:textId="60D9720F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1805EB84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5739AC2D" w14:textId="2FB56088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18- 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A8F23D8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5F0C15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D311693" w14:textId="77777777" w:rsidTr="002659ED">
        <w:trPr>
          <w:cantSplit/>
        </w:trPr>
        <w:tc>
          <w:tcPr>
            <w:tcW w:w="9498" w:type="dxa"/>
          </w:tcPr>
          <w:p w14:paraId="779B9AEA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Farmacol Logistyka Sp. z o.o.</w:t>
            </w:r>
          </w:p>
          <w:p w14:paraId="2792EE02" w14:textId="1D513717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Szopienicka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77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4AC184E3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7EB3D245" w14:textId="2314D3D5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19 - Antybiotyki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96926F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7C7F6B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69CE47A" w14:textId="77777777" w:rsidTr="002659ED">
        <w:trPr>
          <w:cantSplit/>
        </w:trPr>
        <w:tc>
          <w:tcPr>
            <w:tcW w:w="9498" w:type="dxa"/>
          </w:tcPr>
          <w:p w14:paraId="2F3BABB1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S.A.</w:t>
            </w:r>
          </w:p>
          <w:p w14:paraId="1F36782C" w14:textId="5B75816E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1772A4" w:rsidRPr="001772A4">
              <w:rPr>
                <w:bCs/>
                <w:sz w:val="22"/>
                <w:szCs w:val="22"/>
              </w:rPr>
              <w:t>Hubska</w:t>
            </w:r>
            <w:proofErr w:type="spellEnd"/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44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07AD05C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Wrocław</w:t>
            </w:r>
          </w:p>
          <w:p w14:paraId="4D84B472" w14:textId="464B2F9C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 20 - </w:t>
            </w:r>
            <w:proofErr w:type="spellStart"/>
            <w:r w:rsidRPr="001772A4">
              <w:rPr>
                <w:sz w:val="22"/>
                <w:szCs w:val="22"/>
              </w:rPr>
              <w:t>Glatiramer</w:t>
            </w:r>
            <w:proofErr w:type="spellEnd"/>
            <w:r w:rsidRPr="001772A4">
              <w:rPr>
                <w:sz w:val="22"/>
                <w:szCs w:val="22"/>
              </w:rPr>
              <w:t xml:space="preserve"> </w:t>
            </w:r>
            <w:proofErr w:type="spellStart"/>
            <w:r w:rsidRPr="001772A4">
              <w:rPr>
                <w:sz w:val="22"/>
                <w:szCs w:val="22"/>
              </w:rPr>
              <w:t>acetate</w:t>
            </w:r>
            <w:proofErr w:type="spellEnd"/>
            <w:r w:rsidRPr="001772A4">
              <w:rPr>
                <w:sz w:val="22"/>
                <w:szCs w:val="22"/>
              </w:rPr>
              <w:t xml:space="preserve">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70B59C5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7FCB0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40BA28C6" w14:textId="77777777" w:rsidTr="002659ED">
        <w:trPr>
          <w:cantSplit/>
        </w:trPr>
        <w:tc>
          <w:tcPr>
            <w:tcW w:w="9498" w:type="dxa"/>
          </w:tcPr>
          <w:p w14:paraId="4BF5C561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Baxter Polska Sp. z o.o.</w:t>
            </w:r>
          </w:p>
          <w:p w14:paraId="2EA208C2" w14:textId="235210AC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Kruczkowskiego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8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1936D13F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Warszawa</w:t>
            </w:r>
          </w:p>
          <w:p w14:paraId="70C917F4" w14:textId="75C13226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21 -  </w:t>
            </w:r>
            <w:proofErr w:type="spellStart"/>
            <w:r w:rsidRPr="001772A4">
              <w:rPr>
                <w:sz w:val="22"/>
                <w:szCs w:val="22"/>
              </w:rPr>
              <w:t>Sevoflurane</w:t>
            </w:r>
            <w:proofErr w:type="spellEnd"/>
            <w:r w:rsidRPr="001772A4">
              <w:rPr>
                <w:sz w:val="22"/>
                <w:szCs w:val="22"/>
              </w:rPr>
              <w:t>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DA8D0DE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61BDC7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A9DB427" w14:textId="77777777" w:rsidTr="002659ED">
        <w:trPr>
          <w:cantSplit/>
        </w:trPr>
        <w:tc>
          <w:tcPr>
            <w:tcW w:w="9498" w:type="dxa"/>
          </w:tcPr>
          <w:p w14:paraId="40BB1796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6484ADAE" w14:textId="51DFA1E6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107E465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2C3F2BCD" w14:textId="2FCA648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22 - </w:t>
            </w:r>
            <w:proofErr w:type="spellStart"/>
            <w:r w:rsidRPr="001772A4">
              <w:rPr>
                <w:sz w:val="22"/>
                <w:szCs w:val="22"/>
              </w:rPr>
              <w:t>Alteplase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E8023FA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F0F2C1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371EE1C2" w14:textId="77777777" w:rsidTr="002659ED">
        <w:trPr>
          <w:cantSplit/>
        </w:trPr>
        <w:tc>
          <w:tcPr>
            <w:tcW w:w="9498" w:type="dxa"/>
          </w:tcPr>
          <w:p w14:paraId="5F14EE12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40FE0154" w14:textId="23BAFEDF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6B85D6B8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60C5ACBB" w14:textId="678C2E17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23– Leki VI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A805F99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E02601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69309C5C" w14:textId="77777777" w:rsidTr="002659ED">
        <w:trPr>
          <w:cantSplit/>
        </w:trPr>
        <w:tc>
          <w:tcPr>
            <w:tcW w:w="9498" w:type="dxa"/>
          </w:tcPr>
          <w:p w14:paraId="36C7B0CF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25D6CD2B" w14:textId="08669F9D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3C89A78A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2FE941BA" w14:textId="056CEBF1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24 – Diety doustne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8B53A4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14709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7DBB89BF" w14:textId="77777777" w:rsidTr="002659ED">
        <w:trPr>
          <w:cantSplit/>
        </w:trPr>
        <w:tc>
          <w:tcPr>
            <w:tcW w:w="9498" w:type="dxa"/>
          </w:tcPr>
          <w:p w14:paraId="08EB5C27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Tramco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Sp z o. o.</w:t>
            </w:r>
          </w:p>
          <w:p w14:paraId="483AF8C4" w14:textId="3EA42F4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Wolskie, ul.</w:t>
            </w:r>
            <w:r w:rsidR="008B6BCF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6664AD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Płochocin</w:t>
            </w:r>
          </w:p>
          <w:p w14:paraId="5B44ACDD" w14:textId="0664F26D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 xml:space="preserve">Pakiet 25 – </w:t>
            </w:r>
            <w:proofErr w:type="spellStart"/>
            <w:r w:rsidRPr="001772A4">
              <w:rPr>
                <w:sz w:val="22"/>
                <w:szCs w:val="22"/>
              </w:rPr>
              <w:t>Propofol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74A87DF0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F4505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5CBD2AA4" w14:textId="77777777" w:rsidTr="002659ED">
        <w:trPr>
          <w:cantSplit/>
        </w:trPr>
        <w:tc>
          <w:tcPr>
            <w:tcW w:w="9498" w:type="dxa"/>
          </w:tcPr>
          <w:p w14:paraId="1EA06ABC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0B2B7C00" w14:textId="7EC4F356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1E40CD57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52F07B6F" w14:textId="0F3AF331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26  – Leki VII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EBC3E7E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B65A90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D7C7099" w14:textId="77777777" w:rsidTr="002659ED">
        <w:trPr>
          <w:cantSplit/>
        </w:trPr>
        <w:tc>
          <w:tcPr>
            <w:tcW w:w="9498" w:type="dxa"/>
          </w:tcPr>
          <w:p w14:paraId="6019B7BC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55AA7F30" w14:textId="424A9F44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08DE30C1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757DF402" w14:textId="2FF1F8FD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27 - Leki VIII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06F1AD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726AEA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0E1E75B3" w14:textId="77777777" w:rsidTr="002659ED">
        <w:trPr>
          <w:cantSplit/>
        </w:trPr>
        <w:tc>
          <w:tcPr>
            <w:tcW w:w="9498" w:type="dxa"/>
          </w:tcPr>
          <w:p w14:paraId="79F84C09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4589E6C9" w14:textId="2951A378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56678E0D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6039911C" w14:textId="489CAEEA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28  – Leki IX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B80D15D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ECAFBB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17050524" w14:textId="77777777" w:rsidTr="002659ED">
        <w:trPr>
          <w:cantSplit/>
        </w:trPr>
        <w:tc>
          <w:tcPr>
            <w:tcW w:w="9498" w:type="dxa"/>
          </w:tcPr>
          <w:p w14:paraId="4196028F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Farmacol Logistyka Sp. z o.o.</w:t>
            </w:r>
          </w:p>
          <w:p w14:paraId="32ECFA12" w14:textId="7248C5C5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Szopienicka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77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48426160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1BFDCFAA" w14:textId="4C3270F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29  – Leki 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314639A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3E09A5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24B15956" w14:textId="77777777" w:rsidTr="002659ED">
        <w:trPr>
          <w:cantSplit/>
        </w:trPr>
        <w:tc>
          <w:tcPr>
            <w:tcW w:w="9498" w:type="dxa"/>
          </w:tcPr>
          <w:p w14:paraId="36A2F5D8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772A4">
              <w:rPr>
                <w:b/>
                <w:sz w:val="22"/>
                <w:szCs w:val="22"/>
              </w:rPr>
              <w:t>Urtica Sp. z o.o.</w:t>
            </w:r>
          </w:p>
          <w:p w14:paraId="24BE290D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399970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Wrocław</w:t>
            </w:r>
          </w:p>
          <w:p w14:paraId="4F171624" w14:textId="5BDA1AA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30-  Kontrasty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3B95232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933051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  <w:tr w:rsidR="001772A4" w14:paraId="213B663F" w14:textId="77777777" w:rsidTr="002659ED">
        <w:trPr>
          <w:cantSplit/>
        </w:trPr>
        <w:tc>
          <w:tcPr>
            <w:tcW w:w="9498" w:type="dxa"/>
          </w:tcPr>
          <w:p w14:paraId="42BCFDC7" w14:textId="77777777" w:rsidR="001772A4" w:rsidRPr="00D26ED6" w:rsidRDefault="001772A4" w:rsidP="002659E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772A4">
              <w:rPr>
                <w:b/>
                <w:sz w:val="22"/>
                <w:szCs w:val="22"/>
              </w:rPr>
              <w:t>Salus</w:t>
            </w:r>
            <w:proofErr w:type="spellEnd"/>
            <w:r w:rsidRPr="001772A4">
              <w:rPr>
                <w:b/>
                <w:sz w:val="22"/>
                <w:szCs w:val="22"/>
              </w:rPr>
              <w:t xml:space="preserve"> International Sp. z o.o.</w:t>
            </w:r>
          </w:p>
          <w:p w14:paraId="67608459" w14:textId="6A693A6C" w:rsidR="001772A4" w:rsidRPr="009F0E5C" w:rsidRDefault="008B6BCF" w:rsidP="002659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72A4" w:rsidRPr="001772A4">
              <w:rPr>
                <w:bCs/>
                <w:sz w:val="22"/>
                <w:szCs w:val="22"/>
              </w:rPr>
              <w:t>Pułaskiego</w:t>
            </w:r>
            <w:r w:rsidR="001772A4" w:rsidRPr="009F0E5C">
              <w:rPr>
                <w:bCs/>
                <w:sz w:val="22"/>
                <w:szCs w:val="22"/>
              </w:rPr>
              <w:t xml:space="preserve"> </w:t>
            </w:r>
            <w:r w:rsidR="001772A4" w:rsidRPr="001772A4">
              <w:rPr>
                <w:bCs/>
                <w:sz w:val="22"/>
                <w:szCs w:val="22"/>
              </w:rPr>
              <w:t>9</w:t>
            </w:r>
            <w:r w:rsidR="001772A4">
              <w:rPr>
                <w:bCs/>
                <w:sz w:val="22"/>
                <w:szCs w:val="22"/>
              </w:rPr>
              <w:t xml:space="preserve"> </w:t>
            </w:r>
          </w:p>
          <w:p w14:paraId="7CC227FD" w14:textId="77777777" w:rsidR="001772A4" w:rsidRPr="009F0E5C" w:rsidRDefault="001772A4" w:rsidP="002659ED">
            <w:pPr>
              <w:jc w:val="both"/>
              <w:rPr>
                <w:bCs/>
                <w:sz w:val="22"/>
                <w:szCs w:val="22"/>
              </w:rPr>
            </w:pPr>
            <w:r w:rsidRPr="001772A4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2A4">
              <w:rPr>
                <w:bCs/>
                <w:sz w:val="22"/>
                <w:szCs w:val="22"/>
              </w:rPr>
              <w:t>Katowice</w:t>
            </w:r>
          </w:p>
          <w:p w14:paraId="6FD287EB" w14:textId="1C73A504" w:rsidR="001772A4" w:rsidRPr="00211A34" w:rsidRDefault="001772A4" w:rsidP="002659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B6BCF">
              <w:rPr>
                <w:sz w:val="22"/>
                <w:szCs w:val="22"/>
              </w:rPr>
              <w:t xml:space="preserve"> </w:t>
            </w:r>
            <w:r w:rsidRPr="001772A4">
              <w:rPr>
                <w:sz w:val="22"/>
                <w:szCs w:val="22"/>
              </w:rPr>
              <w:t>Pakiet 32 – Leki XII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AB52AAB" w14:textId="77777777" w:rsidR="001772A4" w:rsidRPr="00D26ED6" w:rsidRDefault="001772A4" w:rsidP="002659E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32DC55" w14:textId="77777777" w:rsidR="001772A4" w:rsidRDefault="001772A4" w:rsidP="002659E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72A4">
              <w:t>Najkorzystniejsza oferta spełniająca wymogi Zamawiającego.</w:t>
            </w:r>
          </w:p>
        </w:tc>
      </w:tr>
    </w:tbl>
    <w:p w14:paraId="7ECE4FA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4253"/>
        <w:gridCol w:w="1701"/>
        <w:gridCol w:w="1134"/>
      </w:tblGrid>
      <w:tr w:rsidR="00211A34" w:rsidRPr="00834EF4" w14:paraId="1EEF61BA" w14:textId="77777777" w:rsidTr="008B6BCF">
        <w:tc>
          <w:tcPr>
            <w:tcW w:w="2977" w:type="dxa"/>
            <w:shd w:val="clear" w:color="auto" w:fill="F3F3F3"/>
          </w:tcPr>
          <w:p w14:paraId="4BD2D8E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53" w:type="dxa"/>
            <w:shd w:val="clear" w:color="auto" w:fill="F3F3F3"/>
          </w:tcPr>
          <w:p w14:paraId="72D77C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4FC53E9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5CFE32C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772A4" w:rsidRPr="00834EF4" w14:paraId="59AFA7EF" w14:textId="77777777" w:rsidTr="008B6BCF">
        <w:tc>
          <w:tcPr>
            <w:tcW w:w="2977" w:type="dxa"/>
            <w:shd w:val="clear" w:color="auto" w:fill="auto"/>
          </w:tcPr>
          <w:p w14:paraId="6084D716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  – Płyny infuzyjne I</w:t>
            </w:r>
          </w:p>
        </w:tc>
        <w:tc>
          <w:tcPr>
            <w:tcW w:w="4253" w:type="dxa"/>
            <w:shd w:val="clear" w:color="auto" w:fill="auto"/>
          </w:tcPr>
          <w:p w14:paraId="633C61DF" w14:textId="7A44B0B1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</w:t>
            </w:r>
            <w:r w:rsidR="008B6BCF">
              <w:rPr>
                <w:b/>
                <w:bCs/>
                <w:sz w:val="20"/>
                <w:szCs w:val="20"/>
              </w:rPr>
              <w:t>. z o.o.</w:t>
            </w:r>
          </w:p>
          <w:p w14:paraId="1E83A405" w14:textId="1A36DE7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Tysiąclecia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14</w:t>
            </w:r>
          </w:p>
          <w:p w14:paraId="3B381EE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7306112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DF152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7187686C" w14:textId="77777777" w:rsidTr="008B6BCF">
        <w:tc>
          <w:tcPr>
            <w:tcW w:w="2977" w:type="dxa"/>
            <w:shd w:val="clear" w:color="auto" w:fill="auto"/>
          </w:tcPr>
          <w:p w14:paraId="42CA712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  – </w:t>
            </w:r>
            <w:proofErr w:type="spellStart"/>
            <w:r w:rsidRPr="001772A4">
              <w:rPr>
                <w:sz w:val="20"/>
                <w:szCs w:val="20"/>
              </w:rPr>
              <w:t>Aqua</w:t>
            </w:r>
            <w:proofErr w:type="spellEnd"/>
            <w:r w:rsidRPr="001772A4">
              <w:rPr>
                <w:sz w:val="20"/>
                <w:szCs w:val="20"/>
              </w:rPr>
              <w:t xml:space="preserve"> pro </w:t>
            </w:r>
            <w:proofErr w:type="spellStart"/>
            <w:r w:rsidRPr="001772A4">
              <w:rPr>
                <w:sz w:val="20"/>
                <w:szCs w:val="20"/>
              </w:rPr>
              <w:t>irrigatione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B641CF7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7AB81F38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134</w:t>
            </w:r>
          </w:p>
          <w:p w14:paraId="0492B25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0AD064F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EE5EB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7F19EF3F" w14:textId="77777777" w:rsidTr="008B6BCF">
        <w:tc>
          <w:tcPr>
            <w:tcW w:w="2977" w:type="dxa"/>
            <w:shd w:val="clear" w:color="auto" w:fill="auto"/>
          </w:tcPr>
          <w:p w14:paraId="72BDE16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  – </w:t>
            </w:r>
            <w:proofErr w:type="spellStart"/>
            <w:r w:rsidRPr="001772A4">
              <w:rPr>
                <w:sz w:val="20"/>
                <w:szCs w:val="20"/>
              </w:rPr>
              <w:t>Aqua</w:t>
            </w:r>
            <w:proofErr w:type="spellEnd"/>
            <w:r w:rsidRPr="001772A4">
              <w:rPr>
                <w:sz w:val="20"/>
                <w:szCs w:val="20"/>
              </w:rPr>
              <w:t xml:space="preserve"> pro </w:t>
            </w:r>
            <w:proofErr w:type="spellStart"/>
            <w:r w:rsidRPr="001772A4">
              <w:rPr>
                <w:sz w:val="20"/>
                <w:szCs w:val="20"/>
              </w:rPr>
              <w:t>irrigatione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97D3B7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45EC7E7" w14:textId="1295788D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Kazimierzowska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46/48/35</w:t>
            </w:r>
          </w:p>
          <w:p w14:paraId="5327BF02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6D7A49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- 565.56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302AA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565,56</w:t>
            </w:r>
          </w:p>
        </w:tc>
      </w:tr>
      <w:tr w:rsidR="001772A4" w:rsidRPr="00834EF4" w14:paraId="275F3302" w14:textId="77777777" w:rsidTr="008B6BCF">
        <w:tc>
          <w:tcPr>
            <w:tcW w:w="2977" w:type="dxa"/>
            <w:shd w:val="clear" w:color="auto" w:fill="auto"/>
          </w:tcPr>
          <w:p w14:paraId="20FC4CA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  – </w:t>
            </w:r>
            <w:proofErr w:type="spellStart"/>
            <w:r w:rsidRPr="001772A4">
              <w:rPr>
                <w:sz w:val="20"/>
                <w:szCs w:val="20"/>
              </w:rPr>
              <w:t>Aqua</w:t>
            </w:r>
            <w:proofErr w:type="spellEnd"/>
            <w:r w:rsidRPr="001772A4">
              <w:rPr>
                <w:sz w:val="20"/>
                <w:szCs w:val="20"/>
              </w:rPr>
              <w:t xml:space="preserve"> pro </w:t>
            </w:r>
            <w:proofErr w:type="spellStart"/>
            <w:r w:rsidRPr="001772A4">
              <w:rPr>
                <w:sz w:val="20"/>
                <w:szCs w:val="20"/>
              </w:rPr>
              <w:t>irrigatione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A14A95D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5B20556" w14:textId="0A0C9E29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Kruczkowskiego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8</w:t>
            </w:r>
          </w:p>
          <w:p w14:paraId="2983A90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AF95EB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1 - Cena - 379.92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B48501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379,92</w:t>
            </w:r>
          </w:p>
        </w:tc>
      </w:tr>
      <w:tr w:rsidR="001772A4" w:rsidRPr="00834EF4" w14:paraId="4323AAA9" w14:textId="77777777" w:rsidTr="008B6BCF">
        <w:tc>
          <w:tcPr>
            <w:tcW w:w="2977" w:type="dxa"/>
            <w:shd w:val="clear" w:color="auto" w:fill="auto"/>
          </w:tcPr>
          <w:p w14:paraId="0A349DA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  – </w:t>
            </w:r>
            <w:proofErr w:type="spellStart"/>
            <w:r w:rsidRPr="001772A4">
              <w:rPr>
                <w:sz w:val="20"/>
                <w:szCs w:val="20"/>
              </w:rPr>
              <w:t>Aqua</w:t>
            </w:r>
            <w:proofErr w:type="spellEnd"/>
            <w:r w:rsidRPr="001772A4">
              <w:rPr>
                <w:sz w:val="20"/>
                <w:szCs w:val="20"/>
              </w:rPr>
              <w:t xml:space="preserve"> pro </w:t>
            </w:r>
            <w:proofErr w:type="spellStart"/>
            <w:r w:rsidRPr="001772A4">
              <w:rPr>
                <w:sz w:val="20"/>
                <w:szCs w:val="20"/>
              </w:rPr>
              <w:t>irrigatione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1F9200C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F342FE7" w14:textId="3DB66028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501E7C72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C98FED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5B814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08C0F23D" w14:textId="77777777" w:rsidTr="008B6BCF">
        <w:tc>
          <w:tcPr>
            <w:tcW w:w="2977" w:type="dxa"/>
            <w:shd w:val="clear" w:color="auto" w:fill="auto"/>
          </w:tcPr>
          <w:p w14:paraId="4A56F59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3  – </w:t>
            </w:r>
            <w:proofErr w:type="spellStart"/>
            <w:r w:rsidRPr="001772A4">
              <w:rPr>
                <w:sz w:val="20"/>
                <w:szCs w:val="20"/>
              </w:rPr>
              <w:t>Glucosum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518F77B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9DAD7B1" w14:textId="4115DF6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Kruczkowskiego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8</w:t>
            </w:r>
          </w:p>
          <w:p w14:paraId="4B916902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476450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3B699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3E07D51E" w14:textId="77777777" w:rsidTr="008B6BCF">
        <w:tc>
          <w:tcPr>
            <w:tcW w:w="2977" w:type="dxa"/>
            <w:shd w:val="clear" w:color="auto" w:fill="auto"/>
          </w:tcPr>
          <w:p w14:paraId="6D19BBC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4  – </w:t>
            </w:r>
            <w:proofErr w:type="spellStart"/>
            <w:r w:rsidRPr="001772A4">
              <w:rPr>
                <w:sz w:val="20"/>
                <w:szCs w:val="20"/>
              </w:rPr>
              <w:t>Calcii</w:t>
            </w:r>
            <w:proofErr w:type="spellEnd"/>
            <w:r w:rsidRPr="001772A4">
              <w:rPr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sz w:val="20"/>
                <w:szCs w:val="20"/>
              </w:rPr>
              <w:t>folinas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F4625FA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12BA963" w14:textId="0E947144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530DEBF8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8225AF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98A35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7328E0FB" w14:textId="77777777" w:rsidTr="008B6BCF">
        <w:tc>
          <w:tcPr>
            <w:tcW w:w="2977" w:type="dxa"/>
            <w:shd w:val="clear" w:color="auto" w:fill="auto"/>
          </w:tcPr>
          <w:p w14:paraId="4D87ACC6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5  - Toksyna Botulinowa I*</w:t>
            </w:r>
          </w:p>
        </w:tc>
        <w:tc>
          <w:tcPr>
            <w:tcW w:w="4253" w:type="dxa"/>
            <w:shd w:val="clear" w:color="auto" w:fill="auto"/>
          </w:tcPr>
          <w:p w14:paraId="68FC0FB4" w14:textId="7F957F60" w:rsidR="001772A4" w:rsidRPr="00211A34" w:rsidRDefault="008B6BCF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 xml:space="preserve">Centrala Farmaceutyczna </w:t>
            </w:r>
            <w:r>
              <w:rPr>
                <w:b/>
                <w:bCs/>
                <w:sz w:val="20"/>
                <w:szCs w:val="20"/>
              </w:rPr>
              <w:t xml:space="preserve">CEFARM S.A. </w:t>
            </w:r>
          </w:p>
          <w:p w14:paraId="28F35C2F" w14:textId="0E6A37F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1772A4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16</w:t>
            </w:r>
          </w:p>
          <w:p w14:paraId="1B24513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B4C722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47E2A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21FE6DFF" w14:textId="77777777" w:rsidTr="008B6BCF">
        <w:tc>
          <w:tcPr>
            <w:tcW w:w="2977" w:type="dxa"/>
            <w:shd w:val="clear" w:color="auto" w:fill="auto"/>
          </w:tcPr>
          <w:p w14:paraId="024BE13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6 - Toksyna Botulinowa II*</w:t>
            </w:r>
          </w:p>
        </w:tc>
        <w:tc>
          <w:tcPr>
            <w:tcW w:w="4253" w:type="dxa"/>
            <w:shd w:val="clear" w:color="auto" w:fill="auto"/>
          </w:tcPr>
          <w:p w14:paraId="340BC157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Urtica Sp. z o.o.</w:t>
            </w:r>
          </w:p>
          <w:p w14:paraId="4204EF97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120</w:t>
            </w:r>
          </w:p>
          <w:p w14:paraId="52683B30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3B3774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3CCA4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2696A838" w14:textId="77777777" w:rsidTr="008B6BCF">
        <w:tc>
          <w:tcPr>
            <w:tcW w:w="2977" w:type="dxa"/>
            <w:shd w:val="clear" w:color="auto" w:fill="auto"/>
          </w:tcPr>
          <w:p w14:paraId="38CE8EE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7* - </w:t>
            </w:r>
            <w:proofErr w:type="spellStart"/>
            <w:r w:rsidRPr="001772A4">
              <w:rPr>
                <w:sz w:val="20"/>
                <w:szCs w:val="20"/>
              </w:rPr>
              <w:t>Capecitabine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74C0CE7" w14:textId="65E5B8BE" w:rsidR="001772A4" w:rsidRPr="00211A34" w:rsidRDefault="008B6BCF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Optifarma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6B97D87A" w14:textId="7E5B68E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14</w:t>
            </w:r>
          </w:p>
          <w:p w14:paraId="3B58A300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Sokołów</w:t>
            </w:r>
          </w:p>
        </w:tc>
        <w:tc>
          <w:tcPr>
            <w:tcW w:w="1701" w:type="dxa"/>
            <w:shd w:val="clear" w:color="auto" w:fill="auto"/>
          </w:tcPr>
          <w:p w14:paraId="5272196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- 470.58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48B0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470,58</w:t>
            </w:r>
          </w:p>
        </w:tc>
      </w:tr>
      <w:tr w:rsidR="001772A4" w:rsidRPr="00834EF4" w14:paraId="66D10305" w14:textId="77777777" w:rsidTr="008B6BCF">
        <w:tc>
          <w:tcPr>
            <w:tcW w:w="2977" w:type="dxa"/>
            <w:shd w:val="clear" w:color="auto" w:fill="auto"/>
          </w:tcPr>
          <w:p w14:paraId="7CC03EFC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7* - </w:t>
            </w:r>
            <w:proofErr w:type="spellStart"/>
            <w:r w:rsidRPr="001772A4">
              <w:rPr>
                <w:sz w:val="20"/>
                <w:szCs w:val="20"/>
              </w:rPr>
              <w:t>Capecitabine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63D5729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A45A56D" w14:textId="35D9A4F2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Kazimierzowska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46/48/35</w:t>
            </w:r>
          </w:p>
          <w:p w14:paraId="4CE7FEDE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7B29744B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F65CC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15A9D85B" w14:textId="77777777" w:rsidTr="008B6BCF">
        <w:tc>
          <w:tcPr>
            <w:tcW w:w="2977" w:type="dxa"/>
            <w:shd w:val="clear" w:color="auto" w:fill="auto"/>
          </w:tcPr>
          <w:p w14:paraId="7B6DD4B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7* - </w:t>
            </w:r>
            <w:proofErr w:type="spellStart"/>
            <w:r w:rsidRPr="001772A4">
              <w:rPr>
                <w:sz w:val="20"/>
                <w:szCs w:val="20"/>
              </w:rPr>
              <w:t>Capecitabine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3F859EE2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42D2570" w14:textId="46D003E4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5301EB4A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BAC592B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- 509.94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56D95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509,94</w:t>
            </w:r>
          </w:p>
        </w:tc>
      </w:tr>
      <w:tr w:rsidR="001772A4" w:rsidRPr="00834EF4" w14:paraId="2C203829" w14:textId="77777777" w:rsidTr="008B6BCF">
        <w:tc>
          <w:tcPr>
            <w:tcW w:w="2977" w:type="dxa"/>
            <w:shd w:val="clear" w:color="auto" w:fill="auto"/>
          </w:tcPr>
          <w:p w14:paraId="2FDDCBD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8 -</w:t>
            </w:r>
            <w:proofErr w:type="spellStart"/>
            <w:r w:rsidRPr="001772A4">
              <w:rPr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AE1B418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FC6F760" w14:textId="00B5C8DB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3F0D050D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187A23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6A6F6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5EF208A2" w14:textId="77777777" w:rsidTr="008B6BCF">
        <w:tc>
          <w:tcPr>
            <w:tcW w:w="2977" w:type="dxa"/>
            <w:shd w:val="clear" w:color="auto" w:fill="auto"/>
          </w:tcPr>
          <w:p w14:paraId="6B173C0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9 -  Leki narkotyczne i psychotropowe</w:t>
            </w:r>
          </w:p>
        </w:tc>
        <w:tc>
          <w:tcPr>
            <w:tcW w:w="4253" w:type="dxa"/>
            <w:shd w:val="clear" w:color="auto" w:fill="auto"/>
          </w:tcPr>
          <w:p w14:paraId="7567EA01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E89318F" w14:textId="696FC3A4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603F04E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CABF67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B50A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49B88762" w14:textId="77777777" w:rsidTr="008B6BCF">
        <w:tc>
          <w:tcPr>
            <w:tcW w:w="2977" w:type="dxa"/>
            <w:shd w:val="clear" w:color="auto" w:fill="auto"/>
          </w:tcPr>
          <w:p w14:paraId="0642134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9 -  Leki narkotyczne i psychotropowe</w:t>
            </w:r>
          </w:p>
        </w:tc>
        <w:tc>
          <w:tcPr>
            <w:tcW w:w="4253" w:type="dxa"/>
            <w:shd w:val="clear" w:color="auto" w:fill="auto"/>
          </w:tcPr>
          <w:p w14:paraId="2FE98DBD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EF5F6E" w14:textId="300FA7A1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532CDBA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AF33D3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- 450.90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0D6AD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450,90</w:t>
            </w:r>
          </w:p>
        </w:tc>
      </w:tr>
      <w:tr w:rsidR="001772A4" w:rsidRPr="00834EF4" w14:paraId="70AC295F" w14:textId="77777777" w:rsidTr="008B6BCF">
        <w:tc>
          <w:tcPr>
            <w:tcW w:w="2977" w:type="dxa"/>
            <w:shd w:val="clear" w:color="auto" w:fill="auto"/>
          </w:tcPr>
          <w:p w14:paraId="472EA0F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10 - Leki I</w:t>
            </w:r>
          </w:p>
        </w:tc>
        <w:tc>
          <w:tcPr>
            <w:tcW w:w="4253" w:type="dxa"/>
            <w:shd w:val="clear" w:color="auto" w:fill="auto"/>
          </w:tcPr>
          <w:p w14:paraId="62E18F20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23C9A57" w14:textId="11A9C1E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69F9BBA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CA1749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219FF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4E9B8C3A" w14:textId="77777777" w:rsidTr="008B6BCF">
        <w:tc>
          <w:tcPr>
            <w:tcW w:w="2977" w:type="dxa"/>
            <w:shd w:val="clear" w:color="auto" w:fill="auto"/>
          </w:tcPr>
          <w:p w14:paraId="17BC044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10 - Leki I</w:t>
            </w:r>
          </w:p>
        </w:tc>
        <w:tc>
          <w:tcPr>
            <w:tcW w:w="4253" w:type="dxa"/>
            <w:shd w:val="clear" w:color="auto" w:fill="auto"/>
          </w:tcPr>
          <w:p w14:paraId="22FC8E21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DE55145" w14:textId="1F7FA94A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716B9044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68A767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- 569.04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087EE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569,04</w:t>
            </w:r>
          </w:p>
        </w:tc>
      </w:tr>
      <w:tr w:rsidR="001772A4" w:rsidRPr="00834EF4" w14:paraId="43E8FFE0" w14:textId="77777777" w:rsidTr="008B6BCF">
        <w:tc>
          <w:tcPr>
            <w:tcW w:w="2977" w:type="dxa"/>
            <w:shd w:val="clear" w:color="auto" w:fill="auto"/>
          </w:tcPr>
          <w:p w14:paraId="405F73F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11  -Leki II</w:t>
            </w:r>
          </w:p>
        </w:tc>
        <w:tc>
          <w:tcPr>
            <w:tcW w:w="4253" w:type="dxa"/>
            <w:shd w:val="clear" w:color="auto" w:fill="auto"/>
          </w:tcPr>
          <w:p w14:paraId="28EFF3D1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86957CB" w14:textId="45BA5040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1C59C96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B91742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20D06E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0FC45B8A" w14:textId="77777777" w:rsidTr="008B6BCF">
        <w:tc>
          <w:tcPr>
            <w:tcW w:w="2977" w:type="dxa"/>
            <w:shd w:val="clear" w:color="auto" w:fill="auto"/>
          </w:tcPr>
          <w:p w14:paraId="5CAD0E2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11  -Leki II</w:t>
            </w:r>
          </w:p>
        </w:tc>
        <w:tc>
          <w:tcPr>
            <w:tcW w:w="4253" w:type="dxa"/>
            <w:shd w:val="clear" w:color="auto" w:fill="auto"/>
          </w:tcPr>
          <w:p w14:paraId="760445C7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F5E72B" w14:textId="6676FEB0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20B22A79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E14333B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- 367.50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E3F05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367,50</w:t>
            </w:r>
          </w:p>
        </w:tc>
      </w:tr>
      <w:tr w:rsidR="001772A4" w:rsidRPr="00834EF4" w14:paraId="7116868B" w14:textId="77777777" w:rsidTr="008B6BCF">
        <w:tc>
          <w:tcPr>
            <w:tcW w:w="2977" w:type="dxa"/>
            <w:shd w:val="clear" w:color="auto" w:fill="auto"/>
          </w:tcPr>
          <w:p w14:paraId="7AF883D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12  -Leki oczne</w:t>
            </w:r>
          </w:p>
        </w:tc>
        <w:tc>
          <w:tcPr>
            <w:tcW w:w="4253" w:type="dxa"/>
            <w:shd w:val="clear" w:color="auto" w:fill="auto"/>
          </w:tcPr>
          <w:p w14:paraId="2AE7A11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31C7156" w14:textId="79E40D49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4534B2A1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1B5A1C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C4097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764C604F" w14:textId="77777777" w:rsidTr="008B6BCF">
        <w:tc>
          <w:tcPr>
            <w:tcW w:w="2977" w:type="dxa"/>
            <w:shd w:val="clear" w:color="auto" w:fill="auto"/>
          </w:tcPr>
          <w:p w14:paraId="08346A5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12  -Leki oczne</w:t>
            </w:r>
          </w:p>
        </w:tc>
        <w:tc>
          <w:tcPr>
            <w:tcW w:w="4253" w:type="dxa"/>
            <w:shd w:val="clear" w:color="auto" w:fill="auto"/>
          </w:tcPr>
          <w:p w14:paraId="5DE0B68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0C6CC29" w14:textId="0CAA5F53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3592EB1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051423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- 598.62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64406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598,62</w:t>
            </w:r>
          </w:p>
        </w:tc>
      </w:tr>
      <w:tr w:rsidR="001772A4" w:rsidRPr="00834EF4" w14:paraId="276FB051" w14:textId="77777777" w:rsidTr="008B6BCF">
        <w:tc>
          <w:tcPr>
            <w:tcW w:w="2977" w:type="dxa"/>
            <w:shd w:val="clear" w:color="auto" w:fill="auto"/>
          </w:tcPr>
          <w:p w14:paraId="6B17B78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13– Leki III</w:t>
            </w:r>
          </w:p>
        </w:tc>
        <w:tc>
          <w:tcPr>
            <w:tcW w:w="4253" w:type="dxa"/>
            <w:shd w:val="clear" w:color="auto" w:fill="auto"/>
          </w:tcPr>
          <w:p w14:paraId="07E78CA2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90AE251" w14:textId="4989DE2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11991180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841075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32BAF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7BF8AA5F" w14:textId="77777777" w:rsidTr="008B6BCF">
        <w:tc>
          <w:tcPr>
            <w:tcW w:w="2977" w:type="dxa"/>
            <w:shd w:val="clear" w:color="auto" w:fill="auto"/>
          </w:tcPr>
          <w:p w14:paraId="02CBE1C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13– Leki III</w:t>
            </w:r>
          </w:p>
        </w:tc>
        <w:tc>
          <w:tcPr>
            <w:tcW w:w="4253" w:type="dxa"/>
            <w:shd w:val="clear" w:color="auto" w:fill="auto"/>
          </w:tcPr>
          <w:p w14:paraId="62A24F29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NEUCA S.A.</w:t>
            </w:r>
          </w:p>
          <w:p w14:paraId="07C3C200" w14:textId="3D1389E8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Forteczna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35-37</w:t>
            </w:r>
          </w:p>
          <w:p w14:paraId="7BF625E8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2D19200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F8CC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01B7CAF7" w14:textId="77777777" w:rsidTr="008B6BCF">
        <w:tc>
          <w:tcPr>
            <w:tcW w:w="2977" w:type="dxa"/>
            <w:shd w:val="clear" w:color="auto" w:fill="auto"/>
          </w:tcPr>
          <w:p w14:paraId="0DACF6E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13– Leki III</w:t>
            </w:r>
          </w:p>
        </w:tc>
        <w:tc>
          <w:tcPr>
            <w:tcW w:w="4253" w:type="dxa"/>
            <w:shd w:val="clear" w:color="auto" w:fill="auto"/>
          </w:tcPr>
          <w:p w14:paraId="3F8991AD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BA680CD" w14:textId="57554602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5DA801FA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160B4E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9D186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079A9BD7" w14:textId="77777777" w:rsidTr="008B6BCF">
        <w:tc>
          <w:tcPr>
            <w:tcW w:w="2977" w:type="dxa"/>
            <w:shd w:val="clear" w:color="auto" w:fill="auto"/>
          </w:tcPr>
          <w:p w14:paraId="02F20B9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14 – Test </w:t>
            </w:r>
            <w:proofErr w:type="spellStart"/>
            <w:r w:rsidRPr="001772A4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1AB2AF78" w14:textId="2B877426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Lencomm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Trade International </w:t>
            </w:r>
            <w:r w:rsidR="008B6BCF">
              <w:rPr>
                <w:b/>
                <w:bCs/>
                <w:sz w:val="20"/>
                <w:szCs w:val="20"/>
              </w:rPr>
              <w:t>Sp. z  o.o.</w:t>
            </w:r>
          </w:p>
          <w:p w14:paraId="54024762" w14:textId="100DD0FF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Wólczyńska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133/121</w:t>
            </w:r>
          </w:p>
          <w:p w14:paraId="7679670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01-919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A7224A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- 362.88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4DBA1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362,88</w:t>
            </w:r>
          </w:p>
        </w:tc>
      </w:tr>
      <w:tr w:rsidR="001772A4" w:rsidRPr="00834EF4" w14:paraId="2A47B5C3" w14:textId="77777777" w:rsidTr="008B6BCF">
        <w:tc>
          <w:tcPr>
            <w:tcW w:w="2977" w:type="dxa"/>
            <w:shd w:val="clear" w:color="auto" w:fill="auto"/>
          </w:tcPr>
          <w:p w14:paraId="51592D6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14 – Test </w:t>
            </w:r>
            <w:proofErr w:type="spellStart"/>
            <w:r w:rsidRPr="001772A4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52F4E8F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OSS sp. z o.o.</w:t>
            </w:r>
          </w:p>
          <w:p w14:paraId="62E5C01B" w14:textId="66FE4AF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Siennicka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25</w:t>
            </w:r>
          </w:p>
          <w:p w14:paraId="2307A4D3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Gdańsk</w:t>
            </w:r>
          </w:p>
        </w:tc>
        <w:tc>
          <w:tcPr>
            <w:tcW w:w="1701" w:type="dxa"/>
            <w:shd w:val="clear" w:color="auto" w:fill="auto"/>
          </w:tcPr>
          <w:p w14:paraId="774B046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49D6A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687D54B3" w14:textId="77777777" w:rsidTr="008B6BCF">
        <w:tc>
          <w:tcPr>
            <w:tcW w:w="2977" w:type="dxa"/>
            <w:shd w:val="clear" w:color="auto" w:fill="auto"/>
          </w:tcPr>
          <w:p w14:paraId="1C14D3E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14 – Test </w:t>
            </w:r>
            <w:proofErr w:type="spellStart"/>
            <w:r w:rsidRPr="001772A4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6122B7E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21B7429" w14:textId="44D7A117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52443E9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F22A7D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- 519.66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E7DD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519,66</w:t>
            </w:r>
          </w:p>
        </w:tc>
      </w:tr>
      <w:tr w:rsidR="001772A4" w:rsidRPr="00834EF4" w14:paraId="41CB543B" w14:textId="77777777" w:rsidTr="008B6BCF">
        <w:tc>
          <w:tcPr>
            <w:tcW w:w="2977" w:type="dxa"/>
            <w:shd w:val="clear" w:color="auto" w:fill="auto"/>
          </w:tcPr>
          <w:p w14:paraId="2B27437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15 - Leki IV</w:t>
            </w:r>
          </w:p>
        </w:tc>
        <w:tc>
          <w:tcPr>
            <w:tcW w:w="4253" w:type="dxa"/>
            <w:shd w:val="clear" w:color="auto" w:fill="auto"/>
          </w:tcPr>
          <w:p w14:paraId="1C536640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866610" w14:textId="347DC007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2D065239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68D297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7C0B53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119C2879" w14:textId="77777777" w:rsidTr="008B6BCF">
        <w:tc>
          <w:tcPr>
            <w:tcW w:w="2977" w:type="dxa"/>
            <w:shd w:val="clear" w:color="auto" w:fill="auto"/>
          </w:tcPr>
          <w:p w14:paraId="306B368C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15 - Leki IV</w:t>
            </w:r>
          </w:p>
        </w:tc>
        <w:tc>
          <w:tcPr>
            <w:tcW w:w="4253" w:type="dxa"/>
            <w:shd w:val="clear" w:color="auto" w:fill="auto"/>
          </w:tcPr>
          <w:p w14:paraId="1C186DE8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03D16F9" w14:textId="77870031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72A74969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6B8443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D002A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2C060F17" w14:textId="77777777" w:rsidTr="008B6BCF">
        <w:tc>
          <w:tcPr>
            <w:tcW w:w="2977" w:type="dxa"/>
            <w:shd w:val="clear" w:color="auto" w:fill="auto"/>
          </w:tcPr>
          <w:p w14:paraId="2EC95BF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16 – Leki V</w:t>
            </w:r>
          </w:p>
        </w:tc>
        <w:tc>
          <w:tcPr>
            <w:tcW w:w="4253" w:type="dxa"/>
            <w:shd w:val="clear" w:color="auto" w:fill="auto"/>
          </w:tcPr>
          <w:p w14:paraId="7DD8BF9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F3A9636" w14:textId="72C7617D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05A182C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0234BE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30867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655A6840" w14:textId="77777777" w:rsidTr="008B6BCF">
        <w:tc>
          <w:tcPr>
            <w:tcW w:w="2977" w:type="dxa"/>
            <w:shd w:val="clear" w:color="auto" w:fill="auto"/>
          </w:tcPr>
          <w:p w14:paraId="7F7DBD9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16 – Leki V</w:t>
            </w:r>
          </w:p>
        </w:tc>
        <w:tc>
          <w:tcPr>
            <w:tcW w:w="4253" w:type="dxa"/>
            <w:shd w:val="clear" w:color="auto" w:fill="auto"/>
          </w:tcPr>
          <w:p w14:paraId="15E0558E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3EE580" w14:textId="653F7FCF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39F75331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03F43A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- 580.02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38175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580,02</w:t>
            </w:r>
          </w:p>
        </w:tc>
      </w:tr>
      <w:tr w:rsidR="001772A4" w:rsidRPr="00834EF4" w14:paraId="5A6717CB" w14:textId="77777777" w:rsidTr="008B6BCF">
        <w:tc>
          <w:tcPr>
            <w:tcW w:w="2977" w:type="dxa"/>
            <w:shd w:val="clear" w:color="auto" w:fill="auto"/>
          </w:tcPr>
          <w:p w14:paraId="585E5E1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16 – Leki V</w:t>
            </w:r>
          </w:p>
        </w:tc>
        <w:tc>
          <w:tcPr>
            <w:tcW w:w="4253" w:type="dxa"/>
            <w:shd w:val="clear" w:color="auto" w:fill="auto"/>
          </w:tcPr>
          <w:p w14:paraId="374CF92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EFEB0EC" w14:textId="1DD60DCC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2BD61538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4EF8C3C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ACF15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2F2DE0B3" w14:textId="77777777" w:rsidTr="008B6BCF">
        <w:tc>
          <w:tcPr>
            <w:tcW w:w="2977" w:type="dxa"/>
            <w:shd w:val="clear" w:color="auto" w:fill="auto"/>
          </w:tcPr>
          <w:p w14:paraId="4008A54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17 -  Insuliny I</w:t>
            </w:r>
          </w:p>
        </w:tc>
        <w:tc>
          <w:tcPr>
            <w:tcW w:w="4253" w:type="dxa"/>
            <w:shd w:val="clear" w:color="auto" w:fill="auto"/>
          </w:tcPr>
          <w:p w14:paraId="26BA840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C676FC2" w14:textId="650796DA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07374B4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F50C36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53EFB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0DA573F8" w14:textId="77777777" w:rsidTr="008B6BCF">
        <w:tc>
          <w:tcPr>
            <w:tcW w:w="2977" w:type="dxa"/>
            <w:shd w:val="clear" w:color="auto" w:fill="auto"/>
          </w:tcPr>
          <w:p w14:paraId="0E1211B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18-  Antybiotyki I</w:t>
            </w:r>
          </w:p>
        </w:tc>
        <w:tc>
          <w:tcPr>
            <w:tcW w:w="4253" w:type="dxa"/>
            <w:shd w:val="clear" w:color="auto" w:fill="auto"/>
          </w:tcPr>
          <w:p w14:paraId="663F49E9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5037013" w14:textId="2E68987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0FEF491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9D4D0EC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5FE373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367D78C7" w14:textId="77777777" w:rsidTr="008B6BCF">
        <w:tc>
          <w:tcPr>
            <w:tcW w:w="2977" w:type="dxa"/>
            <w:shd w:val="clear" w:color="auto" w:fill="auto"/>
          </w:tcPr>
          <w:p w14:paraId="1F5EA59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19 - Antybiotyki II</w:t>
            </w:r>
          </w:p>
        </w:tc>
        <w:tc>
          <w:tcPr>
            <w:tcW w:w="4253" w:type="dxa"/>
            <w:shd w:val="clear" w:color="auto" w:fill="auto"/>
          </w:tcPr>
          <w:p w14:paraId="0D0484E7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16B57FB" w14:textId="35F2D7D8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0E1AE54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8DB2F1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A93C5C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20D6C423" w14:textId="77777777" w:rsidTr="008B6BCF">
        <w:tc>
          <w:tcPr>
            <w:tcW w:w="2977" w:type="dxa"/>
            <w:shd w:val="clear" w:color="auto" w:fill="auto"/>
          </w:tcPr>
          <w:p w14:paraId="068F3E9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19 - Antybiotyki II</w:t>
            </w:r>
          </w:p>
        </w:tc>
        <w:tc>
          <w:tcPr>
            <w:tcW w:w="4253" w:type="dxa"/>
            <w:shd w:val="clear" w:color="auto" w:fill="auto"/>
          </w:tcPr>
          <w:p w14:paraId="4060E798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60A189A9" w14:textId="404F3B7B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Wolskie, ul.</w:t>
            </w:r>
            <w:r w:rsidR="008B6BCF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14</w:t>
            </w:r>
          </w:p>
          <w:p w14:paraId="302AF143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Płochocin</w:t>
            </w:r>
          </w:p>
        </w:tc>
        <w:tc>
          <w:tcPr>
            <w:tcW w:w="1701" w:type="dxa"/>
            <w:shd w:val="clear" w:color="auto" w:fill="auto"/>
          </w:tcPr>
          <w:p w14:paraId="7A765B26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- 583.20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3A96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583,20</w:t>
            </w:r>
          </w:p>
        </w:tc>
      </w:tr>
      <w:tr w:rsidR="001772A4" w:rsidRPr="00834EF4" w14:paraId="1C39D41C" w14:textId="77777777" w:rsidTr="008B6BCF">
        <w:tc>
          <w:tcPr>
            <w:tcW w:w="2977" w:type="dxa"/>
            <w:shd w:val="clear" w:color="auto" w:fill="auto"/>
          </w:tcPr>
          <w:p w14:paraId="6A2F45E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19 - Antybiotyki II</w:t>
            </w:r>
          </w:p>
        </w:tc>
        <w:tc>
          <w:tcPr>
            <w:tcW w:w="4253" w:type="dxa"/>
            <w:shd w:val="clear" w:color="auto" w:fill="auto"/>
          </w:tcPr>
          <w:p w14:paraId="3298E0C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DF3AE19" w14:textId="493093DA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786AC853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39410C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- 577.14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4D9F1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577,14</w:t>
            </w:r>
          </w:p>
        </w:tc>
      </w:tr>
      <w:tr w:rsidR="001772A4" w:rsidRPr="00834EF4" w14:paraId="6D5BB0E4" w14:textId="77777777" w:rsidTr="008B6BCF">
        <w:tc>
          <w:tcPr>
            <w:tcW w:w="2977" w:type="dxa"/>
            <w:shd w:val="clear" w:color="auto" w:fill="auto"/>
          </w:tcPr>
          <w:p w14:paraId="718AFCA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19 - Antybiotyki II</w:t>
            </w:r>
          </w:p>
        </w:tc>
        <w:tc>
          <w:tcPr>
            <w:tcW w:w="4253" w:type="dxa"/>
            <w:shd w:val="clear" w:color="auto" w:fill="auto"/>
          </w:tcPr>
          <w:p w14:paraId="7C0C7620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51C9E71" w14:textId="124A5D67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35F70F6C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21768D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1CF7D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72B1060C" w14:textId="77777777" w:rsidTr="008B6BCF">
        <w:tc>
          <w:tcPr>
            <w:tcW w:w="2977" w:type="dxa"/>
            <w:shd w:val="clear" w:color="auto" w:fill="auto"/>
          </w:tcPr>
          <w:p w14:paraId="02C04C47" w14:textId="77777777" w:rsidR="00BC4CAA" w:rsidRDefault="00BC4CAA" w:rsidP="002659ED">
            <w:pPr>
              <w:spacing w:before="40" w:after="40"/>
              <w:rPr>
                <w:sz w:val="20"/>
                <w:szCs w:val="20"/>
              </w:rPr>
            </w:pPr>
          </w:p>
          <w:p w14:paraId="719DFBDC" w14:textId="675D5630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 20 - </w:t>
            </w:r>
            <w:proofErr w:type="spellStart"/>
            <w:r w:rsidRPr="001772A4">
              <w:rPr>
                <w:sz w:val="20"/>
                <w:szCs w:val="20"/>
              </w:rPr>
              <w:t>Glatiramer</w:t>
            </w:r>
            <w:proofErr w:type="spellEnd"/>
            <w:r w:rsidRPr="001772A4">
              <w:rPr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sz w:val="20"/>
                <w:szCs w:val="20"/>
              </w:rPr>
              <w:t>acetate</w:t>
            </w:r>
            <w:proofErr w:type="spellEnd"/>
            <w:r w:rsidRPr="001772A4">
              <w:rPr>
                <w:sz w:val="20"/>
                <w:szCs w:val="20"/>
              </w:rPr>
              <w:t xml:space="preserve"> *</w:t>
            </w:r>
          </w:p>
        </w:tc>
        <w:tc>
          <w:tcPr>
            <w:tcW w:w="4253" w:type="dxa"/>
            <w:shd w:val="clear" w:color="auto" w:fill="auto"/>
          </w:tcPr>
          <w:p w14:paraId="789A3FD4" w14:textId="77777777" w:rsidR="00BC4CAA" w:rsidRDefault="00BC4CAA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54D40974" w14:textId="71A596E2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lastRenderedPageBreak/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57B7B95" w14:textId="2D954CD8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4D40F82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0DC4D9C" w14:textId="77777777" w:rsidR="00BC4CAA" w:rsidRDefault="00BC4CAA" w:rsidP="002659ED">
            <w:pPr>
              <w:spacing w:before="40" w:after="40"/>
              <w:rPr>
                <w:sz w:val="20"/>
                <w:szCs w:val="20"/>
              </w:rPr>
            </w:pPr>
          </w:p>
          <w:p w14:paraId="507D58D2" w14:textId="508F9F3A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101641" w14:textId="77777777" w:rsidR="00BC4CAA" w:rsidRDefault="00BC4CAA" w:rsidP="002659ED">
            <w:pPr>
              <w:jc w:val="center"/>
              <w:rPr>
                <w:sz w:val="20"/>
                <w:szCs w:val="20"/>
              </w:rPr>
            </w:pPr>
          </w:p>
          <w:p w14:paraId="73C549E7" w14:textId="0E9A35D6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 xml:space="preserve">  600,00</w:t>
            </w:r>
          </w:p>
        </w:tc>
      </w:tr>
      <w:tr w:rsidR="001772A4" w:rsidRPr="00834EF4" w14:paraId="72878CD8" w14:textId="77777777" w:rsidTr="008B6BCF">
        <w:tc>
          <w:tcPr>
            <w:tcW w:w="2977" w:type="dxa"/>
            <w:shd w:val="clear" w:color="auto" w:fill="auto"/>
          </w:tcPr>
          <w:p w14:paraId="0C41E03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 20 - </w:t>
            </w:r>
            <w:proofErr w:type="spellStart"/>
            <w:r w:rsidRPr="001772A4">
              <w:rPr>
                <w:sz w:val="20"/>
                <w:szCs w:val="20"/>
              </w:rPr>
              <w:t>Glatiramer</w:t>
            </w:r>
            <w:proofErr w:type="spellEnd"/>
            <w:r w:rsidRPr="001772A4">
              <w:rPr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sz w:val="20"/>
                <w:szCs w:val="20"/>
              </w:rPr>
              <w:t>acetate</w:t>
            </w:r>
            <w:proofErr w:type="spellEnd"/>
            <w:r w:rsidRPr="001772A4">
              <w:rPr>
                <w:sz w:val="20"/>
                <w:szCs w:val="20"/>
              </w:rPr>
              <w:t xml:space="preserve"> *</w:t>
            </w:r>
          </w:p>
        </w:tc>
        <w:tc>
          <w:tcPr>
            <w:tcW w:w="4253" w:type="dxa"/>
            <w:shd w:val="clear" w:color="auto" w:fill="auto"/>
          </w:tcPr>
          <w:p w14:paraId="5642659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Urtica Sp. z o.o.</w:t>
            </w:r>
          </w:p>
          <w:p w14:paraId="4C3FDE4B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120</w:t>
            </w:r>
          </w:p>
          <w:p w14:paraId="493FC2EE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2E25FC9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- 487.44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784A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487,44</w:t>
            </w:r>
          </w:p>
        </w:tc>
      </w:tr>
      <w:tr w:rsidR="001772A4" w:rsidRPr="00834EF4" w14:paraId="2B9B159E" w14:textId="77777777" w:rsidTr="008B6BCF">
        <w:tc>
          <w:tcPr>
            <w:tcW w:w="2977" w:type="dxa"/>
            <w:shd w:val="clear" w:color="auto" w:fill="auto"/>
          </w:tcPr>
          <w:p w14:paraId="5533267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 20 - </w:t>
            </w:r>
            <w:proofErr w:type="spellStart"/>
            <w:r w:rsidRPr="001772A4">
              <w:rPr>
                <w:sz w:val="20"/>
                <w:szCs w:val="20"/>
              </w:rPr>
              <w:t>Glatiramer</w:t>
            </w:r>
            <w:proofErr w:type="spellEnd"/>
            <w:r w:rsidRPr="001772A4">
              <w:rPr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sz w:val="20"/>
                <w:szCs w:val="20"/>
              </w:rPr>
              <w:t>acetate</w:t>
            </w:r>
            <w:proofErr w:type="spellEnd"/>
            <w:r w:rsidRPr="001772A4">
              <w:rPr>
                <w:sz w:val="20"/>
                <w:szCs w:val="20"/>
              </w:rPr>
              <w:t xml:space="preserve"> *</w:t>
            </w:r>
          </w:p>
        </w:tc>
        <w:tc>
          <w:tcPr>
            <w:tcW w:w="4253" w:type="dxa"/>
            <w:shd w:val="clear" w:color="auto" w:fill="auto"/>
          </w:tcPr>
          <w:p w14:paraId="2656A41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64E163BD" w14:textId="53B1C698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Wolskie, ul.</w:t>
            </w:r>
            <w:r w:rsidR="008B6BCF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14</w:t>
            </w:r>
          </w:p>
          <w:p w14:paraId="35BC26A6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Płochocin</w:t>
            </w:r>
          </w:p>
        </w:tc>
        <w:tc>
          <w:tcPr>
            <w:tcW w:w="1701" w:type="dxa"/>
            <w:shd w:val="clear" w:color="auto" w:fill="auto"/>
          </w:tcPr>
          <w:p w14:paraId="0E2371B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CF4BC9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481B5DAA" w14:textId="77777777" w:rsidTr="008B6BCF">
        <w:tc>
          <w:tcPr>
            <w:tcW w:w="2977" w:type="dxa"/>
            <w:shd w:val="clear" w:color="auto" w:fill="auto"/>
          </w:tcPr>
          <w:p w14:paraId="77991FB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21 -  </w:t>
            </w:r>
            <w:proofErr w:type="spellStart"/>
            <w:r w:rsidRPr="001772A4">
              <w:rPr>
                <w:sz w:val="20"/>
                <w:szCs w:val="20"/>
              </w:rPr>
              <w:t>Sevoflurane</w:t>
            </w:r>
            <w:proofErr w:type="spellEnd"/>
            <w:r w:rsidRPr="001772A4">
              <w:rPr>
                <w:sz w:val="20"/>
                <w:szCs w:val="20"/>
              </w:rPr>
              <w:t>*</w:t>
            </w:r>
          </w:p>
        </w:tc>
        <w:tc>
          <w:tcPr>
            <w:tcW w:w="4253" w:type="dxa"/>
            <w:shd w:val="clear" w:color="auto" w:fill="auto"/>
          </w:tcPr>
          <w:p w14:paraId="4861D81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CAB426B" w14:textId="5D5477B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Kruczkowskiego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8</w:t>
            </w:r>
          </w:p>
          <w:p w14:paraId="011FE3D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F7417A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C412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67698D41" w14:textId="77777777" w:rsidTr="008B6BCF">
        <w:tc>
          <w:tcPr>
            <w:tcW w:w="2977" w:type="dxa"/>
            <w:shd w:val="clear" w:color="auto" w:fill="auto"/>
          </w:tcPr>
          <w:p w14:paraId="5CE511F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21 -  </w:t>
            </w:r>
            <w:proofErr w:type="spellStart"/>
            <w:r w:rsidRPr="001772A4">
              <w:rPr>
                <w:sz w:val="20"/>
                <w:szCs w:val="20"/>
              </w:rPr>
              <w:t>Sevoflurane</w:t>
            </w:r>
            <w:proofErr w:type="spellEnd"/>
            <w:r w:rsidRPr="001772A4">
              <w:rPr>
                <w:sz w:val="20"/>
                <w:szCs w:val="20"/>
              </w:rPr>
              <w:t>*</w:t>
            </w:r>
          </w:p>
        </w:tc>
        <w:tc>
          <w:tcPr>
            <w:tcW w:w="4253" w:type="dxa"/>
            <w:shd w:val="clear" w:color="auto" w:fill="auto"/>
          </w:tcPr>
          <w:p w14:paraId="5AEEBD9E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PROFARM PS SP. Z O.O.</w:t>
            </w:r>
          </w:p>
          <w:p w14:paraId="13ED3988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96</w:t>
            </w:r>
          </w:p>
          <w:p w14:paraId="0EC4D5CD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Stara Iwiczna</w:t>
            </w:r>
          </w:p>
        </w:tc>
        <w:tc>
          <w:tcPr>
            <w:tcW w:w="1701" w:type="dxa"/>
            <w:shd w:val="clear" w:color="auto" w:fill="auto"/>
          </w:tcPr>
          <w:p w14:paraId="304AC036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BCADEF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6A56508C" w14:textId="77777777" w:rsidTr="008B6BCF">
        <w:tc>
          <w:tcPr>
            <w:tcW w:w="2977" w:type="dxa"/>
            <w:shd w:val="clear" w:color="auto" w:fill="auto"/>
          </w:tcPr>
          <w:p w14:paraId="575CD1E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21 -  </w:t>
            </w:r>
            <w:proofErr w:type="spellStart"/>
            <w:r w:rsidRPr="001772A4">
              <w:rPr>
                <w:sz w:val="20"/>
                <w:szCs w:val="20"/>
              </w:rPr>
              <w:t>Sevoflurane</w:t>
            </w:r>
            <w:proofErr w:type="spellEnd"/>
            <w:r w:rsidRPr="001772A4">
              <w:rPr>
                <w:sz w:val="20"/>
                <w:szCs w:val="20"/>
              </w:rPr>
              <w:t>*</w:t>
            </w:r>
          </w:p>
        </w:tc>
        <w:tc>
          <w:tcPr>
            <w:tcW w:w="4253" w:type="dxa"/>
            <w:shd w:val="clear" w:color="auto" w:fill="auto"/>
          </w:tcPr>
          <w:p w14:paraId="1EEC615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NEUCA S.A.</w:t>
            </w:r>
          </w:p>
          <w:p w14:paraId="6D5FB7DF" w14:textId="18B3847A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Forteczna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35-37</w:t>
            </w:r>
          </w:p>
          <w:p w14:paraId="0C1DE1B9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7169257C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FF77C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420CF617" w14:textId="77777777" w:rsidTr="008B6BCF">
        <w:tc>
          <w:tcPr>
            <w:tcW w:w="2977" w:type="dxa"/>
            <w:shd w:val="clear" w:color="auto" w:fill="auto"/>
          </w:tcPr>
          <w:p w14:paraId="0C5CF86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21 -  </w:t>
            </w:r>
            <w:proofErr w:type="spellStart"/>
            <w:r w:rsidRPr="001772A4">
              <w:rPr>
                <w:sz w:val="20"/>
                <w:szCs w:val="20"/>
              </w:rPr>
              <w:t>Sevoflurane</w:t>
            </w:r>
            <w:proofErr w:type="spellEnd"/>
            <w:r w:rsidRPr="001772A4">
              <w:rPr>
                <w:sz w:val="20"/>
                <w:szCs w:val="20"/>
              </w:rPr>
              <w:t>*</w:t>
            </w:r>
          </w:p>
        </w:tc>
        <w:tc>
          <w:tcPr>
            <w:tcW w:w="4253" w:type="dxa"/>
            <w:shd w:val="clear" w:color="auto" w:fill="auto"/>
          </w:tcPr>
          <w:p w14:paraId="65B276AF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A800DAA" w14:textId="346A844D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6D98F06C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F4C4BE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7DF43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6B1295A8" w14:textId="77777777" w:rsidTr="008B6BCF">
        <w:tc>
          <w:tcPr>
            <w:tcW w:w="2977" w:type="dxa"/>
            <w:shd w:val="clear" w:color="auto" w:fill="auto"/>
          </w:tcPr>
          <w:p w14:paraId="0649A7A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22 - </w:t>
            </w:r>
            <w:proofErr w:type="spellStart"/>
            <w:r w:rsidRPr="001772A4">
              <w:rPr>
                <w:sz w:val="20"/>
                <w:szCs w:val="20"/>
              </w:rPr>
              <w:t>Alteplase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52B1563B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84607D9" w14:textId="4246D4FC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31A7F7A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3D5C52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81A3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39AA037C" w14:textId="77777777" w:rsidTr="008B6BCF">
        <w:tc>
          <w:tcPr>
            <w:tcW w:w="2977" w:type="dxa"/>
            <w:shd w:val="clear" w:color="auto" w:fill="auto"/>
          </w:tcPr>
          <w:p w14:paraId="43043A8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22 - </w:t>
            </w:r>
            <w:proofErr w:type="spellStart"/>
            <w:r w:rsidRPr="001772A4">
              <w:rPr>
                <w:sz w:val="20"/>
                <w:szCs w:val="20"/>
              </w:rPr>
              <w:t>Alteplase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1446277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NEUCA S.A.</w:t>
            </w:r>
          </w:p>
          <w:p w14:paraId="62657CBD" w14:textId="61214D93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Forteczna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/</w:t>
            </w:r>
            <w:r w:rsidR="001772A4" w:rsidRPr="001772A4">
              <w:rPr>
                <w:sz w:val="20"/>
                <w:szCs w:val="20"/>
              </w:rPr>
              <w:t>37</w:t>
            </w:r>
          </w:p>
          <w:p w14:paraId="6A6F3D71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48950FA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- 575.04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85B629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575,04</w:t>
            </w:r>
          </w:p>
        </w:tc>
      </w:tr>
      <w:tr w:rsidR="001772A4" w:rsidRPr="00834EF4" w14:paraId="3E1FF53E" w14:textId="77777777" w:rsidTr="008B6BCF">
        <w:tc>
          <w:tcPr>
            <w:tcW w:w="2977" w:type="dxa"/>
            <w:shd w:val="clear" w:color="auto" w:fill="auto"/>
          </w:tcPr>
          <w:p w14:paraId="4A54758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23– Leki VI</w:t>
            </w:r>
          </w:p>
        </w:tc>
        <w:tc>
          <w:tcPr>
            <w:tcW w:w="4253" w:type="dxa"/>
            <w:shd w:val="clear" w:color="auto" w:fill="auto"/>
          </w:tcPr>
          <w:p w14:paraId="252E835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47116F2" w14:textId="0D8DADC3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0189E4D6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21C8B9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3A28E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50446DA3" w14:textId="77777777" w:rsidTr="008B6BCF">
        <w:tc>
          <w:tcPr>
            <w:tcW w:w="2977" w:type="dxa"/>
            <w:shd w:val="clear" w:color="auto" w:fill="auto"/>
          </w:tcPr>
          <w:p w14:paraId="6B1030F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23– Leki VI</w:t>
            </w:r>
          </w:p>
        </w:tc>
        <w:tc>
          <w:tcPr>
            <w:tcW w:w="4253" w:type="dxa"/>
            <w:shd w:val="clear" w:color="auto" w:fill="auto"/>
          </w:tcPr>
          <w:p w14:paraId="6733BE69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1CA905" w14:textId="6B1FA64F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318D0DB8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B540AB6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- 538.08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BAACE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538,08</w:t>
            </w:r>
          </w:p>
        </w:tc>
      </w:tr>
      <w:tr w:rsidR="001772A4" w:rsidRPr="00834EF4" w14:paraId="1EE2EF59" w14:textId="77777777" w:rsidTr="008B6BCF">
        <w:tc>
          <w:tcPr>
            <w:tcW w:w="2977" w:type="dxa"/>
            <w:shd w:val="clear" w:color="auto" w:fill="auto"/>
          </w:tcPr>
          <w:p w14:paraId="6C2EE70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24 – Diety doustne</w:t>
            </w:r>
          </w:p>
        </w:tc>
        <w:tc>
          <w:tcPr>
            <w:tcW w:w="4253" w:type="dxa"/>
            <w:shd w:val="clear" w:color="auto" w:fill="auto"/>
          </w:tcPr>
          <w:p w14:paraId="5E619EBB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21345C5" w14:textId="1BB591D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18688E9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E338355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24878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33D82376" w14:textId="77777777" w:rsidTr="008B6BCF">
        <w:tc>
          <w:tcPr>
            <w:tcW w:w="2977" w:type="dxa"/>
            <w:shd w:val="clear" w:color="auto" w:fill="auto"/>
          </w:tcPr>
          <w:p w14:paraId="0304F550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043B894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710D00A6" w14:textId="1FA86675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Wolskie, ul.</w:t>
            </w:r>
            <w:r w:rsidR="008B6BCF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14</w:t>
            </w:r>
          </w:p>
          <w:p w14:paraId="1ADECD0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Płochocin</w:t>
            </w:r>
          </w:p>
        </w:tc>
        <w:tc>
          <w:tcPr>
            <w:tcW w:w="1701" w:type="dxa"/>
            <w:shd w:val="clear" w:color="auto" w:fill="auto"/>
          </w:tcPr>
          <w:p w14:paraId="706C4E9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0213F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0473F0C7" w14:textId="77777777" w:rsidTr="008B6BCF">
        <w:tc>
          <w:tcPr>
            <w:tcW w:w="2977" w:type="dxa"/>
            <w:shd w:val="clear" w:color="auto" w:fill="auto"/>
          </w:tcPr>
          <w:p w14:paraId="05D53AD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03EFCD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B765017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134</w:t>
            </w:r>
          </w:p>
          <w:p w14:paraId="34EB84F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4A58758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- 579.60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2BE86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579,60</w:t>
            </w:r>
          </w:p>
        </w:tc>
      </w:tr>
      <w:tr w:rsidR="001772A4" w:rsidRPr="00834EF4" w14:paraId="7045A8BB" w14:textId="77777777" w:rsidTr="008B6BCF">
        <w:tc>
          <w:tcPr>
            <w:tcW w:w="2977" w:type="dxa"/>
            <w:shd w:val="clear" w:color="auto" w:fill="auto"/>
          </w:tcPr>
          <w:p w14:paraId="6EE8AA7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6EE00BC4" w14:textId="2FC4B26A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772A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</w:t>
            </w:r>
            <w:r w:rsidR="008B6BCF">
              <w:rPr>
                <w:b/>
                <w:bCs/>
                <w:sz w:val="20"/>
                <w:szCs w:val="20"/>
              </w:rPr>
              <w:t>Sp. z o.o.</w:t>
            </w:r>
          </w:p>
          <w:p w14:paraId="24304023" w14:textId="0E33A22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Tysiąclecia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14</w:t>
            </w:r>
          </w:p>
          <w:p w14:paraId="6A1941C6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65FD389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- 315.54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02B9B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315,54</w:t>
            </w:r>
          </w:p>
        </w:tc>
      </w:tr>
      <w:tr w:rsidR="001772A4" w:rsidRPr="00834EF4" w14:paraId="486C9886" w14:textId="77777777" w:rsidTr="008B6BCF">
        <w:tc>
          <w:tcPr>
            <w:tcW w:w="2977" w:type="dxa"/>
            <w:shd w:val="clear" w:color="auto" w:fill="auto"/>
          </w:tcPr>
          <w:p w14:paraId="3B66FC7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8EFC4FB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164BF08" w14:textId="294A38F7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31015479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B12732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- 125.22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7BCA4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125,22</w:t>
            </w:r>
          </w:p>
        </w:tc>
      </w:tr>
      <w:tr w:rsidR="001772A4" w:rsidRPr="00834EF4" w14:paraId="78B1DEF0" w14:textId="77777777" w:rsidTr="008B6BCF">
        <w:tc>
          <w:tcPr>
            <w:tcW w:w="2977" w:type="dxa"/>
            <w:shd w:val="clear" w:color="auto" w:fill="auto"/>
          </w:tcPr>
          <w:p w14:paraId="0924285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4B2B8AE2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07BE9AD" w14:textId="22C45C48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0CC06911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C8B752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198FE4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28DAFB37" w14:textId="77777777" w:rsidTr="008B6BCF">
        <w:tc>
          <w:tcPr>
            <w:tcW w:w="2977" w:type="dxa"/>
            <w:shd w:val="clear" w:color="auto" w:fill="auto"/>
          </w:tcPr>
          <w:p w14:paraId="5AC2977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 xml:space="preserve">Pakiet 25 – </w:t>
            </w:r>
            <w:proofErr w:type="spellStart"/>
            <w:r w:rsidRPr="001772A4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639C137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0B64708" w14:textId="68201CAF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proofErr w:type="spellStart"/>
            <w:r w:rsidR="001772A4" w:rsidRPr="001772A4">
              <w:rPr>
                <w:sz w:val="20"/>
                <w:szCs w:val="20"/>
              </w:rPr>
              <w:t>Hubska</w:t>
            </w:r>
            <w:proofErr w:type="spellEnd"/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44</w:t>
            </w:r>
          </w:p>
          <w:p w14:paraId="0BCFAEB0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96D52E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348C2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tr w:rsidR="001772A4" w:rsidRPr="00834EF4" w14:paraId="446C3C8C" w14:textId="77777777" w:rsidTr="008B6BCF">
        <w:tc>
          <w:tcPr>
            <w:tcW w:w="2977" w:type="dxa"/>
            <w:shd w:val="clear" w:color="auto" w:fill="auto"/>
          </w:tcPr>
          <w:p w14:paraId="73E4446B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26  – Leki VII</w:t>
            </w:r>
          </w:p>
        </w:tc>
        <w:tc>
          <w:tcPr>
            <w:tcW w:w="4253" w:type="dxa"/>
            <w:shd w:val="clear" w:color="auto" w:fill="auto"/>
          </w:tcPr>
          <w:p w14:paraId="1721BC1A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439F569" w14:textId="440536F0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3E8866F4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1E2861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000D2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4C088F43" w14:textId="77777777" w:rsidTr="008B6BCF">
        <w:tc>
          <w:tcPr>
            <w:tcW w:w="2977" w:type="dxa"/>
            <w:shd w:val="clear" w:color="auto" w:fill="auto"/>
          </w:tcPr>
          <w:p w14:paraId="075BB2E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26  – Leki VII</w:t>
            </w:r>
          </w:p>
        </w:tc>
        <w:tc>
          <w:tcPr>
            <w:tcW w:w="4253" w:type="dxa"/>
            <w:shd w:val="clear" w:color="auto" w:fill="auto"/>
          </w:tcPr>
          <w:p w14:paraId="63EB454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3CD63D9" w14:textId="4F96D36B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097C585F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256F48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- 598.98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EB0FC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598,98</w:t>
            </w:r>
          </w:p>
        </w:tc>
      </w:tr>
      <w:tr w:rsidR="001772A4" w:rsidRPr="00834EF4" w14:paraId="3BD07D64" w14:textId="77777777" w:rsidTr="008B6BCF">
        <w:tc>
          <w:tcPr>
            <w:tcW w:w="2977" w:type="dxa"/>
            <w:shd w:val="clear" w:color="auto" w:fill="auto"/>
          </w:tcPr>
          <w:p w14:paraId="7F6CD46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26  – Leki VII</w:t>
            </w:r>
          </w:p>
        </w:tc>
        <w:tc>
          <w:tcPr>
            <w:tcW w:w="4253" w:type="dxa"/>
            <w:shd w:val="clear" w:color="auto" w:fill="auto"/>
          </w:tcPr>
          <w:p w14:paraId="0D1D762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NEUCA S.A.</w:t>
            </w:r>
          </w:p>
          <w:p w14:paraId="3E4B281D" w14:textId="72962B9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Forteczna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/</w:t>
            </w:r>
            <w:r w:rsidR="001772A4" w:rsidRPr="001772A4">
              <w:rPr>
                <w:sz w:val="20"/>
                <w:szCs w:val="20"/>
              </w:rPr>
              <w:t>37</w:t>
            </w:r>
          </w:p>
          <w:p w14:paraId="644EA7DD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388AC67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- 585.12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D9741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585,12</w:t>
            </w:r>
          </w:p>
        </w:tc>
      </w:tr>
      <w:tr w:rsidR="001772A4" w:rsidRPr="00834EF4" w14:paraId="35BE17FB" w14:textId="77777777" w:rsidTr="008B6BCF">
        <w:tc>
          <w:tcPr>
            <w:tcW w:w="2977" w:type="dxa"/>
            <w:shd w:val="clear" w:color="auto" w:fill="auto"/>
          </w:tcPr>
          <w:p w14:paraId="48674AE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27 - Leki VIII</w:t>
            </w:r>
          </w:p>
        </w:tc>
        <w:tc>
          <w:tcPr>
            <w:tcW w:w="4253" w:type="dxa"/>
            <w:shd w:val="clear" w:color="auto" w:fill="auto"/>
          </w:tcPr>
          <w:p w14:paraId="3DB271FD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1CBD579" w14:textId="380F460B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03C93F4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A8D42B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6231D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48B3D89B" w14:textId="77777777" w:rsidTr="008B6BCF">
        <w:tc>
          <w:tcPr>
            <w:tcW w:w="2977" w:type="dxa"/>
            <w:shd w:val="clear" w:color="auto" w:fill="auto"/>
          </w:tcPr>
          <w:p w14:paraId="58AAC92E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27 - Leki VIII</w:t>
            </w:r>
          </w:p>
        </w:tc>
        <w:tc>
          <w:tcPr>
            <w:tcW w:w="4253" w:type="dxa"/>
            <w:shd w:val="clear" w:color="auto" w:fill="auto"/>
          </w:tcPr>
          <w:p w14:paraId="2AF4D11D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07127D" w14:textId="3AB7199C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635D0DCA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3E6EA0F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- 557.52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DF599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557,52</w:t>
            </w:r>
          </w:p>
        </w:tc>
      </w:tr>
      <w:tr w:rsidR="001772A4" w:rsidRPr="00834EF4" w14:paraId="22C2D9BC" w14:textId="77777777" w:rsidTr="008B6BCF">
        <w:tc>
          <w:tcPr>
            <w:tcW w:w="2977" w:type="dxa"/>
            <w:shd w:val="clear" w:color="auto" w:fill="auto"/>
          </w:tcPr>
          <w:p w14:paraId="36898CF9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28  – Leki IX</w:t>
            </w:r>
          </w:p>
        </w:tc>
        <w:tc>
          <w:tcPr>
            <w:tcW w:w="4253" w:type="dxa"/>
            <w:shd w:val="clear" w:color="auto" w:fill="auto"/>
          </w:tcPr>
          <w:p w14:paraId="55F1FE0E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FAC3182" w14:textId="4CC0A1F3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4BF41A93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EAC44C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77C27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1C344F1F" w14:textId="77777777" w:rsidTr="008B6BCF">
        <w:tc>
          <w:tcPr>
            <w:tcW w:w="2977" w:type="dxa"/>
            <w:shd w:val="clear" w:color="auto" w:fill="auto"/>
          </w:tcPr>
          <w:p w14:paraId="2827B48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28  – Leki IX</w:t>
            </w:r>
          </w:p>
        </w:tc>
        <w:tc>
          <w:tcPr>
            <w:tcW w:w="4253" w:type="dxa"/>
            <w:shd w:val="clear" w:color="auto" w:fill="auto"/>
          </w:tcPr>
          <w:p w14:paraId="164641FE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05E6CAA" w14:textId="1C1E76EC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617B82D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A58083D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- 593.88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0EF96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593,88</w:t>
            </w:r>
          </w:p>
        </w:tc>
      </w:tr>
      <w:tr w:rsidR="001772A4" w:rsidRPr="00834EF4" w14:paraId="318AB0BA" w14:textId="77777777" w:rsidTr="008B6BCF">
        <w:tc>
          <w:tcPr>
            <w:tcW w:w="2977" w:type="dxa"/>
            <w:shd w:val="clear" w:color="auto" w:fill="auto"/>
          </w:tcPr>
          <w:p w14:paraId="1DCC1508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29  – Leki X</w:t>
            </w:r>
          </w:p>
        </w:tc>
        <w:tc>
          <w:tcPr>
            <w:tcW w:w="4253" w:type="dxa"/>
            <w:shd w:val="clear" w:color="auto" w:fill="auto"/>
          </w:tcPr>
          <w:p w14:paraId="394F934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CD297B6" w14:textId="1F37477E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7612F76E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0AB40C1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00773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590A56D5" w14:textId="77777777" w:rsidTr="008B6BCF">
        <w:tc>
          <w:tcPr>
            <w:tcW w:w="2977" w:type="dxa"/>
            <w:shd w:val="clear" w:color="auto" w:fill="auto"/>
          </w:tcPr>
          <w:p w14:paraId="30AAA34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29  – Leki X</w:t>
            </w:r>
          </w:p>
        </w:tc>
        <w:tc>
          <w:tcPr>
            <w:tcW w:w="4253" w:type="dxa"/>
            <w:shd w:val="clear" w:color="auto" w:fill="auto"/>
          </w:tcPr>
          <w:p w14:paraId="1D463D6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AAF2A48" w14:textId="1C8683EA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1CF5E207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FECE02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- 587.88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078E2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587,88</w:t>
            </w:r>
          </w:p>
        </w:tc>
      </w:tr>
      <w:tr w:rsidR="001772A4" w:rsidRPr="00834EF4" w14:paraId="69EEE3AE" w14:textId="77777777" w:rsidTr="008B6BCF">
        <w:tc>
          <w:tcPr>
            <w:tcW w:w="2977" w:type="dxa"/>
            <w:shd w:val="clear" w:color="auto" w:fill="auto"/>
          </w:tcPr>
          <w:p w14:paraId="7CB21652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30-  Kontrasty</w:t>
            </w:r>
          </w:p>
        </w:tc>
        <w:tc>
          <w:tcPr>
            <w:tcW w:w="4253" w:type="dxa"/>
            <w:shd w:val="clear" w:color="auto" w:fill="auto"/>
          </w:tcPr>
          <w:p w14:paraId="570F4C09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Urtica Sp. z o.o.</w:t>
            </w:r>
          </w:p>
          <w:p w14:paraId="00E4E60A" w14:textId="77777777" w:rsidR="001772A4" w:rsidRPr="00211A34" w:rsidRDefault="001772A4" w:rsidP="002659ED">
            <w:pPr>
              <w:rPr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120</w:t>
            </w:r>
          </w:p>
          <w:p w14:paraId="6859CF4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58716867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F10A9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08CF208E" w14:textId="77777777" w:rsidTr="008B6BCF">
        <w:tc>
          <w:tcPr>
            <w:tcW w:w="2977" w:type="dxa"/>
            <w:shd w:val="clear" w:color="auto" w:fill="auto"/>
          </w:tcPr>
          <w:p w14:paraId="0CA18493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32 – Leki XII</w:t>
            </w:r>
          </w:p>
        </w:tc>
        <w:tc>
          <w:tcPr>
            <w:tcW w:w="4253" w:type="dxa"/>
            <w:shd w:val="clear" w:color="auto" w:fill="auto"/>
          </w:tcPr>
          <w:p w14:paraId="2B67A045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772A4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772A4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17C38A1" w14:textId="5671B593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Pułaskiego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9</w:t>
            </w:r>
          </w:p>
          <w:p w14:paraId="55954FDB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C255674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- 600.00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28E7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600,00</w:t>
            </w:r>
          </w:p>
        </w:tc>
      </w:tr>
      <w:tr w:rsidR="001772A4" w:rsidRPr="00834EF4" w14:paraId="14495217" w14:textId="77777777" w:rsidTr="008B6BCF">
        <w:tc>
          <w:tcPr>
            <w:tcW w:w="2977" w:type="dxa"/>
            <w:shd w:val="clear" w:color="auto" w:fill="auto"/>
          </w:tcPr>
          <w:p w14:paraId="0D208E1A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772A4">
              <w:rPr>
                <w:sz w:val="20"/>
                <w:szCs w:val="20"/>
              </w:rPr>
              <w:t>Pakiet 32 – Leki XII</w:t>
            </w:r>
          </w:p>
        </w:tc>
        <w:tc>
          <w:tcPr>
            <w:tcW w:w="4253" w:type="dxa"/>
            <w:shd w:val="clear" w:color="auto" w:fill="auto"/>
          </w:tcPr>
          <w:p w14:paraId="34F83CDC" w14:textId="77777777" w:rsidR="001772A4" w:rsidRPr="00211A34" w:rsidRDefault="001772A4" w:rsidP="002659E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772A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438D5A" w14:textId="378CAFF5" w:rsidR="001772A4" w:rsidRPr="00211A34" w:rsidRDefault="008B6BCF" w:rsidP="00265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72A4" w:rsidRPr="001772A4">
              <w:rPr>
                <w:sz w:val="20"/>
                <w:szCs w:val="20"/>
              </w:rPr>
              <w:t>Szopienicka</w:t>
            </w:r>
            <w:r w:rsidR="001772A4" w:rsidRPr="00211A34">
              <w:rPr>
                <w:sz w:val="20"/>
                <w:szCs w:val="20"/>
              </w:rPr>
              <w:t xml:space="preserve"> </w:t>
            </w:r>
            <w:r w:rsidR="001772A4" w:rsidRPr="001772A4">
              <w:rPr>
                <w:sz w:val="20"/>
                <w:szCs w:val="20"/>
              </w:rPr>
              <w:t>77</w:t>
            </w:r>
          </w:p>
          <w:p w14:paraId="64928FD5" w14:textId="77777777" w:rsidR="001772A4" w:rsidRPr="00211A34" w:rsidRDefault="001772A4" w:rsidP="002659ED">
            <w:pPr>
              <w:spacing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772A4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5A4CBEC" w14:textId="77777777" w:rsidR="001772A4" w:rsidRPr="00211A34" w:rsidRDefault="001772A4" w:rsidP="002659E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00C00" w14:textId="77777777" w:rsidR="001772A4" w:rsidRPr="00211A34" w:rsidRDefault="001772A4" w:rsidP="002659ED">
            <w:pPr>
              <w:jc w:val="center"/>
              <w:rPr>
                <w:color w:val="000000"/>
                <w:sz w:val="20"/>
                <w:szCs w:val="20"/>
              </w:rPr>
            </w:pPr>
            <w:r w:rsidRPr="001772A4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3D425D3E" w14:textId="77777777" w:rsidR="008642B3" w:rsidRPr="00B464D3" w:rsidRDefault="008642B3" w:rsidP="008B6BCF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FD082" w14:textId="77777777" w:rsidR="0010283C" w:rsidRDefault="0010283C">
      <w:r>
        <w:separator/>
      </w:r>
    </w:p>
  </w:endnote>
  <w:endnote w:type="continuationSeparator" w:id="0">
    <w:p w14:paraId="51CD6CC8" w14:textId="77777777" w:rsidR="0010283C" w:rsidRDefault="0010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4A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8BCF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D502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C25584" w14:textId="308C481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F27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6C053" w14:textId="77777777" w:rsidR="0010283C" w:rsidRDefault="0010283C">
      <w:r>
        <w:separator/>
      </w:r>
    </w:p>
  </w:footnote>
  <w:footnote w:type="continuationSeparator" w:id="0">
    <w:p w14:paraId="0830D818" w14:textId="77777777" w:rsidR="0010283C" w:rsidRDefault="0010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91C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258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1C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83C"/>
    <w:rsid w:val="00007877"/>
    <w:rsid w:val="00022322"/>
    <w:rsid w:val="00042497"/>
    <w:rsid w:val="000C1E6F"/>
    <w:rsid w:val="000E4E56"/>
    <w:rsid w:val="0010283C"/>
    <w:rsid w:val="001772A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6BCF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4CAA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BDD31"/>
  <w15:chartTrackingRefBased/>
  <w15:docId w15:val="{94675A42-3FC1-4468-B585-E1CF73DA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9</Pages>
  <Words>2289</Words>
  <Characters>11893</Characters>
  <Application>Microsoft Office Word</Application>
  <DocSecurity>0</DocSecurity>
  <Lines>99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4</cp:revision>
  <cp:lastPrinted>1899-12-31T23:00:00Z</cp:lastPrinted>
  <dcterms:created xsi:type="dcterms:W3CDTF">2021-10-06T07:40:00Z</dcterms:created>
  <dcterms:modified xsi:type="dcterms:W3CDTF">2021-10-12T06:33:00Z</dcterms:modified>
</cp:coreProperties>
</file>