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BB1" w:rsidRPr="00FD26BF" w:rsidRDefault="00FF3BB1" w:rsidP="00FF3BB1">
      <w:pPr>
        <w:jc w:val="right"/>
        <w:rPr>
          <w:rFonts w:ascii="Times New Roman" w:hAnsi="Times New Roman"/>
          <w:bCs/>
        </w:rPr>
      </w:pPr>
      <w:r w:rsidRPr="00FD26BF">
        <w:rPr>
          <w:rFonts w:ascii="Times New Roman" w:hAnsi="Times New Roman"/>
          <w:bCs/>
        </w:rPr>
        <w:t>Załącznik nr</w:t>
      </w:r>
      <w:r w:rsidR="00083651">
        <w:rPr>
          <w:rFonts w:ascii="Times New Roman" w:hAnsi="Times New Roman"/>
          <w:bCs/>
        </w:rPr>
        <w:t xml:space="preserve"> 1 do formularza oferty</w:t>
      </w:r>
    </w:p>
    <w:p w:rsidR="00FF3BB1" w:rsidRDefault="00FF3BB1" w:rsidP="00FF3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FF3BB1" w:rsidRPr="00FD26BF" w:rsidRDefault="00F20341" w:rsidP="00FF3BB1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TP/AG/31</w:t>
      </w:r>
      <w:r w:rsidR="00FF3BB1" w:rsidRPr="00FD26BF">
        <w:rPr>
          <w:rFonts w:ascii="Times New Roman" w:hAnsi="Times New Roman"/>
          <w:b/>
        </w:rPr>
        <w:t>/21</w:t>
      </w:r>
      <w:r w:rsidR="00083651">
        <w:rPr>
          <w:rFonts w:ascii="Times New Roman" w:hAnsi="Times New Roman"/>
          <w:b/>
        </w:rPr>
        <w:t>/II</w:t>
      </w:r>
      <w:r>
        <w:rPr>
          <w:rFonts w:ascii="Times New Roman" w:hAnsi="Times New Roman"/>
          <w:b/>
        </w:rPr>
        <w:t>I</w:t>
      </w:r>
    </w:p>
    <w:p w:rsidR="00FF3BB1" w:rsidRPr="00920B64" w:rsidRDefault="00FF3BB1" w:rsidP="00FF3BB1">
      <w:pPr>
        <w:jc w:val="center"/>
        <w:rPr>
          <w:rFonts w:ascii="Times New Roman" w:hAnsi="Times New Roman"/>
          <w:b/>
          <w:i/>
          <w:sz w:val="26"/>
          <w:szCs w:val="26"/>
        </w:rPr>
      </w:pPr>
      <w:r w:rsidRPr="00920B64">
        <w:rPr>
          <w:rFonts w:ascii="Times New Roman" w:hAnsi="Times New Roman"/>
          <w:b/>
          <w:i/>
          <w:sz w:val="26"/>
          <w:szCs w:val="26"/>
        </w:rPr>
        <w:t>„Zakup agregatu prądotwórczego dla Szpitala Specjalistycznego w Chorzowie</w:t>
      </w:r>
      <w:r w:rsidR="00920B64" w:rsidRPr="00920B64">
        <w:rPr>
          <w:rFonts w:ascii="Times New Roman" w:hAnsi="Times New Roman"/>
          <w:b/>
          <w:i/>
          <w:sz w:val="26"/>
          <w:szCs w:val="26"/>
        </w:rPr>
        <w:t xml:space="preserve"> - </w:t>
      </w:r>
      <w:r w:rsidR="00B53CF1">
        <w:rPr>
          <w:rFonts w:ascii="Times New Roman" w:hAnsi="Times New Roman"/>
          <w:b/>
          <w:i/>
          <w:sz w:val="26"/>
          <w:szCs w:val="26"/>
        </w:rPr>
        <w:t>I</w:t>
      </w:r>
      <w:r w:rsidR="00920B64" w:rsidRPr="00920B64">
        <w:rPr>
          <w:rFonts w:ascii="Times New Roman" w:hAnsi="Times New Roman"/>
          <w:b/>
          <w:i/>
          <w:sz w:val="26"/>
          <w:szCs w:val="26"/>
        </w:rPr>
        <w:t>II</w:t>
      </w:r>
      <w:r w:rsidRPr="00920B64">
        <w:rPr>
          <w:rFonts w:ascii="Times New Roman" w:hAnsi="Times New Roman"/>
          <w:b/>
          <w:i/>
          <w:sz w:val="26"/>
          <w:szCs w:val="26"/>
        </w:rPr>
        <w:t>”</w:t>
      </w:r>
    </w:p>
    <w:p w:rsidR="00FF3BB1" w:rsidRDefault="00FF3BB1" w:rsidP="00FF3B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TABELA</w:t>
      </w:r>
    </w:p>
    <w:p w:rsidR="00FF3BB1" w:rsidRDefault="00FA6212" w:rsidP="00FF3B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– </w:t>
      </w:r>
      <w:r w:rsidR="00FF3BB1">
        <w:rPr>
          <w:rFonts w:ascii="Times New Roman" w:hAnsi="Times New Roman"/>
          <w:b/>
          <w:sz w:val="24"/>
          <w:szCs w:val="24"/>
        </w:rPr>
        <w:t xml:space="preserve">OPIS – PARAMETRY TECHNICZNE </w:t>
      </w:r>
    </w:p>
    <w:p w:rsidR="00FA6212" w:rsidRDefault="00FA6212" w:rsidP="00FF3B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1"/>
        <w:gridCol w:w="2955"/>
        <w:gridCol w:w="2835"/>
        <w:gridCol w:w="2515"/>
      </w:tblGrid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6212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6212">
              <w:rPr>
                <w:rFonts w:ascii="Times New Roman" w:hAnsi="Times New Roman"/>
                <w:b/>
                <w:bCs/>
              </w:rPr>
              <w:t>Przedmiot – opis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6212">
              <w:rPr>
                <w:rFonts w:ascii="Times New Roman" w:hAnsi="Times New Roman"/>
                <w:b/>
                <w:bCs/>
              </w:rPr>
              <w:t>Zakres/ilość/rodzaj</w:t>
            </w:r>
          </w:p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6212">
              <w:rPr>
                <w:rFonts w:ascii="Times New Roman" w:hAnsi="Times New Roman"/>
                <w:b/>
                <w:bCs/>
              </w:rPr>
              <w:t>Parametr wymagany</w:t>
            </w: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A6212" w:rsidRDefault="00FA6212" w:rsidP="00FA62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FF3BB1" w:rsidRPr="00036D09" w:rsidRDefault="00FF3BB1" w:rsidP="00FA62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36D09">
              <w:rPr>
                <w:rFonts w:ascii="Times New Roman" w:hAnsi="Times New Roman"/>
                <w:b/>
              </w:rPr>
              <w:t>Parametr/</w:t>
            </w:r>
            <w:r w:rsidR="0038191C" w:rsidRPr="00036D09">
              <w:rPr>
                <w:rFonts w:ascii="Times New Roman" w:hAnsi="Times New Roman"/>
                <w:b/>
              </w:rPr>
              <w:t>wymóg</w:t>
            </w:r>
          </w:p>
          <w:p w:rsidR="0061074A" w:rsidRDefault="0061074A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61074A">
              <w:rPr>
                <w:rFonts w:ascii="Times New Roman" w:hAnsi="Times New Roman"/>
                <w:b/>
              </w:rPr>
              <w:t>o</w:t>
            </w:r>
            <w:r w:rsidR="00FF3BB1" w:rsidRPr="0061074A">
              <w:rPr>
                <w:rFonts w:ascii="Times New Roman" w:hAnsi="Times New Roman"/>
                <w:b/>
              </w:rPr>
              <w:t>ferowany</w:t>
            </w:r>
            <w:r w:rsidR="0038191C" w:rsidRPr="0061074A">
              <w:rPr>
                <w:rFonts w:ascii="Times New Roman" w:hAnsi="Times New Roman"/>
                <w:b/>
              </w:rPr>
              <w:t xml:space="preserve"> do oceny</w:t>
            </w:r>
            <w:r>
              <w:rPr>
                <w:rFonts w:ascii="Times New Roman" w:hAnsi="Times New Roman"/>
                <w:bCs/>
              </w:rPr>
              <w:t>:</w:t>
            </w:r>
          </w:p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należy określić</w:t>
            </w:r>
            <w:r w:rsidR="0038191C">
              <w:rPr>
                <w:rFonts w:ascii="Times New Roman" w:hAnsi="Times New Roman"/>
                <w:bCs/>
              </w:rPr>
              <w:t xml:space="preserve"> następująco</w:t>
            </w:r>
            <w:r w:rsidRPr="00795C9B">
              <w:rPr>
                <w:rFonts w:ascii="Times New Roman" w:hAnsi="Times New Roman"/>
                <w:bCs/>
              </w:rPr>
              <w:t>:</w:t>
            </w:r>
          </w:p>
          <w:p w:rsidR="0038191C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TAK/NIE/WARTOŚĆ/</w:t>
            </w:r>
          </w:p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OPIS/MARKA</w:t>
            </w:r>
          </w:p>
        </w:tc>
      </w:tr>
      <w:tr w:rsidR="00FF3BB1" w:rsidRPr="00795C9B" w:rsidTr="00FA6212">
        <w:trPr>
          <w:trHeight w:val="269"/>
        </w:trPr>
        <w:tc>
          <w:tcPr>
            <w:tcW w:w="981" w:type="dxa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I.</w:t>
            </w:r>
          </w:p>
        </w:tc>
        <w:tc>
          <w:tcPr>
            <w:tcW w:w="8305" w:type="dxa"/>
            <w:gridSpan w:val="3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WYPOSAŻENIE PODSTAWOWE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Silnik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Elementy wyposażenia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Prądnica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Akumulatory rozruchowe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Instalacja elektryczna zespołu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Zbiornik paliwa z instalacją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795C9B">
              <w:rPr>
                <w:rFonts w:ascii="Times New Roman" w:hAnsi="Times New Roman"/>
                <w:bCs/>
              </w:rPr>
              <w:t>Wibroizolatory</w:t>
            </w:r>
            <w:proofErr w:type="spellEnd"/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Kompensator wydechu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Tłumik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Płyny eksploatacyjne (bez paliwa)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10.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Szafa potrzeb własnych i odbioru mocy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11.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Zabezpieczenie prądnicy (wyłącznik mocy)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12.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Rama z wanną retencyjną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13.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Elektroniczny sterownik agregatu z możliwością automatycznego startu</w:t>
            </w:r>
          </w:p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14.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Awaryjne przełączenie zasilania - SZR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lastRenderedPageBreak/>
              <w:t>15.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Ładowarka buforowa akumulatorów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16.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Mikroprocesorowy układ sterowania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17.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Wskaźnik parametrów elektrycznych i mechanicznych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18.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Sygnał akustyczny awarii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rPr>
          <w:trHeight w:val="325"/>
        </w:trPr>
        <w:tc>
          <w:tcPr>
            <w:tcW w:w="981" w:type="dxa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II.</w:t>
            </w:r>
          </w:p>
        </w:tc>
        <w:tc>
          <w:tcPr>
            <w:tcW w:w="8305" w:type="dxa"/>
            <w:gridSpan w:val="3"/>
            <w:shd w:val="clear" w:color="auto" w:fill="D5DCE4" w:themeFill="text2" w:themeFillTint="33"/>
            <w:vAlign w:val="bottom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AGREGAT PRĄDOTWÓRCZY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19.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 maksymalna E.S.P.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450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– 520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>/</w:t>
            </w: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350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 - 420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</w:p>
          <w:p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 znamionowa P.R.P.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405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- 460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>/</w:t>
            </w: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320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- 370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21.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Prąd znamionowy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580 A-670 A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Napięcie znamionowe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400 V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Częstotliwość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50 Hz</w:t>
            </w: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III.</w:t>
            </w:r>
          </w:p>
        </w:tc>
        <w:tc>
          <w:tcPr>
            <w:tcW w:w="8305" w:type="dxa"/>
            <w:gridSpan w:val="3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SILNIK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Producent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Dowolny</w:t>
            </w: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95C9B">
              <w:rPr>
                <w:rFonts w:ascii="Times New Roman" w:hAnsi="Times New Roman"/>
                <w:bCs/>
                <w:i/>
                <w:iCs/>
              </w:rPr>
              <w:t>(wpisać producenta/markę)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2</w:t>
            </w:r>
            <w:r w:rsidR="00D94847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350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– 400kW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Ilość i układ cylindrów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6 - 8 rzędowy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27.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Regulator obrotów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Zgodnie z normą </w:t>
            </w: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PN-ISO 8528-5:2013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28.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Pojemność skokowa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12 - 15 l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29.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Paliwo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Diesel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Instalacja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24V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31.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Emisja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Zgodnie z Dyrektywą 97/68/WE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32.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Obroty silnika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1500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obr</w:t>
            </w:r>
            <w:proofErr w:type="spellEnd"/>
            <w:r w:rsidRPr="00795C9B">
              <w:rPr>
                <w:rFonts w:ascii="Times New Roman" w:hAnsi="Times New Roman"/>
                <w:bCs/>
              </w:rPr>
              <w:t>. / min.</w:t>
            </w: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IV.</w:t>
            </w:r>
          </w:p>
        </w:tc>
        <w:tc>
          <w:tcPr>
            <w:tcW w:w="8305" w:type="dxa"/>
            <w:gridSpan w:val="3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PRĄDNICA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33.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Napięcie znamionowe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400 V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34.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Współczynnik mocy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~0,8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Rodzaj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795C9B">
              <w:rPr>
                <w:rFonts w:ascii="Times New Roman" w:hAnsi="Times New Roman"/>
                <w:bCs/>
              </w:rPr>
              <w:t>Bezszczotkowa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, </w:t>
            </w:r>
            <w:r w:rsidRPr="00795C9B">
              <w:rPr>
                <w:rFonts w:ascii="Times New Roman" w:hAnsi="Times New Roman"/>
                <w:bCs/>
              </w:rPr>
              <w:lastRenderedPageBreak/>
              <w:t>synchroniczna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36.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Stopień ochrony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IP 23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37.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 znamionowa w zakresie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405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– 470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38.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Klasa izolacji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H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39.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Reaktancja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Xd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%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12 % - 16 %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Typ AVR: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DVR,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digital</w:t>
            </w:r>
            <w:proofErr w:type="spellEnd"/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41.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Stabilizacja napięcia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+/- 0,25 %</w:t>
            </w: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D0CECE" w:themeFill="background2" w:themeFillShade="E6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V.</w:t>
            </w:r>
          </w:p>
        </w:tc>
        <w:tc>
          <w:tcPr>
            <w:tcW w:w="8305" w:type="dxa"/>
            <w:gridSpan w:val="3"/>
            <w:shd w:val="clear" w:color="auto" w:fill="D0CECE" w:themeFill="background2" w:themeFillShade="E6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INNE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A1CA9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Uruchomienie testowe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D1313" w:rsidRPr="00795C9B" w:rsidTr="00FA6212">
        <w:tc>
          <w:tcPr>
            <w:tcW w:w="981" w:type="dxa"/>
            <w:shd w:val="clear" w:color="auto" w:fill="auto"/>
            <w:vAlign w:val="center"/>
          </w:tcPr>
          <w:p w:rsidR="008D1313" w:rsidRDefault="008D1313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43.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8D1313" w:rsidRDefault="008D1313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Dostawa z rozładunkiem</w:t>
            </w:r>
          </w:p>
        </w:tc>
        <w:tc>
          <w:tcPr>
            <w:tcW w:w="2835" w:type="dxa"/>
            <w:shd w:val="clear" w:color="auto" w:fill="auto"/>
          </w:tcPr>
          <w:p w:rsidR="008D1313" w:rsidRPr="00795C9B" w:rsidRDefault="008D1313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:rsidR="008D1313" w:rsidRPr="00795C9B" w:rsidRDefault="008D1313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A1CA9" w:rsidP="008D1313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  <w:r w:rsidR="008D1313">
              <w:rPr>
                <w:rFonts w:ascii="Times New Roman" w:hAnsi="Times New Roman"/>
                <w:bCs/>
              </w:rPr>
              <w:t>4</w:t>
            </w:r>
            <w:r w:rsidR="00D94847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Okres gwarancji na dostawę</w:t>
            </w:r>
            <w:r w:rsidR="00D94847">
              <w:rPr>
                <w:rFonts w:ascii="Times New Roman" w:hAnsi="Times New Roman"/>
                <w:bCs/>
              </w:rPr>
              <w:t>, liczony w miesiącach od dnia odbioru dostawy</w:t>
            </w:r>
          </w:p>
        </w:tc>
        <w:tc>
          <w:tcPr>
            <w:tcW w:w="2835" w:type="dxa"/>
            <w:shd w:val="clear" w:color="auto" w:fill="auto"/>
          </w:tcPr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Min. 24 miesiące</w:t>
            </w:r>
          </w:p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95C9B">
              <w:rPr>
                <w:rFonts w:ascii="Times New Roman" w:hAnsi="Times New Roman"/>
                <w:bCs/>
                <w:i/>
                <w:iCs/>
              </w:rPr>
              <w:t>*</w:t>
            </w:r>
            <w:r w:rsidR="00FA6212">
              <w:rPr>
                <w:rFonts w:ascii="Times New Roman" w:hAnsi="Times New Roman"/>
                <w:bCs/>
                <w:i/>
                <w:iCs/>
              </w:rPr>
              <w:t>kryterium oceny ofert</w:t>
            </w:r>
            <w:r w:rsidRPr="00795C9B">
              <w:rPr>
                <w:rFonts w:ascii="Times New Roman" w:hAnsi="Times New Roman"/>
                <w:bCs/>
                <w:i/>
                <w:iCs/>
              </w:rPr>
              <w:t>– należy wpisać do Formularza ofertowego.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94847" w:rsidRPr="00795C9B" w:rsidTr="00FA6212">
        <w:tc>
          <w:tcPr>
            <w:tcW w:w="981" w:type="dxa"/>
            <w:shd w:val="clear" w:color="auto" w:fill="auto"/>
            <w:vAlign w:val="center"/>
          </w:tcPr>
          <w:p w:rsidR="00D94847" w:rsidRPr="00795C9B" w:rsidRDefault="008D1313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</w:t>
            </w:r>
            <w:r w:rsidR="00D94847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D94847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Termin realizacji zamówienia, liczony w dniach, od daty zawarcia umowy</w:t>
            </w:r>
          </w:p>
        </w:tc>
        <w:tc>
          <w:tcPr>
            <w:tcW w:w="2835" w:type="dxa"/>
            <w:shd w:val="clear" w:color="auto" w:fill="auto"/>
          </w:tcPr>
          <w:p w:rsidR="00D94847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  <w:i/>
                <w:iCs/>
              </w:rPr>
              <w:t>*</w:t>
            </w:r>
            <w:r w:rsidR="00FA6212">
              <w:rPr>
                <w:rFonts w:ascii="Times New Roman" w:hAnsi="Times New Roman"/>
                <w:bCs/>
                <w:i/>
                <w:iCs/>
              </w:rPr>
              <w:t xml:space="preserve"> kryterium oceny ofert</w:t>
            </w:r>
            <w:r w:rsidRPr="00795C9B">
              <w:rPr>
                <w:rFonts w:ascii="Times New Roman" w:hAnsi="Times New Roman"/>
                <w:bCs/>
                <w:i/>
                <w:iCs/>
              </w:rPr>
              <w:t>– należy wpisać do Formularza ofertowego.</w:t>
            </w:r>
          </w:p>
        </w:tc>
        <w:tc>
          <w:tcPr>
            <w:tcW w:w="2515" w:type="dxa"/>
            <w:shd w:val="clear" w:color="auto" w:fill="auto"/>
          </w:tcPr>
          <w:p w:rsidR="00D94847" w:rsidRPr="00795C9B" w:rsidRDefault="00D94847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A0361" w:rsidRDefault="00AA0361" w:rsidP="00E724C5">
      <w:pPr>
        <w:rPr>
          <w:rFonts w:ascii="Times New Roman" w:hAnsi="Times New Roman"/>
        </w:rPr>
      </w:pPr>
    </w:p>
    <w:p w:rsidR="0038191C" w:rsidRPr="00FA6212" w:rsidRDefault="0038191C" w:rsidP="00FA6212">
      <w:pPr>
        <w:rPr>
          <w:rFonts w:ascii="Times New Roman" w:hAnsi="Times New Roman"/>
          <w:b/>
          <w:sz w:val="24"/>
          <w:szCs w:val="24"/>
          <w:u w:val="single"/>
        </w:rPr>
      </w:pPr>
      <w:r w:rsidRPr="00FA6212">
        <w:rPr>
          <w:rFonts w:ascii="Times New Roman" w:hAnsi="Times New Roman"/>
          <w:b/>
          <w:sz w:val="24"/>
          <w:szCs w:val="24"/>
          <w:u w:val="single"/>
        </w:rPr>
        <w:t>Uwaga:</w:t>
      </w:r>
      <w:r w:rsidR="00FA6212" w:rsidRPr="00FA621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FA6212">
        <w:rPr>
          <w:rFonts w:ascii="Times New Roman" w:hAnsi="Times New Roman"/>
          <w:b/>
          <w:sz w:val="24"/>
          <w:szCs w:val="24"/>
          <w:u w:val="single"/>
        </w:rPr>
        <w:br/>
      </w:r>
      <w:r w:rsidRPr="00FA6212">
        <w:rPr>
          <w:rFonts w:ascii="Times New Roman" w:hAnsi="Times New Roman"/>
          <w:b/>
          <w:bCs/>
          <w:i/>
          <w:sz w:val="20"/>
          <w:szCs w:val="20"/>
        </w:rPr>
        <w:t>Zaoferowanie sprzętu niespełniającego, któregokolwiek z podanych powyżej</w:t>
      </w:r>
      <w:r w:rsidR="00FA6212" w:rsidRPr="00FA6212">
        <w:rPr>
          <w:rFonts w:ascii="Times New Roman" w:hAnsi="Times New Roman"/>
          <w:b/>
          <w:bCs/>
          <w:i/>
          <w:sz w:val="20"/>
          <w:szCs w:val="20"/>
        </w:rPr>
        <w:t xml:space="preserve"> </w:t>
      </w:r>
      <w:r w:rsidRPr="00FA6212">
        <w:rPr>
          <w:rFonts w:ascii="Times New Roman" w:hAnsi="Times New Roman"/>
          <w:b/>
          <w:bCs/>
          <w:i/>
          <w:sz w:val="20"/>
          <w:szCs w:val="20"/>
        </w:rPr>
        <w:t>wymagań/parametrów spowoduje odrzucenie oferty.</w:t>
      </w:r>
    </w:p>
    <w:p w:rsidR="0038191C" w:rsidRDefault="0038191C" w:rsidP="00E724C5"/>
    <w:p w:rsidR="00A02930" w:rsidRDefault="00A02930" w:rsidP="00E724C5"/>
    <w:p w:rsidR="000F00FD" w:rsidRDefault="000F00FD" w:rsidP="000F00FD">
      <w:pPr>
        <w:spacing w:after="0"/>
        <w:rPr>
          <w:rFonts w:ascii="Times New Roman" w:hAnsi="Times New Roman"/>
        </w:rPr>
      </w:pPr>
      <w:r w:rsidRPr="000F00FD">
        <w:rPr>
          <w:rFonts w:ascii="Times New Roman" w:hAnsi="Times New Roman"/>
        </w:rPr>
        <w:t>………………</w:t>
      </w:r>
      <w:r w:rsidR="00FA6212">
        <w:rPr>
          <w:rFonts w:ascii="Times New Roman" w:hAnsi="Times New Roman"/>
        </w:rPr>
        <w:t xml:space="preserve"> dn. ……………………</w:t>
      </w:r>
      <w:r w:rsidR="00FA6212">
        <w:rPr>
          <w:rFonts w:ascii="Times New Roman" w:hAnsi="Times New Roman"/>
        </w:rPr>
        <w:tab/>
      </w:r>
      <w:r w:rsidR="00FA6212">
        <w:rPr>
          <w:rFonts w:ascii="Times New Roman" w:hAnsi="Times New Roman"/>
        </w:rPr>
        <w:tab/>
      </w:r>
      <w:r w:rsidR="00FA6212">
        <w:rPr>
          <w:rFonts w:ascii="Times New Roman" w:hAnsi="Times New Roman"/>
        </w:rPr>
        <w:tab/>
        <w:t>………………..</w:t>
      </w:r>
      <w:r>
        <w:rPr>
          <w:rFonts w:ascii="Times New Roman" w:hAnsi="Times New Roman"/>
        </w:rPr>
        <w:t>……………………………..</w:t>
      </w:r>
    </w:p>
    <w:p w:rsidR="00743712" w:rsidRDefault="00743712" w:rsidP="00743712">
      <w:pPr>
        <w:spacing w:after="0" w:line="360" w:lineRule="auto"/>
        <w:ind w:left="4956"/>
        <w:jc w:val="both"/>
        <w:rPr>
          <w:rFonts w:ascii="Times New Roman" w:hAnsi="Times New Roman"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Należy podpisać elektronicznie – podpisem kwalifikowanym </w:t>
      </w:r>
      <w:r w:rsidR="00FA6212">
        <w:rPr>
          <w:rFonts w:ascii="Times New Roman" w:hAnsi="Times New Roman"/>
          <w:iCs/>
          <w:sz w:val="16"/>
          <w:szCs w:val="16"/>
        </w:rPr>
        <w:t xml:space="preserve">                 </w:t>
      </w:r>
      <w:r>
        <w:rPr>
          <w:rFonts w:ascii="Times New Roman" w:hAnsi="Times New Roman"/>
          <w:iCs/>
          <w:sz w:val="16"/>
          <w:szCs w:val="16"/>
        </w:rPr>
        <w:t>lub podpisem osobistym lub podpisem zaufanym.</w:t>
      </w:r>
    </w:p>
    <w:p w:rsidR="000F00FD" w:rsidRPr="000F00FD" w:rsidRDefault="000F00FD" w:rsidP="00743712">
      <w:pPr>
        <w:spacing w:after="0"/>
        <w:rPr>
          <w:rFonts w:ascii="Times New Roman" w:hAnsi="Times New Roman"/>
        </w:rPr>
      </w:pPr>
    </w:p>
    <w:sectPr w:rsidR="000F00FD" w:rsidRPr="000F00F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EB6" w:rsidRDefault="00AD7EB6" w:rsidP="00FF57EE">
      <w:r>
        <w:separator/>
      </w:r>
    </w:p>
  </w:endnote>
  <w:endnote w:type="continuationSeparator" w:id="0">
    <w:p w:rsidR="00AD7EB6" w:rsidRDefault="00AD7EB6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EB6" w:rsidRDefault="00AD7EB6" w:rsidP="00FF57EE">
      <w:r>
        <w:separator/>
      </w:r>
    </w:p>
  </w:footnote>
  <w:footnote w:type="continuationSeparator" w:id="0">
    <w:p w:rsidR="00AD7EB6" w:rsidRDefault="00AD7EB6" w:rsidP="00FF57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4C5" w:rsidRDefault="00E724C5" w:rsidP="00E724C5">
    <w:pPr>
      <w:pStyle w:val="Nagwek"/>
    </w:pPr>
  </w:p>
  <w:p w:rsidR="00AE2ACB" w:rsidRPr="00E724C5" w:rsidRDefault="00DF23DB" w:rsidP="00E724C5">
    <w:pPr>
      <w:pStyle w:val="Nagwek"/>
    </w:pPr>
    <w:r w:rsidRPr="00DF23DB">
      <w:rPr>
        <w:noProof/>
      </w:rPr>
      <w:drawing>
        <wp:inline distT="0" distB="0" distL="0" distR="0">
          <wp:extent cx="5760720" cy="742704"/>
          <wp:effectExtent l="1905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7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FB55D1"/>
    <w:rsid w:val="00036D09"/>
    <w:rsid w:val="00083651"/>
    <w:rsid w:val="000C5AED"/>
    <w:rsid w:val="000F00FD"/>
    <w:rsid w:val="001063D3"/>
    <w:rsid w:val="00125FD7"/>
    <w:rsid w:val="001C7D84"/>
    <w:rsid w:val="002214DB"/>
    <w:rsid w:val="00267D1F"/>
    <w:rsid w:val="002E612D"/>
    <w:rsid w:val="0038191C"/>
    <w:rsid w:val="003B769C"/>
    <w:rsid w:val="004D5A42"/>
    <w:rsid w:val="00525EFF"/>
    <w:rsid w:val="00526D0C"/>
    <w:rsid w:val="005844F6"/>
    <w:rsid w:val="005F6F5F"/>
    <w:rsid w:val="0061074A"/>
    <w:rsid w:val="00622315"/>
    <w:rsid w:val="006B63D6"/>
    <w:rsid w:val="006C641D"/>
    <w:rsid w:val="006D09E0"/>
    <w:rsid w:val="00702C7D"/>
    <w:rsid w:val="00725AC1"/>
    <w:rsid w:val="00743712"/>
    <w:rsid w:val="007D475B"/>
    <w:rsid w:val="007E331F"/>
    <w:rsid w:val="007F3E87"/>
    <w:rsid w:val="008B4DBF"/>
    <w:rsid w:val="008D1313"/>
    <w:rsid w:val="00920B64"/>
    <w:rsid w:val="009312B4"/>
    <w:rsid w:val="0097776D"/>
    <w:rsid w:val="00983D1D"/>
    <w:rsid w:val="009D75A8"/>
    <w:rsid w:val="00A02930"/>
    <w:rsid w:val="00A50E18"/>
    <w:rsid w:val="00A70C40"/>
    <w:rsid w:val="00AA0361"/>
    <w:rsid w:val="00AA39D6"/>
    <w:rsid w:val="00AD7EB6"/>
    <w:rsid w:val="00AE2ACB"/>
    <w:rsid w:val="00AF4AC3"/>
    <w:rsid w:val="00B47637"/>
    <w:rsid w:val="00B53CF1"/>
    <w:rsid w:val="00B9086B"/>
    <w:rsid w:val="00BC4F99"/>
    <w:rsid w:val="00C2072E"/>
    <w:rsid w:val="00C22F7D"/>
    <w:rsid w:val="00C33653"/>
    <w:rsid w:val="00CB42F1"/>
    <w:rsid w:val="00CC7D68"/>
    <w:rsid w:val="00CE3AE6"/>
    <w:rsid w:val="00D554C7"/>
    <w:rsid w:val="00D77D60"/>
    <w:rsid w:val="00D94847"/>
    <w:rsid w:val="00DC336F"/>
    <w:rsid w:val="00DF23DB"/>
    <w:rsid w:val="00E1735C"/>
    <w:rsid w:val="00E724C5"/>
    <w:rsid w:val="00EC4D3B"/>
    <w:rsid w:val="00ED7BC4"/>
    <w:rsid w:val="00F134D5"/>
    <w:rsid w:val="00F20341"/>
    <w:rsid w:val="00F31EAC"/>
    <w:rsid w:val="00FA1CA9"/>
    <w:rsid w:val="00FA6212"/>
    <w:rsid w:val="00FB55D1"/>
    <w:rsid w:val="00FF3BB1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BB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83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65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C15EF-6067-43ED-BB93-A2678586C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cp:lastPrinted>2021-08-25T10:09:00Z</cp:lastPrinted>
  <dcterms:created xsi:type="dcterms:W3CDTF">2021-08-18T06:02:00Z</dcterms:created>
  <dcterms:modified xsi:type="dcterms:W3CDTF">2021-10-11T07:52:00Z</dcterms:modified>
</cp:coreProperties>
</file>