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196D" w:rsidRPr="00B66A62" w:rsidRDefault="00C9196D" w:rsidP="00C9196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B66A62">
        <w:rPr>
          <w:rFonts w:ascii="Times New Roman" w:hAnsi="Times New Roman"/>
          <w:sz w:val="22"/>
          <w:szCs w:val="22"/>
        </w:rPr>
        <w:t>Załącznik nr 1</w:t>
      </w:r>
    </w:p>
    <w:p w:rsidR="00C9196D" w:rsidRPr="00404400" w:rsidRDefault="00C9196D" w:rsidP="00C9196D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:rsidR="00C9196D" w:rsidRDefault="00C9196D" w:rsidP="00C9196D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:rsidR="00C9196D" w:rsidRPr="00475D3D" w:rsidRDefault="00C9196D" w:rsidP="00C9196D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:rsidR="00C9196D" w:rsidRPr="00404400" w:rsidRDefault="00C9196D" w:rsidP="00C9196D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:rsidR="00C9196D" w:rsidRPr="00404400" w:rsidRDefault="00C9196D" w:rsidP="00C9196D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:rsidR="00C9196D" w:rsidRPr="00404400" w:rsidRDefault="00C9196D" w:rsidP="00C9196D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:rsidR="00C9196D" w:rsidRPr="00404400" w:rsidRDefault="00C9196D" w:rsidP="00C9196D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:rsidR="00C9196D" w:rsidRPr="00404400" w:rsidRDefault="00C9196D" w:rsidP="00C9196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:rsidR="00C9196D" w:rsidRPr="00404400" w:rsidRDefault="00C9196D" w:rsidP="00C9196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:rsidR="00C9196D" w:rsidRPr="00404400" w:rsidRDefault="00C9196D" w:rsidP="00C9196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:rsidR="00C9196D" w:rsidRPr="00404400" w:rsidRDefault="00C9196D" w:rsidP="00C9196D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:rsidR="00C9196D" w:rsidRPr="00404400" w:rsidRDefault="00C9196D" w:rsidP="00C9196D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:rsidR="00C9196D" w:rsidRPr="00404400" w:rsidRDefault="00C9196D" w:rsidP="00C9196D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:rsidR="00C9196D" w:rsidRPr="00B66A62" w:rsidRDefault="00C9196D" w:rsidP="00C9196D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:rsidR="00C9196D" w:rsidRPr="00B66A62" w:rsidRDefault="00C9196D" w:rsidP="00C9196D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:rsidR="00C9196D" w:rsidRPr="00B66A62" w:rsidRDefault="00C9196D" w:rsidP="00C9196D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:rsidR="00C9196D" w:rsidRPr="00B66A62" w:rsidRDefault="00C9196D" w:rsidP="00C9196D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:rsidR="00C9196D" w:rsidRPr="00B66A62" w:rsidRDefault="00C9196D" w:rsidP="00C9196D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Al. Mickiewicza 30</w:t>
      </w:r>
      <w:r>
        <w:rPr>
          <w:b/>
          <w:sz w:val="22"/>
          <w:szCs w:val="22"/>
        </w:rPr>
        <w:t xml:space="preserve">, </w:t>
      </w:r>
      <w:r w:rsidRPr="00B66A62">
        <w:rPr>
          <w:b/>
          <w:sz w:val="22"/>
          <w:szCs w:val="22"/>
        </w:rPr>
        <w:t xml:space="preserve">30-059 Kraków,  </w:t>
      </w:r>
    </w:p>
    <w:p w:rsidR="00C9196D" w:rsidRPr="00C9196D" w:rsidRDefault="00C9196D" w:rsidP="00C9196D">
      <w:pPr>
        <w:jc w:val="both"/>
        <w:rPr>
          <w:sz w:val="22"/>
          <w:szCs w:val="22"/>
        </w:rPr>
      </w:pPr>
      <w:r w:rsidRPr="00B66A62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Pr="00B66A62">
        <w:rPr>
          <w:sz w:val="22"/>
          <w:szCs w:val="22"/>
        </w:rPr>
        <w:t>:</w:t>
      </w:r>
      <w:r w:rsidRPr="00B66A62">
        <w:rPr>
          <w:b/>
          <w:bCs/>
          <w:sz w:val="22"/>
          <w:szCs w:val="22"/>
        </w:rPr>
        <w:t xml:space="preserve"> </w:t>
      </w:r>
      <w:bookmarkEnd w:id="0"/>
      <w:r>
        <w:rPr>
          <w:b/>
          <w:sz w:val="22"/>
          <w:szCs w:val="22"/>
        </w:rPr>
        <w:t>d</w:t>
      </w:r>
      <w:r w:rsidRPr="007222F3">
        <w:rPr>
          <w:b/>
          <w:sz w:val="22"/>
          <w:szCs w:val="22"/>
        </w:rPr>
        <w:t xml:space="preserve">ostawa gazów technicznych i laboratoryjnych oraz mieszanin gazowych z certyfikatami i bez certyfikatów </w:t>
      </w:r>
      <w:r w:rsidRPr="00C9196D">
        <w:rPr>
          <w:b/>
          <w:sz w:val="22"/>
          <w:szCs w:val="22"/>
        </w:rPr>
        <w:t>dla wszystkich jednostek AGH - KC-zp.272-528</w:t>
      </w:r>
      <w:r w:rsidRPr="00C9196D">
        <w:rPr>
          <w:b/>
          <w:bCs/>
          <w:sz w:val="22"/>
          <w:szCs w:val="22"/>
        </w:rPr>
        <w:t xml:space="preserve">, </w:t>
      </w:r>
      <w:r w:rsidRPr="00C9196D">
        <w:rPr>
          <w:sz w:val="22"/>
          <w:szCs w:val="22"/>
        </w:rPr>
        <w:t>oferuję realizację przedmiotu zamówienia, zgodnie z zasadami określonymi w specyfikacji warunków zamówienia.</w:t>
      </w:r>
    </w:p>
    <w:p w:rsidR="00C9196D" w:rsidRPr="00C9196D" w:rsidRDefault="00C9196D" w:rsidP="00C9196D">
      <w:pPr>
        <w:tabs>
          <w:tab w:val="right" w:pos="9000"/>
        </w:tabs>
        <w:rPr>
          <w:sz w:val="22"/>
          <w:szCs w:val="22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7"/>
        <w:gridCol w:w="3260"/>
        <w:gridCol w:w="2977"/>
      </w:tblGrid>
      <w:tr w:rsidR="00C9196D" w:rsidRPr="00C9196D" w:rsidTr="008F7C72">
        <w:trPr>
          <w:trHeight w:val="70"/>
        </w:trPr>
        <w:tc>
          <w:tcPr>
            <w:tcW w:w="2977" w:type="dxa"/>
            <w:shd w:val="clear" w:color="auto" w:fill="808080"/>
          </w:tcPr>
          <w:p w:rsidR="00C9196D" w:rsidRPr="00C9196D" w:rsidRDefault="00C9196D" w:rsidP="008F7C72">
            <w:pPr>
              <w:tabs>
                <w:tab w:val="right" w:pos="9000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3260" w:type="dxa"/>
          </w:tcPr>
          <w:p w:rsidR="00C9196D" w:rsidRPr="00C9196D" w:rsidRDefault="00C9196D" w:rsidP="008F7C72">
            <w:pPr>
              <w:tabs>
                <w:tab w:val="right" w:pos="9000"/>
              </w:tabs>
              <w:jc w:val="center"/>
              <w:rPr>
                <w:b/>
                <w:sz w:val="22"/>
                <w:szCs w:val="22"/>
              </w:rPr>
            </w:pPr>
            <w:r w:rsidRPr="00C9196D">
              <w:rPr>
                <w:b/>
                <w:sz w:val="22"/>
                <w:szCs w:val="22"/>
              </w:rPr>
              <w:t>Zadanie nr 1</w:t>
            </w:r>
          </w:p>
        </w:tc>
        <w:tc>
          <w:tcPr>
            <w:tcW w:w="2977" w:type="dxa"/>
          </w:tcPr>
          <w:p w:rsidR="00C9196D" w:rsidRPr="00C9196D" w:rsidRDefault="00C9196D" w:rsidP="008F7C72">
            <w:pPr>
              <w:tabs>
                <w:tab w:val="right" w:pos="9000"/>
              </w:tabs>
              <w:jc w:val="center"/>
              <w:rPr>
                <w:b/>
                <w:sz w:val="22"/>
                <w:szCs w:val="22"/>
              </w:rPr>
            </w:pPr>
            <w:r w:rsidRPr="00C9196D">
              <w:rPr>
                <w:b/>
                <w:sz w:val="22"/>
                <w:szCs w:val="22"/>
              </w:rPr>
              <w:t>Zadanie nr 2</w:t>
            </w:r>
          </w:p>
        </w:tc>
      </w:tr>
      <w:tr w:rsidR="00C9196D" w:rsidRPr="00C9196D" w:rsidTr="008F7C72">
        <w:tc>
          <w:tcPr>
            <w:tcW w:w="2977" w:type="dxa"/>
          </w:tcPr>
          <w:p w:rsidR="00C9196D" w:rsidRDefault="00C9196D" w:rsidP="008F7C72">
            <w:pPr>
              <w:tabs>
                <w:tab w:val="right" w:pos="9000"/>
              </w:tabs>
              <w:rPr>
                <w:b/>
                <w:sz w:val="22"/>
                <w:szCs w:val="22"/>
              </w:rPr>
            </w:pPr>
            <w:r w:rsidRPr="00C9196D">
              <w:rPr>
                <w:b/>
                <w:sz w:val="22"/>
                <w:szCs w:val="22"/>
              </w:rPr>
              <w:t>Cena netto</w:t>
            </w:r>
          </w:p>
          <w:p w:rsidR="00C9196D" w:rsidRPr="00C9196D" w:rsidRDefault="00C9196D" w:rsidP="008F7C72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:rsidR="00C9196D" w:rsidRPr="00C9196D" w:rsidRDefault="00C9196D" w:rsidP="008F7C72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  <w:tc>
          <w:tcPr>
            <w:tcW w:w="2977" w:type="dxa"/>
          </w:tcPr>
          <w:p w:rsidR="00C9196D" w:rsidRPr="00C9196D" w:rsidRDefault="00C9196D" w:rsidP="008F7C72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</w:tr>
      <w:tr w:rsidR="00C9196D" w:rsidRPr="00C9196D" w:rsidTr="008F7C72">
        <w:tc>
          <w:tcPr>
            <w:tcW w:w="2977" w:type="dxa"/>
          </w:tcPr>
          <w:p w:rsidR="00C9196D" w:rsidRDefault="00C9196D" w:rsidP="008F7C72">
            <w:pPr>
              <w:tabs>
                <w:tab w:val="right" w:pos="9000"/>
              </w:tabs>
              <w:rPr>
                <w:b/>
                <w:sz w:val="22"/>
                <w:szCs w:val="22"/>
              </w:rPr>
            </w:pPr>
            <w:r w:rsidRPr="00C9196D">
              <w:rPr>
                <w:b/>
                <w:sz w:val="22"/>
                <w:szCs w:val="22"/>
              </w:rPr>
              <w:t>Cena brutto</w:t>
            </w:r>
          </w:p>
          <w:p w:rsidR="00C9196D" w:rsidRPr="00C9196D" w:rsidRDefault="00C9196D" w:rsidP="008F7C72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:rsidR="00C9196D" w:rsidRPr="00C9196D" w:rsidRDefault="00C9196D" w:rsidP="008F7C72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  <w:tc>
          <w:tcPr>
            <w:tcW w:w="2977" w:type="dxa"/>
          </w:tcPr>
          <w:p w:rsidR="00C9196D" w:rsidRPr="00C9196D" w:rsidRDefault="00C9196D" w:rsidP="008F7C72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</w:tr>
      <w:tr w:rsidR="00C9196D" w:rsidRPr="00C9196D" w:rsidTr="008F7C72">
        <w:tc>
          <w:tcPr>
            <w:tcW w:w="2977" w:type="dxa"/>
            <w:tcBorders>
              <w:bottom w:val="single" w:sz="4" w:space="0" w:color="auto"/>
            </w:tcBorders>
          </w:tcPr>
          <w:p w:rsidR="00C9196D" w:rsidRDefault="00C9196D" w:rsidP="008F7C72">
            <w:pPr>
              <w:tabs>
                <w:tab w:val="right" w:pos="9000"/>
              </w:tabs>
              <w:rPr>
                <w:b/>
                <w:sz w:val="22"/>
                <w:szCs w:val="22"/>
              </w:rPr>
            </w:pPr>
            <w:r w:rsidRPr="00C9196D">
              <w:rPr>
                <w:b/>
                <w:sz w:val="22"/>
                <w:szCs w:val="22"/>
              </w:rPr>
              <w:t>Słownie brutto</w:t>
            </w:r>
          </w:p>
          <w:p w:rsidR="00C9196D" w:rsidRPr="00C9196D" w:rsidRDefault="00C9196D" w:rsidP="008F7C72">
            <w:pPr>
              <w:tabs>
                <w:tab w:val="right" w:pos="9000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3260" w:type="dxa"/>
          </w:tcPr>
          <w:p w:rsidR="00C9196D" w:rsidRPr="00C9196D" w:rsidRDefault="00C9196D" w:rsidP="008F7C72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  <w:tc>
          <w:tcPr>
            <w:tcW w:w="2977" w:type="dxa"/>
          </w:tcPr>
          <w:p w:rsidR="00C9196D" w:rsidRPr="00C9196D" w:rsidRDefault="00C9196D" w:rsidP="008F7C72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</w:tr>
      <w:tr w:rsidR="00C9196D" w:rsidRPr="00C9196D" w:rsidTr="008F7C72">
        <w:tc>
          <w:tcPr>
            <w:tcW w:w="2977" w:type="dxa"/>
            <w:shd w:val="clear" w:color="auto" w:fill="808080"/>
          </w:tcPr>
          <w:p w:rsidR="00C9196D" w:rsidRPr="00C9196D" w:rsidRDefault="00C9196D" w:rsidP="008F7C72">
            <w:pPr>
              <w:tabs>
                <w:tab w:val="right" w:pos="9000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3260" w:type="dxa"/>
            <w:vAlign w:val="center"/>
          </w:tcPr>
          <w:p w:rsidR="00C9196D" w:rsidRPr="00C9196D" w:rsidRDefault="00C9196D" w:rsidP="008F7C72">
            <w:pPr>
              <w:tabs>
                <w:tab w:val="right" w:pos="9000"/>
              </w:tabs>
              <w:jc w:val="center"/>
              <w:rPr>
                <w:sz w:val="20"/>
                <w:szCs w:val="20"/>
              </w:rPr>
            </w:pPr>
            <w:r w:rsidRPr="00C9196D">
              <w:rPr>
                <w:sz w:val="20"/>
                <w:szCs w:val="20"/>
              </w:rPr>
              <w:t>Wskazana cena brutto zawiera właściwą stawkę podatku VAT</w:t>
            </w:r>
          </w:p>
        </w:tc>
        <w:tc>
          <w:tcPr>
            <w:tcW w:w="2977" w:type="dxa"/>
            <w:vAlign w:val="center"/>
          </w:tcPr>
          <w:p w:rsidR="00C9196D" w:rsidRPr="00C9196D" w:rsidRDefault="00C9196D" w:rsidP="008F7C72">
            <w:pPr>
              <w:tabs>
                <w:tab w:val="right" w:pos="9000"/>
              </w:tabs>
              <w:jc w:val="center"/>
              <w:rPr>
                <w:sz w:val="20"/>
                <w:szCs w:val="20"/>
              </w:rPr>
            </w:pPr>
            <w:r w:rsidRPr="00C9196D">
              <w:rPr>
                <w:sz w:val="20"/>
                <w:szCs w:val="20"/>
              </w:rPr>
              <w:t>Wskazana cena brutto zawiera właściwą stawkę podatku VAT</w:t>
            </w:r>
          </w:p>
        </w:tc>
      </w:tr>
    </w:tbl>
    <w:p w:rsidR="00C9196D" w:rsidRPr="00C9196D" w:rsidRDefault="00C9196D" w:rsidP="00C9196D">
      <w:pPr>
        <w:widowControl w:val="0"/>
        <w:ind w:right="1"/>
        <w:jc w:val="both"/>
        <w:rPr>
          <w:b/>
          <w:sz w:val="22"/>
          <w:szCs w:val="22"/>
        </w:rPr>
      </w:pPr>
      <w:r w:rsidRPr="00C9196D">
        <w:rPr>
          <w:b/>
          <w:sz w:val="22"/>
          <w:szCs w:val="22"/>
        </w:rPr>
        <w:t xml:space="preserve">Termin realizacji umowy w zakresie zadania częściowego nr 1; w zakresie zadania częściowego nr 2: sukcesywnie od daty podpisania umowy przez okres 24 miesięcy. </w:t>
      </w:r>
    </w:p>
    <w:p w:rsidR="00C9196D" w:rsidRPr="00C9196D" w:rsidRDefault="00C9196D" w:rsidP="00C9196D">
      <w:pPr>
        <w:widowControl w:val="0"/>
        <w:ind w:right="1"/>
        <w:jc w:val="both"/>
        <w:rPr>
          <w:b/>
          <w:sz w:val="22"/>
          <w:szCs w:val="22"/>
        </w:rPr>
      </w:pPr>
    </w:p>
    <w:p w:rsidR="00C9196D" w:rsidRPr="00C9196D" w:rsidRDefault="00C9196D" w:rsidP="00C9196D">
      <w:pPr>
        <w:widowControl w:val="0"/>
        <w:ind w:right="1"/>
        <w:jc w:val="both"/>
        <w:rPr>
          <w:sz w:val="22"/>
          <w:szCs w:val="22"/>
        </w:rPr>
      </w:pPr>
      <w:r w:rsidRPr="00C9196D">
        <w:rPr>
          <w:b/>
          <w:sz w:val="22"/>
          <w:szCs w:val="22"/>
        </w:rPr>
        <w:t xml:space="preserve">Termin dostawy zamówień cząstkowych w zakresie zadania nr 1 ( kryterium oceny): </w:t>
      </w:r>
      <w:r w:rsidRPr="00C9196D">
        <w:rPr>
          <w:sz w:val="22"/>
          <w:szCs w:val="22"/>
        </w:rPr>
        <w:t xml:space="preserve"> ……..………..dni roboczych</w:t>
      </w:r>
      <w:r w:rsidRPr="00C9196D">
        <w:rPr>
          <w:b/>
          <w:sz w:val="22"/>
          <w:szCs w:val="22"/>
        </w:rPr>
        <w:t xml:space="preserve"> </w:t>
      </w:r>
      <w:r w:rsidRPr="00C9196D">
        <w:rPr>
          <w:sz w:val="22"/>
          <w:szCs w:val="22"/>
        </w:rPr>
        <w:t>licząc od dnia złożenia zamówienia.</w:t>
      </w:r>
    </w:p>
    <w:p w:rsidR="00C9196D" w:rsidRPr="00C9196D" w:rsidRDefault="00C9196D" w:rsidP="00C9196D">
      <w:pPr>
        <w:widowControl w:val="0"/>
        <w:ind w:right="1"/>
        <w:jc w:val="both"/>
        <w:rPr>
          <w:sz w:val="22"/>
          <w:szCs w:val="22"/>
        </w:rPr>
      </w:pPr>
      <w:r w:rsidRPr="00C9196D">
        <w:rPr>
          <w:b/>
          <w:sz w:val="22"/>
          <w:szCs w:val="22"/>
        </w:rPr>
        <w:t xml:space="preserve">Termin dostawy zamówień cząstkowych w zakresie zadania nr 2 (Kryterium oceny): </w:t>
      </w:r>
      <w:r w:rsidRPr="00C9196D">
        <w:rPr>
          <w:sz w:val="22"/>
          <w:szCs w:val="22"/>
        </w:rPr>
        <w:t xml:space="preserve"> ……..………..dni roboczych</w:t>
      </w:r>
      <w:r w:rsidRPr="00C9196D">
        <w:rPr>
          <w:b/>
          <w:sz w:val="22"/>
          <w:szCs w:val="22"/>
        </w:rPr>
        <w:t xml:space="preserve"> </w:t>
      </w:r>
      <w:r w:rsidRPr="00C9196D">
        <w:rPr>
          <w:sz w:val="22"/>
          <w:szCs w:val="22"/>
        </w:rPr>
        <w:t xml:space="preserve">licząc od dnia złożenia zamówienia, </w:t>
      </w:r>
    </w:p>
    <w:p w:rsidR="00C9196D" w:rsidRPr="00C9196D" w:rsidRDefault="00C9196D" w:rsidP="00C9196D">
      <w:pPr>
        <w:widowControl w:val="0"/>
        <w:ind w:right="1"/>
        <w:jc w:val="both"/>
        <w:rPr>
          <w:sz w:val="22"/>
          <w:szCs w:val="22"/>
        </w:rPr>
      </w:pPr>
      <w:r w:rsidRPr="00C9196D">
        <w:rPr>
          <w:sz w:val="22"/>
          <w:szCs w:val="22"/>
        </w:rPr>
        <w:t xml:space="preserve"> </w:t>
      </w:r>
    </w:p>
    <w:p w:rsidR="00C9196D" w:rsidRPr="008939D6" w:rsidRDefault="00C9196D" w:rsidP="00C9196D">
      <w:pPr>
        <w:jc w:val="both"/>
        <w:rPr>
          <w:sz w:val="20"/>
          <w:szCs w:val="20"/>
        </w:rPr>
      </w:pPr>
    </w:p>
    <w:p w:rsidR="00C9196D" w:rsidRDefault="00C9196D" w:rsidP="00C9196D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>T</w:t>
      </w:r>
      <w:r w:rsidRPr="00803C15">
        <w:rPr>
          <w:b/>
          <w:sz w:val="22"/>
          <w:szCs w:val="22"/>
        </w:rPr>
        <w:t xml:space="preserve">ermin płatności: </w:t>
      </w:r>
      <w:r w:rsidRPr="00803C15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C9196D" w:rsidRDefault="00C9196D" w:rsidP="00C9196D">
      <w:pPr>
        <w:rPr>
          <w:b/>
          <w:sz w:val="22"/>
          <w:szCs w:val="20"/>
          <w:u w:val="single"/>
        </w:rPr>
      </w:pPr>
    </w:p>
    <w:p w:rsidR="00C9196D" w:rsidRPr="00B66A62" w:rsidRDefault="00C9196D" w:rsidP="00C9196D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lastRenderedPageBreak/>
        <w:t>Jednocześnie oświadczamy, że:</w:t>
      </w:r>
    </w:p>
    <w:p w:rsidR="00C9196D" w:rsidRPr="00B66A62" w:rsidRDefault="00C9196D" w:rsidP="00C9196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:rsidR="00C9196D" w:rsidRDefault="00C9196D" w:rsidP="00C9196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</w:t>
      </w:r>
      <w:r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:rsidR="00C9196D" w:rsidRDefault="00C9196D" w:rsidP="00C9196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Oświadczamy, posiadamy </w:t>
      </w:r>
      <w:r w:rsidRPr="00DE53D6">
        <w:rPr>
          <w:color w:val="000000"/>
          <w:sz w:val="22"/>
          <w:szCs w:val="22"/>
        </w:rPr>
        <w:t xml:space="preserve">uprawnienia </w:t>
      </w:r>
      <w:r>
        <w:rPr>
          <w:color w:val="000000"/>
          <w:sz w:val="22"/>
          <w:szCs w:val="22"/>
        </w:rPr>
        <w:t xml:space="preserve">wymagane przepisami prawa </w:t>
      </w:r>
      <w:r w:rsidRPr="00DE53D6">
        <w:rPr>
          <w:color w:val="000000"/>
          <w:sz w:val="22"/>
          <w:szCs w:val="22"/>
        </w:rPr>
        <w:t>i dyspon</w:t>
      </w:r>
      <w:r>
        <w:rPr>
          <w:color w:val="000000"/>
          <w:sz w:val="22"/>
          <w:szCs w:val="22"/>
        </w:rPr>
        <w:t>ujemy</w:t>
      </w:r>
      <w:r w:rsidRPr="00DE53D6">
        <w:rPr>
          <w:color w:val="000000"/>
          <w:sz w:val="22"/>
          <w:szCs w:val="22"/>
        </w:rPr>
        <w:t xml:space="preserve"> środkiem transportu do przewozu technicznych gazów sprężonych</w:t>
      </w:r>
      <w:r>
        <w:rPr>
          <w:color w:val="000000"/>
          <w:sz w:val="22"/>
          <w:szCs w:val="22"/>
        </w:rPr>
        <w:t>.</w:t>
      </w:r>
    </w:p>
    <w:p w:rsidR="00A128A6" w:rsidRPr="00C9196D" w:rsidRDefault="00A128A6" w:rsidP="00C9196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Oświadczamy, </w:t>
      </w:r>
      <w:r>
        <w:rPr>
          <w:color w:val="000000"/>
          <w:sz w:val="22"/>
          <w:szCs w:val="22"/>
        </w:rPr>
        <w:t>że</w:t>
      </w:r>
      <w:r w:rsidRPr="00A128A6">
        <w:rPr>
          <w:color w:val="000000"/>
          <w:sz w:val="22"/>
          <w:szCs w:val="22"/>
        </w:rPr>
        <w:t xml:space="preserve"> mieszaniny będące przedmiotem zamówienia  </w:t>
      </w:r>
      <w:r>
        <w:rPr>
          <w:color w:val="000000"/>
          <w:sz w:val="22"/>
          <w:szCs w:val="22"/>
        </w:rPr>
        <w:t xml:space="preserve">dla zadania częściowego nr 2 </w:t>
      </w:r>
      <w:r w:rsidRPr="00A128A6">
        <w:rPr>
          <w:color w:val="000000"/>
          <w:sz w:val="22"/>
          <w:szCs w:val="22"/>
        </w:rPr>
        <w:t xml:space="preserve">produkowane </w:t>
      </w:r>
      <w:r>
        <w:rPr>
          <w:color w:val="000000"/>
          <w:sz w:val="22"/>
          <w:szCs w:val="22"/>
        </w:rPr>
        <w:t xml:space="preserve">są </w:t>
      </w:r>
      <w:r w:rsidRPr="00A128A6">
        <w:rPr>
          <w:color w:val="000000"/>
          <w:sz w:val="22"/>
          <w:szCs w:val="22"/>
        </w:rPr>
        <w:t>zgodnie z normą   ISO 6141 lub równoważną</w:t>
      </w:r>
      <w:r>
        <w:rPr>
          <w:color w:val="000000"/>
          <w:sz w:val="22"/>
          <w:szCs w:val="22"/>
        </w:rPr>
        <w:t xml:space="preserve"> tj. …………………..</w:t>
      </w:r>
      <w:bookmarkStart w:id="1" w:name="_GoBack"/>
      <w:bookmarkEnd w:id="1"/>
    </w:p>
    <w:p w:rsidR="00C9196D" w:rsidRPr="00B66A62" w:rsidRDefault="00C9196D" w:rsidP="00C9196D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C9196D" w:rsidRPr="00B66A62" w:rsidRDefault="00C9196D" w:rsidP="00C9196D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9196D" w:rsidRPr="00B66A62" w:rsidRDefault="00C9196D" w:rsidP="00C9196D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9196D" w:rsidRPr="00B66A62" w:rsidRDefault="00C9196D" w:rsidP="00C9196D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9196D" w:rsidRPr="00B66A62" w:rsidTr="008F7C7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196D" w:rsidRPr="00B66A62" w:rsidRDefault="00C9196D" w:rsidP="008F7C72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196D" w:rsidRPr="00B66A62" w:rsidRDefault="00C9196D" w:rsidP="008F7C72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:rsidR="00C9196D" w:rsidRPr="00B66A62" w:rsidRDefault="00C9196D" w:rsidP="008F7C72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96D" w:rsidRPr="00B66A62" w:rsidRDefault="00C9196D" w:rsidP="008F7C72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C9196D" w:rsidRPr="00B66A62" w:rsidTr="008F7C7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96D" w:rsidRPr="00B66A62" w:rsidRDefault="00C9196D" w:rsidP="008F7C72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96D" w:rsidRPr="00B66A62" w:rsidRDefault="00C9196D" w:rsidP="008F7C7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96D" w:rsidRPr="00B66A62" w:rsidRDefault="00C9196D" w:rsidP="008F7C7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C9196D" w:rsidRPr="00B66A62" w:rsidTr="008F7C7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96D" w:rsidRPr="00B66A62" w:rsidRDefault="00C9196D" w:rsidP="008F7C72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96D" w:rsidRPr="00B66A62" w:rsidRDefault="00C9196D" w:rsidP="008F7C7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96D" w:rsidRPr="00B66A62" w:rsidRDefault="00C9196D" w:rsidP="008F7C7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:rsidR="00C9196D" w:rsidRPr="00B66A62" w:rsidRDefault="00C9196D" w:rsidP="00C9196D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:rsidR="00C9196D" w:rsidRPr="00B66A62" w:rsidRDefault="00C9196D" w:rsidP="00C9196D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:rsidR="00C9196D" w:rsidRPr="00B66A62" w:rsidRDefault="00C9196D" w:rsidP="00C9196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:rsidR="00C9196D" w:rsidRPr="00B66A62" w:rsidRDefault="00C9196D" w:rsidP="00C9196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:rsidR="00C9196D" w:rsidRPr="00B66A62" w:rsidRDefault="00C9196D" w:rsidP="00C9196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:rsidR="00C9196D" w:rsidRPr="00B66A62" w:rsidRDefault="00C9196D" w:rsidP="00C9196D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:rsidR="00C9196D" w:rsidRPr="00B66A62" w:rsidRDefault="00C9196D" w:rsidP="00C9196D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:rsidR="00C9196D" w:rsidRPr="00B66A62" w:rsidRDefault="00C9196D" w:rsidP="00C9196D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:rsidR="00C9196D" w:rsidRPr="00B66A62" w:rsidRDefault="00C9196D" w:rsidP="00C9196D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:rsidR="00C9196D" w:rsidRPr="00B66A62" w:rsidRDefault="00C9196D" w:rsidP="00C9196D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:rsidR="00C9196D" w:rsidRPr="00B66A62" w:rsidRDefault="00C9196D" w:rsidP="00C9196D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:rsidR="00C9196D" w:rsidRPr="00B66A62" w:rsidRDefault="00C9196D" w:rsidP="00C9196D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:rsidR="00C9196D" w:rsidRPr="00B66A62" w:rsidRDefault="00C9196D" w:rsidP="00C9196D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:rsidR="00C9196D" w:rsidRPr="00B66A62" w:rsidRDefault="00C9196D" w:rsidP="00C9196D">
      <w:pPr>
        <w:jc w:val="both"/>
        <w:rPr>
          <w:sz w:val="22"/>
          <w:szCs w:val="20"/>
        </w:rPr>
      </w:pPr>
    </w:p>
    <w:p w:rsidR="00C9196D" w:rsidRPr="00C9196D" w:rsidRDefault="00C9196D" w:rsidP="00C9196D">
      <w:pPr>
        <w:jc w:val="right"/>
        <w:rPr>
          <w:color w:val="FF0000"/>
          <w:sz w:val="20"/>
          <w:szCs w:val="20"/>
        </w:rPr>
      </w:pPr>
    </w:p>
    <w:p w:rsidR="00C9196D" w:rsidRPr="00C9196D" w:rsidRDefault="00C9196D" w:rsidP="00C9196D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0"/>
          <w:szCs w:val="20"/>
          <w:lang w:eastAsia="zh-CN"/>
        </w:rPr>
      </w:pPr>
      <w:r w:rsidRPr="00C9196D">
        <w:rPr>
          <w:rFonts w:eastAsia="Calibri"/>
          <w:i/>
          <w:color w:val="FF0000"/>
          <w:sz w:val="20"/>
          <w:szCs w:val="20"/>
          <w:lang w:eastAsia="zh-CN"/>
        </w:rPr>
        <w:t>Ofertę sporządzoną w języku polskim, składa się, pod rygorem nieważności, w formie elektronicznej lub w postaci elektronicznej opatrzonej podpisem zaufanym lub podpisem osobistym.</w:t>
      </w:r>
    </w:p>
    <w:p w:rsidR="00C9196D" w:rsidRPr="00B66A62" w:rsidRDefault="00C9196D" w:rsidP="00C9196D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sz w:val="22"/>
          <w:szCs w:val="20"/>
          <w:lang w:eastAsia="zh-CN"/>
        </w:rPr>
      </w:pPr>
    </w:p>
    <w:p w:rsidR="00C9196D" w:rsidRDefault="00C9196D" w:rsidP="00C9196D">
      <w:pPr>
        <w:jc w:val="right"/>
        <w:rPr>
          <w:sz w:val="20"/>
          <w:szCs w:val="20"/>
        </w:rPr>
      </w:pPr>
    </w:p>
    <w:p w:rsidR="00C9196D" w:rsidRPr="00472721" w:rsidRDefault="00C9196D" w:rsidP="00C9196D"/>
    <w:p w:rsidR="00C9196D" w:rsidRPr="009331AF" w:rsidRDefault="00C9196D" w:rsidP="00C9196D"/>
    <w:p w:rsidR="00FE545C" w:rsidRPr="00C9196D" w:rsidRDefault="00FE545C" w:rsidP="00C9196D"/>
    <w:sectPr w:rsidR="00FE545C" w:rsidRPr="00C9196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79A3" w:rsidRDefault="004E79A3">
      <w:r>
        <w:separator/>
      </w:r>
    </w:p>
  </w:endnote>
  <w:endnote w:type="continuationSeparator" w:id="0">
    <w:p w:rsidR="004E79A3" w:rsidRDefault="004E79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945" w:rsidRDefault="00ED194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945" w:rsidRDefault="00ED1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79A3" w:rsidRDefault="004E79A3">
      <w:r>
        <w:separator/>
      </w:r>
    </w:p>
  </w:footnote>
  <w:footnote w:type="continuationSeparator" w:id="0">
    <w:p w:rsidR="004E79A3" w:rsidRDefault="004E79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945" w:rsidRDefault="00ED19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945" w:rsidRDefault="00ED19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79A3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4E79A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128A6"/>
    <w:rsid w:val="00A346FE"/>
    <w:rsid w:val="00A47B4D"/>
    <w:rsid w:val="00A83018"/>
    <w:rsid w:val="00B774DC"/>
    <w:rsid w:val="00C9196D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D1945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FC6E27"/>
  <w15:chartTrackingRefBased/>
  <w15:docId w15:val="{DF8358B5-C41B-4283-A7D9-0868433F1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9196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B0007A-B43E-48C8-803F-6422AE7B5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563</Words>
  <Characters>4460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4</cp:revision>
  <cp:lastPrinted>1899-12-31T23:00:00Z</cp:lastPrinted>
  <dcterms:created xsi:type="dcterms:W3CDTF">2021-09-23T07:41:00Z</dcterms:created>
  <dcterms:modified xsi:type="dcterms:W3CDTF">2021-10-11T11:37:00Z</dcterms:modified>
</cp:coreProperties>
</file>