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775FF" w14:textId="77777777" w:rsidR="00D62912" w:rsidRPr="00240E71" w:rsidRDefault="00A35861" w:rsidP="00D62912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B8942E0">
          <v:roundrect id="_x0000_s1026" style="position:absolute;left:0;text-align:left;margin-left:-25.5pt;margin-top:-13.15pt;width:162pt;height:1in;z-index:251659264" arcsize="10923f"/>
        </w:pict>
      </w:r>
      <w:r w:rsidR="00D62912">
        <w:rPr>
          <w:b w:val="0"/>
          <w:sz w:val="22"/>
          <w:szCs w:val="22"/>
        </w:rPr>
        <w:tab/>
      </w:r>
      <w:r w:rsidR="00D62912">
        <w:rPr>
          <w:b w:val="0"/>
          <w:sz w:val="22"/>
          <w:szCs w:val="22"/>
        </w:rPr>
        <w:tab/>
      </w:r>
      <w:r w:rsidR="00D62912">
        <w:rPr>
          <w:b w:val="0"/>
          <w:sz w:val="22"/>
          <w:szCs w:val="22"/>
        </w:rPr>
        <w:tab/>
      </w:r>
      <w:r w:rsidR="00D62912">
        <w:rPr>
          <w:b w:val="0"/>
          <w:sz w:val="22"/>
          <w:szCs w:val="22"/>
        </w:rPr>
        <w:tab/>
      </w:r>
      <w:r w:rsidR="00D62912">
        <w:rPr>
          <w:b w:val="0"/>
          <w:sz w:val="22"/>
          <w:szCs w:val="22"/>
        </w:rPr>
        <w:tab/>
      </w:r>
      <w:r w:rsidR="00D62912">
        <w:rPr>
          <w:b w:val="0"/>
          <w:sz w:val="22"/>
          <w:szCs w:val="22"/>
        </w:rPr>
        <w:tab/>
      </w:r>
      <w:r w:rsidR="00D62912">
        <w:rPr>
          <w:b w:val="0"/>
          <w:sz w:val="22"/>
          <w:szCs w:val="22"/>
        </w:rPr>
        <w:tab/>
      </w:r>
      <w:r w:rsidR="00D62912" w:rsidRPr="004C278E">
        <w:rPr>
          <w:rFonts w:ascii="Times New Roman" w:hAnsi="Times New Roman"/>
        </w:rPr>
        <w:t xml:space="preserve">Załącznik nr </w:t>
      </w:r>
      <w:r w:rsidR="00D62912">
        <w:rPr>
          <w:rFonts w:ascii="Times New Roman" w:hAnsi="Times New Roman"/>
        </w:rPr>
        <w:t>1</w:t>
      </w:r>
    </w:p>
    <w:p w14:paraId="73D6A3C1" w14:textId="77777777" w:rsidR="00D62912" w:rsidRDefault="00D62912" w:rsidP="00D6291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552771" w14:textId="77777777" w:rsidR="00D62912" w:rsidRPr="0022732C" w:rsidRDefault="00D62912" w:rsidP="00D6291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9D6C523" w14:textId="77777777" w:rsidR="00D62912" w:rsidRDefault="00D62912" w:rsidP="00D6291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F559432" w14:textId="77777777" w:rsidR="00D62912" w:rsidRPr="0022732C" w:rsidRDefault="00D62912" w:rsidP="00D6291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123431E" w14:textId="77777777" w:rsidR="00D62912" w:rsidRPr="0022732C" w:rsidRDefault="00D62912" w:rsidP="00D6291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0D2A09B" w14:textId="77777777" w:rsidR="00D62912" w:rsidRPr="0022732C" w:rsidRDefault="00D62912" w:rsidP="00D6291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B681174" w14:textId="77777777" w:rsidR="00D62912" w:rsidRPr="0022732C" w:rsidRDefault="00D62912" w:rsidP="00D6291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272835A" w14:textId="77777777" w:rsidR="00D62912" w:rsidRPr="0022732C" w:rsidRDefault="00D62912" w:rsidP="00D6291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5E260968" w14:textId="77777777" w:rsidR="00D62912" w:rsidRPr="0022732C" w:rsidRDefault="00D62912" w:rsidP="00D6291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7443C254" w14:textId="77777777" w:rsidR="00D62912" w:rsidRPr="0022732C" w:rsidRDefault="00D62912" w:rsidP="00D6291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68311C4" w14:textId="77777777" w:rsidR="00D62912" w:rsidRPr="0022732C" w:rsidRDefault="00D62912" w:rsidP="00D6291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D4D72C8" w14:textId="77777777" w:rsidR="00D62912" w:rsidRPr="0022732C" w:rsidRDefault="00D62912" w:rsidP="00D6291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F392FAF" w14:textId="77777777" w:rsidR="00D62912" w:rsidRDefault="00D62912" w:rsidP="00D62912">
      <w:pPr>
        <w:spacing w:line="360" w:lineRule="auto"/>
      </w:pPr>
      <w:r>
        <w:t>Do: Nazwa i siedziba Zamawiającego:</w:t>
      </w:r>
    </w:p>
    <w:p w14:paraId="3FE71BEC" w14:textId="77777777" w:rsidR="00D62912" w:rsidRPr="000E7097" w:rsidRDefault="00D62912" w:rsidP="00D62912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2027144A" w14:textId="77777777" w:rsidR="00D62912" w:rsidRPr="000E7097" w:rsidRDefault="00D62912" w:rsidP="00D62912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16420F69" w14:textId="77777777" w:rsidR="00D62912" w:rsidRDefault="00D62912" w:rsidP="00D62912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7F55EF48" w14:textId="77777777" w:rsidR="00D62912" w:rsidRDefault="00D62912" w:rsidP="00D62912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1EC98994" w14:textId="77777777" w:rsidR="00D62912" w:rsidRDefault="00D62912" w:rsidP="00D62912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34AFC650" w14:textId="77777777" w:rsidR="00D62912" w:rsidRDefault="00D62912" w:rsidP="00D62912">
      <w:pPr>
        <w:ind w:firstLine="3969"/>
        <w:rPr>
          <w:b/>
        </w:rPr>
      </w:pPr>
    </w:p>
    <w:p w14:paraId="5657B2D8" w14:textId="51D2B9BB" w:rsidR="00D62912" w:rsidRDefault="00D62912" w:rsidP="00D62912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Pr="0028486E">
        <w:rPr>
          <w:b/>
          <w:sz w:val="22"/>
          <w:szCs w:val="22"/>
        </w:rPr>
        <w:t>Dostawa oprogramowania systemu FLOW3D CAST lub równoważnego wraz z certyfikowanym szkoleniem dla nauczycieli akademickich w ramach Projektu  POWR.03.05.00-00-00-Z309/18</w:t>
      </w:r>
      <w:r w:rsidRPr="00B25D19">
        <w:rPr>
          <w:b/>
          <w:sz w:val="22"/>
          <w:szCs w:val="22"/>
        </w:rPr>
        <w:t>, nr sprawy: KC-zp.272-</w:t>
      </w:r>
      <w:r>
        <w:rPr>
          <w:b/>
          <w:sz w:val="22"/>
          <w:szCs w:val="22"/>
        </w:rPr>
        <w:t>566</w:t>
      </w:r>
      <w:r w:rsidRPr="00B25D19">
        <w:rPr>
          <w:b/>
          <w:sz w:val="22"/>
          <w:szCs w:val="22"/>
        </w:rPr>
        <w:t xml:space="preserve">/21, </w:t>
      </w:r>
      <w:r w:rsidRPr="00B25D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D74E2C1" w14:textId="77777777" w:rsidR="00D62912" w:rsidRDefault="00D62912" w:rsidP="00D62912">
      <w:pPr>
        <w:widowControl w:val="0"/>
        <w:ind w:right="1"/>
        <w:jc w:val="both"/>
        <w:rPr>
          <w:sz w:val="22"/>
          <w:szCs w:val="22"/>
        </w:rPr>
      </w:pPr>
    </w:p>
    <w:p w14:paraId="082C0199" w14:textId="77777777" w:rsidR="00D62912" w:rsidRDefault="00D62912" w:rsidP="00D62912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1B460B3F" w14:textId="77777777" w:rsidR="00D62912" w:rsidRDefault="00D62912" w:rsidP="00D62912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692A405C" w14:textId="77777777" w:rsidR="00D62912" w:rsidRPr="00725FFD" w:rsidRDefault="00D62912" w:rsidP="00D629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 xml:space="preserve">Cena brutto za całość przedmiotu zamówienia: </w:t>
      </w:r>
      <w:r w:rsidRPr="00725FFD">
        <w:rPr>
          <w:sz w:val="22"/>
          <w:szCs w:val="22"/>
        </w:rPr>
        <w:t>.............................................................</w:t>
      </w:r>
      <w:r w:rsidRPr="00725FFD">
        <w:rPr>
          <w:b/>
          <w:sz w:val="22"/>
          <w:szCs w:val="22"/>
        </w:rPr>
        <w:t>PLN</w:t>
      </w:r>
    </w:p>
    <w:p w14:paraId="14F3E669" w14:textId="77777777" w:rsidR="00D62912" w:rsidRPr="00725FFD" w:rsidRDefault="00D62912" w:rsidP="00D629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DB0D94" w14:textId="77777777" w:rsidR="00D62912" w:rsidRPr="00725FFD" w:rsidRDefault="00D62912" w:rsidP="00D629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25FF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DA4D2E3" w14:textId="77777777" w:rsidR="00D62912" w:rsidRPr="00725FFD" w:rsidRDefault="00D62912" w:rsidP="00D629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73B2C80" w14:textId="77777777" w:rsidR="00D62912" w:rsidRPr="00725FFD" w:rsidRDefault="00D62912" w:rsidP="00D6291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>w tym:</w:t>
      </w:r>
    </w:p>
    <w:p w14:paraId="442702C4" w14:textId="77777777" w:rsidR="00D62912" w:rsidRDefault="00D62912" w:rsidP="00D62912">
      <w:pPr>
        <w:widowControl w:val="0"/>
        <w:ind w:right="1"/>
        <w:jc w:val="both"/>
        <w:rPr>
          <w:sz w:val="22"/>
          <w:szCs w:val="22"/>
        </w:rPr>
      </w:pPr>
    </w:p>
    <w:p w14:paraId="27A1F1FF" w14:textId="77777777" w:rsidR="00D62912" w:rsidRPr="00B25D19" w:rsidRDefault="00D62912" w:rsidP="00D62912">
      <w:pPr>
        <w:widowControl w:val="0"/>
        <w:ind w:right="1"/>
        <w:jc w:val="both"/>
        <w:rPr>
          <w:sz w:val="22"/>
          <w:szCs w:val="22"/>
        </w:rPr>
      </w:pPr>
    </w:p>
    <w:p w14:paraId="0ACD807B" w14:textId="77777777" w:rsidR="00D62912" w:rsidRDefault="00D62912" w:rsidP="00D62912">
      <w:pPr>
        <w:tabs>
          <w:tab w:val="right" w:pos="90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2472"/>
        <w:gridCol w:w="1672"/>
        <w:gridCol w:w="851"/>
        <w:gridCol w:w="1101"/>
        <w:gridCol w:w="1269"/>
        <w:gridCol w:w="1279"/>
      </w:tblGrid>
      <w:tr w:rsidR="00D62912" w:rsidRPr="008C789C" w14:paraId="673A1A21" w14:textId="77777777" w:rsidTr="0068131E">
        <w:tc>
          <w:tcPr>
            <w:tcW w:w="642" w:type="dxa"/>
            <w:shd w:val="clear" w:color="auto" w:fill="auto"/>
          </w:tcPr>
          <w:p w14:paraId="08C6B50C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proofErr w:type="spellStart"/>
            <w:r w:rsidRPr="008C789C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472" w:type="dxa"/>
            <w:shd w:val="clear" w:color="auto" w:fill="auto"/>
          </w:tcPr>
          <w:p w14:paraId="4A1C2FFA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1672" w:type="dxa"/>
            <w:shd w:val="clear" w:color="auto" w:fill="auto"/>
          </w:tcPr>
          <w:p w14:paraId="36696083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851" w:type="dxa"/>
            <w:shd w:val="clear" w:color="auto" w:fill="auto"/>
          </w:tcPr>
          <w:p w14:paraId="03A86181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101" w:type="dxa"/>
            <w:shd w:val="clear" w:color="auto" w:fill="auto"/>
          </w:tcPr>
          <w:p w14:paraId="6DB13228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269" w:type="dxa"/>
            <w:shd w:val="clear" w:color="auto" w:fill="auto"/>
          </w:tcPr>
          <w:p w14:paraId="41DE0D63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279" w:type="dxa"/>
            <w:shd w:val="clear" w:color="auto" w:fill="auto"/>
          </w:tcPr>
          <w:p w14:paraId="7EB45552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brutto</w:t>
            </w:r>
          </w:p>
        </w:tc>
      </w:tr>
      <w:tr w:rsidR="00D62912" w:rsidRPr="008C789C" w14:paraId="51CC059C" w14:textId="77777777" w:rsidTr="0068131E">
        <w:tc>
          <w:tcPr>
            <w:tcW w:w="642" w:type="dxa"/>
            <w:shd w:val="clear" w:color="auto" w:fill="auto"/>
          </w:tcPr>
          <w:p w14:paraId="3B096132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472" w:type="dxa"/>
            <w:shd w:val="clear" w:color="auto" w:fill="auto"/>
          </w:tcPr>
          <w:p w14:paraId="71E282A5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 oprogramowania</w:t>
            </w:r>
          </w:p>
          <w:p w14:paraId="19BAD8B9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lastRenderedPageBreak/>
              <w:t>………………………….</w:t>
            </w:r>
          </w:p>
          <w:p w14:paraId="3018F086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…………………………</w:t>
            </w:r>
          </w:p>
        </w:tc>
        <w:tc>
          <w:tcPr>
            <w:tcW w:w="1672" w:type="dxa"/>
            <w:shd w:val="clear" w:color="auto" w:fill="auto"/>
          </w:tcPr>
          <w:p w14:paraId="47D00AD0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33BA801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16 szt.</w:t>
            </w:r>
          </w:p>
        </w:tc>
        <w:tc>
          <w:tcPr>
            <w:tcW w:w="1101" w:type="dxa"/>
            <w:shd w:val="clear" w:color="auto" w:fill="auto"/>
          </w:tcPr>
          <w:p w14:paraId="72A8EB0D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14:paraId="554E56DF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14:paraId="39677A4F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D62912" w:rsidRPr="008C789C" w14:paraId="79FA34B6" w14:textId="77777777" w:rsidTr="0068131E">
        <w:tc>
          <w:tcPr>
            <w:tcW w:w="642" w:type="dxa"/>
            <w:shd w:val="clear" w:color="auto" w:fill="auto"/>
          </w:tcPr>
          <w:p w14:paraId="1B001481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72" w:type="dxa"/>
            <w:shd w:val="clear" w:color="auto" w:fill="auto"/>
          </w:tcPr>
          <w:p w14:paraId="6D1F62BD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 xml:space="preserve">Szkolenie dla nauczycieli akademickich AGH </w:t>
            </w:r>
            <w:r>
              <w:rPr>
                <w:b/>
                <w:sz w:val="22"/>
                <w:szCs w:val="22"/>
              </w:rPr>
              <w:t>*</w:t>
            </w:r>
          </w:p>
          <w:p w14:paraId="681BF09B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72" w:type="dxa"/>
            <w:shd w:val="clear" w:color="auto" w:fill="auto"/>
          </w:tcPr>
          <w:p w14:paraId="12EA6592" w14:textId="77777777" w:rsidR="00D62912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netto za 1 osobę</w:t>
            </w:r>
          </w:p>
          <w:p w14:paraId="45473DCC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</w:t>
            </w:r>
          </w:p>
        </w:tc>
        <w:tc>
          <w:tcPr>
            <w:tcW w:w="851" w:type="dxa"/>
            <w:shd w:val="clear" w:color="auto" w:fill="auto"/>
          </w:tcPr>
          <w:p w14:paraId="591A97F2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  <w:r w:rsidRPr="008C789C">
              <w:rPr>
                <w:b/>
                <w:sz w:val="22"/>
                <w:szCs w:val="22"/>
              </w:rPr>
              <w:t xml:space="preserve"> os.</w:t>
            </w:r>
          </w:p>
        </w:tc>
        <w:tc>
          <w:tcPr>
            <w:tcW w:w="1101" w:type="dxa"/>
            <w:shd w:val="clear" w:color="auto" w:fill="auto"/>
          </w:tcPr>
          <w:p w14:paraId="6C43FAC6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14:paraId="06F8724C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14:paraId="04458489" w14:textId="77777777" w:rsidR="00D62912" w:rsidRPr="008C789C" w:rsidRDefault="00D62912" w:rsidP="0068131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0EC52C1F" w14:textId="77777777" w:rsidR="00D62912" w:rsidRDefault="00D62912" w:rsidP="00D62912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3D3A5A6F" w14:textId="77777777" w:rsidR="00D62912" w:rsidRDefault="00D62912" w:rsidP="00D62912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2018.701 j.t.)</w:t>
      </w:r>
    </w:p>
    <w:p w14:paraId="02AC1E82" w14:textId="77777777" w:rsidR="00D62912" w:rsidRDefault="00D62912" w:rsidP="00D62912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201B0DF6" w14:textId="77777777" w:rsidR="00D62912" w:rsidRPr="005E4683" w:rsidRDefault="00D62912" w:rsidP="00D62912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E4683">
        <w:rPr>
          <w:sz w:val="22"/>
          <w:szCs w:val="22"/>
        </w:rPr>
        <w:t>Szkolenia będą zrealizowane w ustalonych przez Zamawiającego terminach,</w:t>
      </w:r>
      <w:r>
        <w:rPr>
          <w:sz w:val="22"/>
          <w:szCs w:val="22"/>
        </w:rPr>
        <w:t xml:space="preserve"> ale nie później niż</w:t>
      </w:r>
      <w:r w:rsidRPr="005E4683">
        <w:rPr>
          <w:sz w:val="22"/>
          <w:szCs w:val="22"/>
        </w:rPr>
        <w:t xml:space="preserve"> do 31/12/2021</w:t>
      </w:r>
      <w:r>
        <w:rPr>
          <w:sz w:val="22"/>
          <w:szCs w:val="22"/>
        </w:rPr>
        <w:t xml:space="preserve"> </w:t>
      </w:r>
      <w:r w:rsidRPr="005E4683">
        <w:rPr>
          <w:sz w:val="22"/>
          <w:szCs w:val="22"/>
        </w:rPr>
        <w:t>r.</w:t>
      </w:r>
    </w:p>
    <w:p w14:paraId="48F35AB4" w14:textId="77777777" w:rsidR="00D62912" w:rsidRDefault="00D62912" w:rsidP="00D62912">
      <w:pPr>
        <w:tabs>
          <w:tab w:val="right" w:pos="9000"/>
        </w:tabs>
      </w:pPr>
    </w:p>
    <w:p w14:paraId="3AEB8F0C" w14:textId="77777777" w:rsidR="00D62912" w:rsidRDefault="00D62912" w:rsidP="00D6291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>
        <w:t>do 21 dni od daty podpisania umowy</w:t>
      </w:r>
    </w:p>
    <w:p w14:paraId="79DB8929" w14:textId="77777777" w:rsidR="00D62912" w:rsidRPr="006B3DF5" w:rsidRDefault="00D62912" w:rsidP="00D62912">
      <w:pPr>
        <w:tabs>
          <w:tab w:val="left" w:pos="426"/>
        </w:tabs>
        <w:jc w:val="both"/>
        <w:rPr>
          <w:b/>
          <w:bCs/>
          <w:sz w:val="20"/>
          <w:szCs w:val="20"/>
        </w:rPr>
      </w:pPr>
      <w:r w:rsidRPr="006B3DF5">
        <w:rPr>
          <w:b/>
          <w:bCs/>
          <w:u w:val="single"/>
        </w:rPr>
        <w:t>Wsparcie techniczne i usługi konsultacyjne</w:t>
      </w:r>
      <w:r>
        <w:rPr>
          <w:b/>
          <w:bCs/>
        </w:rPr>
        <w:t xml:space="preserve"> (</w:t>
      </w:r>
      <w:r w:rsidRPr="006B3DF5">
        <w:rPr>
          <w:b/>
          <w:bCs/>
          <w:i/>
          <w:iCs/>
          <w:highlight w:val="yellow"/>
        </w:rPr>
        <w:t>Kryterium oceny ofert</w:t>
      </w:r>
      <w:r>
        <w:rPr>
          <w:b/>
          <w:bCs/>
        </w:rPr>
        <w:t>):</w:t>
      </w:r>
    </w:p>
    <w:p w14:paraId="7629E6DF" w14:textId="77777777" w:rsidR="00D62912" w:rsidRDefault="00D62912" w:rsidP="00D62912">
      <w:pPr>
        <w:tabs>
          <w:tab w:val="left" w:pos="426"/>
        </w:tabs>
        <w:jc w:val="both"/>
        <w:rPr>
          <w:sz w:val="20"/>
          <w:szCs w:val="20"/>
        </w:rPr>
      </w:pPr>
    </w:p>
    <w:p w14:paraId="408AF851" w14:textId="77777777" w:rsidR="00D62912" w:rsidRDefault="00D62912" w:rsidP="00D62912">
      <w:pPr>
        <w:numPr>
          <w:ilvl w:val="0"/>
          <w:numId w:val="5"/>
        </w:numPr>
        <w:tabs>
          <w:tab w:val="left" w:pos="426"/>
        </w:tabs>
        <w:jc w:val="both"/>
        <w:rPr>
          <w:rFonts w:cs="Verdana"/>
        </w:rPr>
      </w:pPr>
      <w:r w:rsidRPr="006B3DF5">
        <w:rPr>
          <w:sz w:val="22"/>
          <w:szCs w:val="22"/>
        </w:rPr>
        <w:t>Oświadczamy</w:t>
      </w:r>
      <w:r>
        <w:rPr>
          <w:sz w:val="22"/>
          <w:szCs w:val="22"/>
        </w:rPr>
        <w:t xml:space="preserve">, że zapewniamy wsparcie techniczne i usługi konsultacyjne </w:t>
      </w:r>
      <w:r>
        <w:rPr>
          <w:rFonts w:cs="Verdana"/>
        </w:rPr>
        <w:t>w wymiarze 2 tygodni od zakończenia szkolenia dla nauczycieli akademickich AGH – TAK / NIE*</w:t>
      </w:r>
    </w:p>
    <w:p w14:paraId="2E650648" w14:textId="77777777" w:rsidR="00D62912" w:rsidRPr="006B3DF5" w:rsidRDefault="00D62912" w:rsidP="00D62912">
      <w:pPr>
        <w:tabs>
          <w:tab w:val="left" w:pos="426"/>
        </w:tabs>
        <w:jc w:val="both"/>
        <w:rPr>
          <w:sz w:val="22"/>
          <w:szCs w:val="22"/>
        </w:rPr>
      </w:pPr>
      <w:r>
        <w:rPr>
          <w:rFonts w:cs="Verdana"/>
        </w:rPr>
        <w:t>*</w:t>
      </w:r>
      <w:r w:rsidRPr="00771D0D">
        <w:rPr>
          <w:rFonts w:cs="Verdana"/>
          <w:i/>
          <w:iCs/>
          <w:sz w:val="20"/>
          <w:szCs w:val="20"/>
        </w:rPr>
        <w:t>Niepotrzebne skreślić</w:t>
      </w:r>
      <w:r>
        <w:rPr>
          <w:rFonts w:cs="Verdana"/>
        </w:rPr>
        <w:t xml:space="preserve"> </w:t>
      </w:r>
    </w:p>
    <w:p w14:paraId="74AEBD3D" w14:textId="77777777" w:rsidR="00D62912" w:rsidRDefault="00D62912" w:rsidP="00D62912">
      <w:pPr>
        <w:numPr>
          <w:ilvl w:val="0"/>
          <w:numId w:val="5"/>
        </w:numPr>
        <w:jc w:val="both"/>
        <w:rPr>
          <w:sz w:val="20"/>
          <w:szCs w:val="20"/>
        </w:rPr>
      </w:pPr>
      <w:r w:rsidRPr="006B3DF5">
        <w:rPr>
          <w:sz w:val="22"/>
          <w:szCs w:val="22"/>
        </w:rPr>
        <w:t>Oświadczamy</w:t>
      </w:r>
      <w:r>
        <w:rPr>
          <w:sz w:val="22"/>
          <w:szCs w:val="22"/>
        </w:rPr>
        <w:t xml:space="preserve">, że zapewniamy wsparcie techniczne i usługi konsultacyjne </w:t>
      </w:r>
      <w:r>
        <w:rPr>
          <w:rFonts w:cs="Verdana"/>
        </w:rPr>
        <w:t>w wymiarze w wymiarze 1 miesiąca (lub więcej) od zakończenia szkolenia dla nauczycieli akademickich AGH – TAK / NIE*</w:t>
      </w:r>
    </w:p>
    <w:p w14:paraId="6E9EB921" w14:textId="77777777" w:rsidR="00D62912" w:rsidRPr="006B3DF5" w:rsidRDefault="00D62912" w:rsidP="00D62912">
      <w:pPr>
        <w:tabs>
          <w:tab w:val="left" w:pos="426"/>
        </w:tabs>
        <w:jc w:val="both"/>
        <w:rPr>
          <w:sz w:val="22"/>
          <w:szCs w:val="22"/>
        </w:rPr>
      </w:pPr>
      <w:r>
        <w:rPr>
          <w:rFonts w:cs="Verdana"/>
        </w:rPr>
        <w:t>*</w:t>
      </w:r>
      <w:r w:rsidRPr="00771D0D">
        <w:rPr>
          <w:rFonts w:cs="Verdana"/>
          <w:i/>
          <w:iCs/>
          <w:sz w:val="20"/>
          <w:szCs w:val="20"/>
        </w:rPr>
        <w:t>Niepotrzebne skreślić</w:t>
      </w:r>
      <w:r>
        <w:rPr>
          <w:rFonts w:cs="Verdana"/>
        </w:rPr>
        <w:t xml:space="preserve"> </w:t>
      </w:r>
    </w:p>
    <w:p w14:paraId="5A311D73" w14:textId="77777777" w:rsidR="00D62912" w:rsidRDefault="00D62912" w:rsidP="00D62912">
      <w:pPr>
        <w:tabs>
          <w:tab w:val="left" w:pos="426"/>
        </w:tabs>
        <w:jc w:val="both"/>
        <w:rPr>
          <w:sz w:val="20"/>
          <w:szCs w:val="20"/>
        </w:rPr>
      </w:pPr>
    </w:p>
    <w:p w14:paraId="2943A55D" w14:textId="77777777" w:rsidR="00D62912" w:rsidRDefault="00D62912" w:rsidP="00D62912">
      <w:pPr>
        <w:tabs>
          <w:tab w:val="left" w:pos="426"/>
        </w:tabs>
        <w:jc w:val="both"/>
        <w:rPr>
          <w:sz w:val="20"/>
          <w:szCs w:val="20"/>
        </w:rPr>
      </w:pPr>
    </w:p>
    <w:p w14:paraId="232B996F" w14:textId="77777777" w:rsidR="00D62912" w:rsidRDefault="00D62912" w:rsidP="00D62912">
      <w:pPr>
        <w:tabs>
          <w:tab w:val="left" w:pos="426"/>
        </w:tabs>
        <w:jc w:val="both"/>
        <w:rPr>
          <w:sz w:val="20"/>
          <w:szCs w:val="20"/>
        </w:rPr>
      </w:pPr>
    </w:p>
    <w:p w14:paraId="5AA9F716" w14:textId="77777777" w:rsidR="00D62912" w:rsidRPr="00B25D19" w:rsidRDefault="00D62912" w:rsidP="00D62912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4578F6EF" w14:textId="77777777" w:rsidR="00D62912" w:rsidRDefault="00D62912" w:rsidP="00D62912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4CA616E6" w14:textId="77777777" w:rsidR="00D62912" w:rsidRDefault="00D62912" w:rsidP="00D62912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AC95ADC" w14:textId="77777777" w:rsidR="00D62912" w:rsidRDefault="00D62912" w:rsidP="00D62912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9AF7394" w14:textId="77777777" w:rsidR="00D62912" w:rsidRDefault="00D62912" w:rsidP="00D62912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2472C3">
        <w:rPr>
          <w:b/>
          <w:bCs/>
        </w:rPr>
        <w:t>Nazwa platformy edukacyjnej, na której będą ewentualnie prowadzone szkolenia w formie zdalnej:</w:t>
      </w:r>
      <w:r>
        <w:rPr>
          <w:rFonts w:ascii="Calibri" w:hAnsi="Calibri" w:cs="Calibri"/>
        </w:rPr>
        <w:t xml:space="preserve"> ………………………………………………………………………………….</w:t>
      </w:r>
    </w:p>
    <w:p w14:paraId="1AF1BD73" w14:textId="77777777" w:rsidR="00D62912" w:rsidRDefault="00D62912" w:rsidP="00D62912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46FD9F99" w14:textId="77777777" w:rsidR="00D62912" w:rsidRDefault="00D62912" w:rsidP="00D62912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0AE07A9D" w14:textId="77777777" w:rsidR="00D62912" w:rsidRDefault="00D62912" w:rsidP="00D62912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60CC9E31" w14:textId="77777777" w:rsidR="00D62912" w:rsidRDefault="00D62912" w:rsidP="00D62912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24DDB0BE" w14:textId="77777777" w:rsidR="00D62912" w:rsidRDefault="00D62912" w:rsidP="00D62912">
      <w:pPr>
        <w:jc w:val="both"/>
        <w:rPr>
          <w:sz w:val="18"/>
          <w:szCs w:val="18"/>
        </w:rPr>
      </w:pPr>
    </w:p>
    <w:p w14:paraId="67D234EC" w14:textId="77777777" w:rsidR="00D62912" w:rsidRDefault="00D62912" w:rsidP="00D62912">
      <w:pPr>
        <w:rPr>
          <w:b/>
          <w:sz w:val="22"/>
          <w:szCs w:val="22"/>
          <w:u w:val="single"/>
        </w:rPr>
      </w:pPr>
    </w:p>
    <w:p w14:paraId="06454204" w14:textId="77777777" w:rsidR="00D62912" w:rsidRDefault="00D62912" w:rsidP="00D62912">
      <w:pPr>
        <w:rPr>
          <w:b/>
          <w:sz w:val="22"/>
          <w:szCs w:val="22"/>
          <w:u w:val="single"/>
        </w:rPr>
      </w:pPr>
    </w:p>
    <w:p w14:paraId="2A0245BB" w14:textId="77777777" w:rsidR="00D62912" w:rsidRDefault="00D62912" w:rsidP="00D62912">
      <w:pPr>
        <w:rPr>
          <w:b/>
          <w:sz w:val="22"/>
          <w:szCs w:val="22"/>
          <w:u w:val="single"/>
        </w:rPr>
      </w:pPr>
    </w:p>
    <w:p w14:paraId="3439EC34" w14:textId="77777777" w:rsidR="00D62912" w:rsidRDefault="00D62912" w:rsidP="00D62912">
      <w:pPr>
        <w:rPr>
          <w:b/>
          <w:sz w:val="22"/>
          <w:szCs w:val="22"/>
          <w:u w:val="single"/>
        </w:rPr>
      </w:pPr>
    </w:p>
    <w:p w14:paraId="2D27557E" w14:textId="77777777" w:rsidR="00D62912" w:rsidRDefault="00D62912" w:rsidP="00D62912">
      <w:pPr>
        <w:rPr>
          <w:b/>
          <w:sz w:val="22"/>
          <w:szCs w:val="22"/>
          <w:u w:val="single"/>
        </w:rPr>
      </w:pPr>
    </w:p>
    <w:p w14:paraId="59078B01" w14:textId="77777777" w:rsidR="00D62912" w:rsidRDefault="00D62912" w:rsidP="00D62912">
      <w:pPr>
        <w:rPr>
          <w:b/>
          <w:sz w:val="22"/>
          <w:szCs w:val="22"/>
          <w:u w:val="single"/>
        </w:rPr>
      </w:pPr>
    </w:p>
    <w:p w14:paraId="0AEE38D7" w14:textId="77777777" w:rsidR="00D62912" w:rsidRDefault="00D62912" w:rsidP="00D62912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0075304" w14:textId="77777777" w:rsidR="00D62912" w:rsidRPr="00730EFE" w:rsidRDefault="00D62912" w:rsidP="00D6291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408A228" w14:textId="77777777" w:rsidR="00D62912" w:rsidRPr="001D671E" w:rsidRDefault="00D62912" w:rsidP="00D6291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A41D357" w14:textId="77777777" w:rsidR="00D62912" w:rsidRDefault="00D62912" w:rsidP="00D6291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557F49" w14:textId="77777777" w:rsidR="00D62912" w:rsidRDefault="00D62912" w:rsidP="00D6291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00BC5C" w14:textId="77777777" w:rsidR="00D62912" w:rsidRDefault="00D62912" w:rsidP="00D6291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046C8AC" w14:textId="77777777" w:rsidR="00D62912" w:rsidRPr="001D671E" w:rsidRDefault="00D62912" w:rsidP="00D6291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2912" w:rsidRPr="00FE545C" w14:paraId="66DA616A" w14:textId="77777777" w:rsidTr="0068131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8D519D" w14:textId="77777777" w:rsidR="00D62912" w:rsidRPr="00FE545C" w:rsidRDefault="00D62912" w:rsidP="006813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0D9DD" w14:textId="77777777" w:rsidR="00D62912" w:rsidRPr="00FE545C" w:rsidRDefault="00D62912" w:rsidP="006813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832C75B" w14:textId="77777777" w:rsidR="00D62912" w:rsidRPr="00FE545C" w:rsidRDefault="00D62912" w:rsidP="006813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6C041" w14:textId="77777777" w:rsidR="00D62912" w:rsidRPr="00FE545C" w:rsidRDefault="00D62912" w:rsidP="006813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62912" w:rsidRPr="00FE545C" w14:paraId="6BD5447A" w14:textId="77777777" w:rsidTr="006813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81D9C" w14:textId="77777777" w:rsidR="00D62912" w:rsidRPr="00FE545C" w:rsidRDefault="00D62912" w:rsidP="006813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4DE6A" w14:textId="77777777" w:rsidR="00D62912" w:rsidRPr="00FE545C" w:rsidRDefault="00D62912" w:rsidP="006813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53BD6" w14:textId="77777777" w:rsidR="00D62912" w:rsidRPr="00FE545C" w:rsidRDefault="00D62912" w:rsidP="006813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62912" w:rsidRPr="00FE545C" w14:paraId="61065153" w14:textId="77777777" w:rsidTr="006813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0DDF3" w14:textId="77777777" w:rsidR="00D62912" w:rsidRPr="00FE545C" w:rsidRDefault="00D62912" w:rsidP="006813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FA730" w14:textId="77777777" w:rsidR="00D62912" w:rsidRPr="00FE545C" w:rsidRDefault="00D62912" w:rsidP="006813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DCA3" w14:textId="77777777" w:rsidR="00D62912" w:rsidRPr="00FE545C" w:rsidRDefault="00D62912" w:rsidP="006813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A6ABD96" w14:textId="77777777" w:rsidR="00D62912" w:rsidRDefault="00D62912" w:rsidP="00D6291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BF7F490" w14:textId="77777777" w:rsidR="00D62912" w:rsidRPr="00D638CC" w:rsidRDefault="00D62912" w:rsidP="00D6291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26E26AE" w14:textId="77777777" w:rsidR="00D62912" w:rsidRPr="002F276A" w:rsidRDefault="00D62912" w:rsidP="00D6291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6CED07C" w14:textId="77777777" w:rsidR="00D62912" w:rsidRPr="002F276A" w:rsidRDefault="00D62912" w:rsidP="00D6291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720CE7B" w14:textId="77777777" w:rsidR="00D62912" w:rsidRPr="002F276A" w:rsidRDefault="00D62912" w:rsidP="00D6291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09E2FAE" w14:textId="77777777" w:rsidR="00D62912" w:rsidRPr="002F276A" w:rsidRDefault="00D62912" w:rsidP="00D6291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F980EBC" w14:textId="77777777" w:rsidR="00D62912" w:rsidRPr="002F276A" w:rsidRDefault="00D62912" w:rsidP="00D6291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77A2B0B" w14:textId="77777777" w:rsidR="00D62912" w:rsidRDefault="00D62912" w:rsidP="00D6291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4D242A6" w14:textId="77777777" w:rsidR="00D62912" w:rsidRDefault="00D62912" w:rsidP="00D6291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153CB99" w14:textId="77777777" w:rsidR="00D62912" w:rsidRDefault="00D62912" w:rsidP="00D6291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6B678A3" w14:textId="77777777" w:rsidR="00D62912" w:rsidRDefault="00D62912" w:rsidP="00D6291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3EC6B4" w14:textId="77777777" w:rsidR="00D62912" w:rsidRDefault="00D62912" w:rsidP="00D6291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059B7CA" w14:textId="77777777" w:rsidR="00D62912" w:rsidRDefault="00D62912" w:rsidP="00D6291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CEC9667" w14:textId="77777777" w:rsidR="00D62912" w:rsidRDefault="00D62912" w:rsidP="00D6291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B52B4FA" w14:textId="77777777" w:rsidR="00D62912" w:rsidRPr="000B45FE" w:rsidRDefault="00D62912" w:rsidP="00D6291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EF5A033" w14:textId="77777777" w:rsidR="00D62912" w:rsidRDefault="00D62912" w:rsidP="00D6291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00FCC60" w14:textId="77777777" w:rsidR="00D62912" w:rsidRDefault="00D62912" w:rsidP="00D62912">
      <w:pPr>
        <w:jc w:val="both"/>
        <w:rPr>
          <w:sz w:val="22"/>
          <w:szCs w:val="22"/>
        </w:rPr>
      </w:pPr>
    </w:p>
    <w:p w14:paraId="69203E7D" w14:textId="77777777" w:rsidR="00D62912" w:rsidRDefault="00D62912" w:rsidP="00D62912">
      <w:pPr>
        <w:jc w:val="both"/>
        <w:rPr>
          <w:sz w:val="22"/>
          <w:szCs w:val="22"/>
        </w:rPr>
      </w:pPr>
    </w:p>
    <w:p w14:paraId="150A236B" w14:textId="77777777" w:rsidR="00D62912" w:rsidRPr="00423B06" w:rsidRDefault="00D62912" w:rsidP="00D6291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0FD89D3" w14:textId="77777777" w:rsidR="00D62912" w:rsidRPr="00DD3ADE" w:rsidRDefault="00D62912" w:rsidP="00D62912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1D113D6" w14:textId="77777777" w:rsidR="00FE545C" w:rsidRPr="00325361" w:rsidRDefault="00FE545C" w:rsidP="00325361"/>
    <w:sectPr w:rsidR="00FE545C" w:rsidRPr="0032536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6F156" w14:textId="77777777" w:rsidR="00EC2CD9" w:rsidRDefault="00EC2CD9">
      <w:r>
        <w:separator/>
      </w:r>
    </w:p>
  </w:endnote>
  <w:endnote w:type="continuationSeparator" w:id="0">
    <w:p w14:paraId="28AE9C34" w14:textId="77777777" w:rsidR="00EC2CD9" w:rsidRDefault="00EC2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5AFE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13B55" w14:textId="77777777" w:rsidR="00EC2CD9" w:rsidRDefault="00EC2CD9">
      <w:r>
        <w:separator/>
      </w:r>
    </w:p>
  </w:footnote>
  <w:footnote w:type="continuationSeparator" w:id="0">
    <w:p w14:paraId="70564E58" w14:textId="77777777" w:rsidR="00EC2CD9" w:rsidRDefault="00EC2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C465" w14:textId="36950948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7A4E0CEC" w14:textId="77777777" w:rsidR="00A35861" w:rsidRDefault="00A35861" w:rsidP="00A35861">
    <w:pPr>
      <w:pStyle w:val="Nagwek"/>
    </w:pPr>
    <w:r>
      <w:rPr>
        <w:noProof/>
      </w:rPr>
      <w:pict w14:anchorId="0CE9A4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0E91DD76" w14:textId="77777777" w:rsidR="00A35861" w:rsidRDefault="00A35861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77709B"/>
    <w:multiLevelType w:val="hybridMultilevel"/>
    <w:tmpl w:val="4664ED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2CD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536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059"/>
    <w:rsid w:val="00A0022B"/>
    <w:rsid w:val="00A346FE"/>
    <w:rsid w:val="00A35861"/>
    <w:rsid w:val="00A47B4D"/>
    <w:rsid w:val="00A83018"/>
    <w:rsid w:val="00B774DC"/>
    <w:rsid w:val="00C969A6"/>
    <w:rsid w:val="00CA7D36"/>
    <w:rsid w:val="00D24208"/>
    <w:rsid w:val="00D60C38"/>
    <w:rsid w:val="00D62912"/>
    <w:rsid w:val="00D66893"/>
    <w:rsid w:val="00D90ACB"/>
    <w:rsid w:val="00DC1500"/>
    <w:rsid w:val="00E44371"/>
    <w:rsid w:val="00E949B0"/>
    <w:rsid w:val="00EC2CD9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35B009E"/>
  <w15:chartTrackingRefBased/>
  <w15:docId w15:val="{5675BF0B-0E38-4271-9AF5-FEDA1A8B6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91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A35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615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2021-10-06T11:08:00Z</cp:lastPrinted>
  <dcterms:created xsi:type="dcterms:W3CDTF">2021-10-06T11:09:00Z</dcterms:created>
  <dcterms:modified xsi:type="dcterms:W3CDTF">2021-10-06T11:09:00Z</dcterms:modified>
</cp:coreProperties>
</file>