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93E02" w14:textId="5F5B9877" w:rsidR="008478EF" w:rsidRPr="001905D5" w:rsidRDefault="008478EF" w:rsidP="008478EF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566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4F3CB482" w14:textId="77777777" w:rsidR="008478EF" w:rsidRPr="001905D5" w:rsidRDefault="008478EF" w:rsidP="008478EF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6E5BAA3" w14:textId="77777777" w:rsidR="008478EF" w:rsidRPr="001905D5" w:rsidRDefault="008478EF" w:rsidP="008478EF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1635F022" w14:textId="77777777" w:rsidR="008478EF" w:rsidRPr="001905D5" w:rsidRDefault="008478EF" w:rsidP="008478EF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2E4A17ED" w14:textId="77777777" w:rsidR="008478EF" w:rsidRPr="001905D5" w:rsidRDefault="008478EF" w:rsidP="008478EF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6B84B530" w14:textId="77777777" w:rsidR="008478EF" w:rsidRPr="001905D5" w:rsidRDefault="008478EF" w:rsidP="008478EF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5D27E753" w14:textId="77777777" w:rsidR="008478EF" w:rsidRPr="001905D5" w:rsidRDefault="008478EF" w:rsidP="008478EF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5EE242C7" w14:textId="77777777" w:rsidR="008478EF" w:rsidRPr="001905D5" w:rsidRDefault="008478EF" w:rsidP="008478EF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2928AE27" w14:textId="77777777" w:rsidR="008478EF" w:rsidRPr="001905D5" w:rsidRDefault="008478EF" w:rsidP="008478EF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18ADCA30" w14:textId="77777777" w:rsidR="008478EF" w:rsidRPr="001905D5" w:rsidRDefault="008478EF" w:rsidP="008478EF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E3259DE" w14:textId="77777777" w:rsidR="008478EF" w:rsidRPr="001905D5" w:rsidRDefault="008478EF" w:rsidP="008478EF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4CAE8FF6" w14:textId="77777777" w:rsidR="008478EF" w:rsidRPr="001905D5" w:rsidRDefault="008478EF" w:rsidP="008478EF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5FD5A2F0" w14:textId="77777777" w:rsidR="008478EF" w:rsidRDefault="008478EF" w:rsidP="008478EF">
      <w:pPr>
        <w:spacing w:line="254" w:lineRule="auto"/>
        <w:rPr>
          <w:rFonts w:ascii="Arial" w:hAnsi="Arial" w:cs="Arial"/>
        </w:rPr>
      </w:pPr>
    </w:p>
    <w:p w14:paraId="21D8B179" w14:textId="77777777" w:rsidR="008478EF" w:rsidRPr="003A114E" w:rsidRDefault="008478EF" w:rsidP="008478EF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111D3219" w14:textId="77777777" w:rsidR="008478EF" w:rsidRPr="003A114E" w:rsidRDefault="008478EF" w:rsidP="008478EF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81792F8" w14:textId="77777777" w:rsidR="008478EF" w:rsidRPr="003A114E" w:rsidRDefault="008478EF" w:rsidP="008478EF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2B6DFC2D" w14:textId="77777777" w:rsidR="008478EF" w:rsidRPr="003A114E" w:rsidRDefault="008478EF" w:rsidP="008478EF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5701A26" w14:textId="4B6068DE" w:rsidR="008478EF" w:rsidRDefault="008478EF" w:rsidP="008478EF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28486E">
        <w:rPr>
          <w:b/>
        </w:rPr>
        <w:t>Dostawa oprogramowania systemu FLOW3D CAST lub równoważnego wraz z certyfikowanym szkoleniem dla nauczycieli akademickich w ramach Projektu  POWR.03.05.00-00-00-Z309/18</w:t>
      </w:r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566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28A7E871" w14:textId="77777777" w:rsidR="008478EF" w:rsidRPr="003A114E" w:rsidRDefault="008478EF" w:rsidP="008478EF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C8CF936" w14:textId="77777777" w:rsidR="008478EF" w:rsidRPr="003A114E" w:rsidRDefault="008478EF" w:rsidP="008478EF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5741755E" w14:textId="77777777" w:rsidR="008478EF" w:rsidRDefault="008478EF" w:rsidP="008478EF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05406E72" w14:textId="77777777" w:rsidR="008478EF" w:rsidRPr="003A114E" w:rsidRDefault="008478EF" w:rsidP="008478EF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13D9AFFB" w14:textId="77777777" w:rsidR="008478EF" w:rsidRPr="001905D5" w:rsidRDefault="008478EF" w:rsidP="008478EF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</w:t>
      </w:r>
      <w:r w:rsidRPr="001905D5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2140FC3D" w14:textId="77777777" w:rsidR="008478EF" w:rsidRPr="001905D5" w:rsidRDefault="008478EF" w:rsidP="008478E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551971A6" w14:textId="77777777" w:rsidR="008478EF" w:rsidRPr="001905D5" w:rsidRDefault="008478EF" w:rsidP="008478E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4C29BDB4" w14:textId="77777777" w:rsidR="008478EF" w:rsidRPr="001905D5" w:rsidRDefault="008478EF" w:rsidP="008478EF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785F7868" w14:textId="77777777" w:rsidR="008478EF" w:rsidRDefault="008478EF" w:rsidP="008478E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19B1BB5" w14:textId="77777777" w:rsidR="008478EF" w:rsidRDefault="008478EF" w:rsidP="008478E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6828DDA" w14:textId="77777777" w:rsidR="008478EF" w:rsidRPr="001905D5" w:rsidRDefault="008478EF" w:rsidP="008478E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988A648" w14:textId="77777777" w:rsidR="008478EF" w:rsidRPr="00423B06" w:rsidRDefault="008478EF" w:rsidP="008478EF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A600568" w14:textId="77777777" w:rsidR="008478EF" w:rsidRDefault="008478EF" w:rsidP="008478EF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0BC13CF" w14:textId="77777777" w:rsidR="008478EF" w:rsidRDefault="008478EF" w:rsidP="008478E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A50F2C4" w14:textId="77777777" w:rsidR="008478EF" w:rsidRDefault="008478EF" w:rsidP="008478E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E7E521A" w14:textId="77777777" w:rsidR="008478EF" w:rsidRDefault="008478EF" w:rsidP="008478EF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1F205D87" w14:textId="77777777" w:rsidR="008478EF" w:rsidRDefault="008478EF" w:rsidP="008478EF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37B0D2B8" w14:textId="77777777" w:rsidR="008478EF" w:rsidRDefault="008478EF" w:rsidP="008478EF"/>
    <w:p w14:paraId="1590AC0C" w14:textId="77777777" w:rsidR="008478EF" w:rsidRPr="00172561" w:rsidRDefault="008478EF" w:rsidP="008478EF"/>
    <w:p w14:paraId="6A24FB9C" w14:textId="77777777" w:rsidR="008478EF" w:rsidRPr="00D363BA" w:rsidRDefault="008478EF" w:rsidP="008478EF"/>
    <w:p w14:paraId="27D572CE" w14:textId="77777777" w:rsidR="008478EF" w:rsidRPr="00634AD0" w:rsidRDefault="008478EF" w:rsidP="008478EF"/>
    <w:p w14:paraId="42A2083A" w14:textId="77777777" w:rsidR="008478EF" w:rsidRPr="000A70CB" w:rsidRDefault="008478EF" w:rsidP="008478EF"/>
    <w:p w14:paraId="5D22662C" w14:textId="77777777" w:rsidR="008478EF" w:rsidRPr="00F217F6" w:rsidRDefault="008478EF" w:rsidP="008478EF"/>
    <w:p w14:paraId="0BB67C4E" w14:textId="77777777" w:rsidR="008478EF" w:rsidRPr="001D2720" w:rsidRDefault="008478EF" w:rsidP="008478EF"/>
    <w:p w14:paraId="72CB7966" w14:textId="77777777" w:rsidR="008478EF" w:rsidRPr="00E35D16" w:rsidRDefault="008478EF" w:rsidP="008478EF"/>
    <w:p w14:paraId="02FD3FAF" w14:textId="77777777" w:rsidR="008478EF" w:rsidRPr="002C67BD" w:rsidRDefault="008478EF" w:rsidP="008478EF"/>
    <w:p w14:paraId="4880D957" w14:textId="77777777" w:rsidR="008478EF" w:rsidRPr="00CD24BC" w:rsidRDefault="008478EF" w:rsidP="008478EF"/>
    <w:p w14:paraId="46A8F3F8" w14:textId="77777777" w:rsidR="005103B9" w:rsidRPr="00C5612B" w:rsidRDefault="005103B9" w:rsidP="00C5612B"/>
    <w:sectPr w:rsidR="005103B9" w:rsidRPr="00C5612B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B7D69" w14:textId="77777777" w:rsidR="00131970" w:rsidRDefault="00131970" w:rsidP="0038231F">
      <w:pPr>
        <w:spacing w:after="0" w:line="240" w:lineRule="auto"/>
      </w:pPr>
      <w:r>
        <w:separator/>
      </w:r>
    </w:p>
  </w:endnote>
  <w:endnote w:type="continuationSeparator" w:id="0">
    <w:p w14:paraId="7FA75366" w14:textId="77777777" w:rsidR="00131970" w:rsidRDefault="001319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85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725A2C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88384" w14:textId="77777777" w:rsidR="00131970" w:rsidRDefault="00131970" w:rsidP="0038231F">
      <w:pPr>
        <w:spacing w:after="0" w:line="240" w:lineRule="auto"/>
      </w:pPr>
      <w:r>
        <w:separator/>
      </w:r>
    </w:p>
  </w:footnote>
  <w:footnote w:type="continuationSeparator" w:id="0">
    <w:p w14:paraId="35EE4DF9" w14:textId="77777777" w:rsidR="00131970" w:rsidRDefault="00131970" w:rsidP="0038231F">
      <w:pPr>
        <w:spacing w:after="0" w:line="240" w:lineRule="auto"/>
      </w:pPr>
      <w:r>
        <w:continuationSeparator/>
      </w:r>
    </w:p>
  </w:footnote>
  <w:footnote w:id="1">
    <w:p w14:paraId="121EC45D" w14:textId="77777777" w:rsidR="008478EF" w:rsidRDefault="008478EF" w:rsidP="008478E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15FE187" w14:textId="77777777" w:rsidR="008478EF" w:rsidRPr="0024624C" w:rsidRDefault="008478EF" w:rsidP="008478E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165BC54C" w14:textId="77777777" w:rsidR="008478EF" w:rsidRPr="008D4C56" w:rsidRDefault="008478EF" w:rsidP="008478EF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F2828" w14:textId="77777777" w:rsidR="007435CD" w:rsidRDefault="007435CD" w:rsidP="007435CD">
    <w:pPr>
      <w:pStyle w:val="Nagwek"/>
    </w:pPr>
    <w:r>
      <w:rPr>
        <w:noProof/>
      </w:rPr>
      <w:pict w14:anchorId="35D2AF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4C8EEEE4" w14:textId="77777777" w:rsidR="005E6EAB" w:rsidRDefault="005E6E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197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1970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6EA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35C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478EF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612B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E5AAD"/>
  <w15:chartTrackingRefBased/>
  <w15:docId w15:val="{47FCE5D6-7528-4A7A-8268-29CD4CE13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78E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2021-10-06T11:11:00Z</cp:lastPrinted>
  <dcterms:created xsi:type="dcterms:W3CDTF">2021-10-06T11:12:00Z</dcterms:created>
  <dcterms:modified xsi:type="dcterms:W3CDTF">2021-10-06T11:12:00Z</dcterms:modified>
</cp:coreProperties>
</file>