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984992" w:rsidRDefault="00984992" w:rsidP="0098499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984992" w:rsidRDefault="00984992" w:rsidP="00984992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984992" w:rsidRDefault="00984992" w:rsidP="0098499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984992" w:rsidRDefault="00984992" w:rsidP="0098499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984992" w:rsidRDefault="00984992" w:rsidP="0098499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984992" w:rsidRDefault="00984992" w:rsidP="0098499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984992" w:rsidRDefault="00984992" w:rsidP="0098499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984992" w:rsidRDefault="00984992" w:rsidP="0098499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984992" w:rsidRDefault="00984992" w:rsidP="00984992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84992">
        <w:rPr>
          <w:b/>
        </w:rPr>
        <w:t>d</w:t>
      </w:r>
      <w:r w:rsidR="00161703" w:rsidRPr="00161703">
        <w:rPr>
          <w:b/>
        </w:rPr>
        <w:t xml:space="preserve">ostawa 2 szt. komputerów przenośnych dla </w:t>
      </w:r>
      <w:proofErr w:type="spellStart"/>
      <w:r w:rsidR="00161703" w:rsidRPr="00161703">
        <w:rPr>
          <w:b/>
        </w:rPr>
        <w:t>WIEiT</w:t>
      </w:r>
      <w:proofErr w:type="spellEnd"/>
      <w:r w:rsidR="00161703" w:rsidRPr="00161703">
        <w:rPr>
          <w:b/>
        </w:rPr>
        <w:t xml:space="preserve"> - KC-zp.272-537/21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1985"/>
        <w:gridCol w:w="850"/>
        <w:gridCol w:w="1696"/>
        <w:gridCol w:w="1184"/>
        <w:gridCol w:w="1195"/>
      </w:tblGrid>
      <w:tr w:rsidR="00984992" w:rsidTr="00984992">
        <w:tc>
          <w:tcPr>
            <w:tcW w:w="60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771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Komputer przenośny</w:t>
            </w:r>
          </w:p>
        </w:tc>
        <w:tc>
          <w:tcPr>
            <w:tcW w:w="198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Producent/model</w:t>
            </w:r>
          </w:p>
        </w:tc>
        <w:tc>
          <w:tcPr>
            <w:tcW w:w="850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Ilość szt.</w:t>
            </w:r>
          </w:p>
        </w:tc>
        <w:tc>
          <w:tcPr>
            <w:tcW w:w="1696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netto</w:t>
            </w:r>
          </w:p>
        </w:tc>
        <w:tc>
          <w:tcPr>
            <w:tcW w:w="1184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19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</w:t>
            </w:r>
          </w:p>
        </w:tc>
      </w:tr>
      <w:tr w:rsidR="00984992" w:rsidTr="00984992">
        <w:tc>
          <w:tcPr>
            <w:tcW w:w="605" w:type="dxa"/>
          </w:tcPr>
          <w:p w:rsidR="00984992" w:rsidRPr="00984992" w:rsidRDefault="00984992" w:rsidP="008D2AB8">
            <w:pPr>
              <w:widowControl w:val="0"/>
              <w:spacing w:line="264" w:lineRule="auto"/>
              <w:ind w:right="1"/>
            </w:pPr>
            <w:r w:rsidRPr="00984992">
              <w:t>1</w:t>
            </w:r>
          </w:p>
        </w:tc>
        <w:tc>
          <w:tcPr>
            <w:tcW w:w="1771" w:type="dxa"/>
          </w:tcPr>
          <w:p w:rsidR="00984992" w:rsidRPr="00984992" w:rsidRDefault="00984992" w:rsidP="008D2AB8">
            <w:pPr>
              <w:widowControl w:val="0"/>
              <w:spacing w:line="264" w:lineRule="auto"/>
              <w:ind w:right="1"/>
            </w:pPr>
            <w:r w:rsidRPr="00984992">
              <w:t>Komputer przenośny nr 1</w:t>
            </w:r>
          </w:p>
          <w:p w:rsidR="00984992" w:rsidRPr="00984992" w:rsidRDefault="00984992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98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850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96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84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9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984992" w:rsidTr="00984992">
        <w:tc>
          <w:tcPr>
            <w:tcW w:w="605" w:type="dxa"/>
          </w:tcPr>
          <w:p w:rsidR="00984992" w:rsidRPr="00984992" w:rsidRDefault="00984992" w:rsidP="008D2AB8">
            <w:pPr>
              <w:widowControl w:val="0"/>
              <w:spacing w:line="264" w:lineRule="auto"/>
              <w:ind w:right="1"/>
            </w:pPr>
            <w:r w:rsidRPr="00984992">
              <w:t>2</w:t>
            </w:r>
          </w:p>
        </w:tc>
        <w:tc>
          <w:tcPr>
            <w:tcW w:w="1771" w:type="dxa"/>
          </w:tcPr>
          <w:p w:rsidR="00984992" w:rsidRPr="00984992" w:rsidRDefault="00984992" w:rsidP="00984992">
            <w:pPr>
              <w:widowControl w:val="0"/>
              <w:spacing w:line="264" w:lineRule="auto"/>
              <w:ind w:right="1"/>
            </w:pPr>
            <w:r w:rsidRPr="00984992">
              <w:t>Komputer przenośny nr 1</w:t>
            </w:r>
          </w:p>
          <w:p w:rsidR="00984992" w:rsidRPr="00984992" w:rsidRDefault="00984992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98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850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96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84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9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984992" w:rsidTr="00F006E1">
        <w:tc>
          <w:tcPr>
            <w:tcW w:w="60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606" w:type="dxa"/>
            <w:gridSpan w:val="3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696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84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95" w:type="dxa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984992" w:rsidTr="00873BC3">
        <w:tc>
          <w:tcPr>
            <w:tcW w:w="9286" w:type="dxa"/>
            <w:gridSpan w:val="7"/>
          </w:tcPr>
          <w:p w:rsidR="00984992" w:rsidRDefault="00984992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 xml:space="preserve">Słownie złotych brutto: ………………………………………………. </w:t>
            </w:r>
          </w:p>
        </w:tc>
      </w:tr>
    </w:tbl>
    <w:p w:rsidR="00984992" w:rsidRDefault="00984992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984992">
        <w:t xml:space="preserve"> dni od d</w:t>
      </w:r>
      <w:bookmarkStart w:id="0" w:name="_GoBack"/>
      <w:bookmarkEnd w:id="0"/>
      <w:r w:rsidR="00984992">
        <w:t xml:space="preserve">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984992">
        <w:t xml:space="preserve"> miesięcy </w:t>
      </w:r>
    </w:p>
    <w:p w:rsidR="00984992" w:rsidRDefault="00984992" w:rsidP="00984992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984992" w:rsidRDefault="00984992" w:rsidP="009849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984992" w:rsidRDefault="00984992" w:rsidP="00984992">
      <w:pPr>
        <w:jc w:val="both"/>
        <w:rPr>
          <w:sz w:val="18"/>
          <w:szCs w:val="18"/>
        </w:rPr>
      </w:pPr>
    </w:p>
    <w:p w:rsidR="00984992" w:rsidRDefault="00984992" w:rsidP="0098499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984992" w:rsidRDefault="00984992" w:rsidP="009849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84992" w:rsidRDefault="00984992" w:rsidP="009849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984992" w:rsidRDefault="00984992" w:rsidP="0098499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84992" w:rsidRDefault="00984992" w:rsidP="0098499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84992" w:rsidRDefault="00984992" w:rsidP="0098499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84992" w:rsidRDefault="00984992" w:rsidP="0098499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4992" w:rsidTr="0069476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992" w:rsidRDefault="00984992" w:rsidP="0069476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992" w:rsidRDefault="00984992" w:rsidP="0069476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984992" w:rsidRDefault="00984992" w:rsidP="0069476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84992" w:rsidRDefault="00984992" w:rsidP="0069476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84992" w:rsidTr="0069476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4992" w:rsidRDefault="00984992" w:rsidP="0069476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4992" w:rsidRDefault="00984992" w:rsidP="0069476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4992" w:rsidRDefault="00984992" w:rsidP="0069476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84992" w:rsidTr="0069476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4992" w:rsidRDefault="00984992" w:rsidP="0069476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4992" w:rsidRDefault="00984992" w:rsidP="0069476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4992" w:rsidRDefault="00984992" w:rsidP="0069476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984992" w:rsidRDefault="00984992" w:rsidP="0098499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84992" w:rsidRDefault="00984992" w:rsidP="0098499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984992" w:rsidRDefault="00984992" w:rsidP="0098499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984992" w:rsidRDefault="00984992" w:rsidP="0098499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984992" w:rsidRDefault="00984992" w:rsidP="0098499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84992" w:rsidRDefault="00984992" w:rsidP="0098499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984992" w:rsidRDefault="00984992" w:rsidP="00984992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984992" w:rsidRDefault="00984992" w:rsidP="00984992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84992" w:rsidRDefault="00984992" w:rsidP="0098499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84992" w:rsidRDefault="00984992" w:rsidP="0098499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84992" w:rsidRDefault="00984992" w:rsidP="009849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84992" w:rsidRDefault="00984992" w:rsidP="009849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84992" w:rsidRDefault="00984992" w:rsidP="009849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84992" w:rsidRDefault="00984992" w:rsidP="009849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84992" w:rsidRDefault="00984992" w:rsidP="0098499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84992" w:rsidRDefault="00984992" w:rsidP="00984992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984992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sectPr w:rsidR="00FE545C" w:rsidSect="009849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B2D" w:rsidRDefault="00186B2D">
      <w:r>
        <w:separator/>
      </w:r>
    </w:p>
  </w:endnote>
  <w:endnote w:type="continuationSeparator" w:id="0">
    <w:p w:rsidR="00186B2D" w:rsidRDefault="00186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703" w:rsidRDefault="001617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703" w:rsidRDefault="00161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B2D" w:rsidRDefault="00186B2D">
      <w:r>
        <w:separator/>
      </w:r>
    </w:p>
  </w:footnote>
  <w:footnote w:type="continuationSeparator" w:id="0">
    <w:p w:rsidR="00186B2D" w:rsidRDefault="00186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703" w:rsidRDefault="00161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703" w:rsidRDefault="00161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B2D"/>
    <w:rsid w:val="00012286"/>
    <w:rsid w:val="00071CCC"/>
    <w:rsid w:val="000B731D"/>
    <w:rsid w:val="000D6134"/>
    <w:rsid w:val="000E09C7"/>
    <w:rsid w:val="000F6589"/>
    <w:rsid w:val="00106636"/>
    <w:rsid w:val="00116EC6"/>
    <w:rsid w:val="00161703"/>
    <w:rsid w:val="001801DD"/>
    <w:rsid w:val="00186B2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499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9BA5B67"/>
  <w15:chartTrackingRefBased/>
  <w15:docId w15:val="{7BD93C9D-11AA-47C7-910E-9FA8DAD7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984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DE514-CB7A-43E1-9E13-2688400FE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478</Words>
  <Characters>3918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2021-10-04T12:16:00Z</dcterms:created>
  <dcterms:modified xsi:type="dcterms:W3CDTF">2021-10-04T12:25:00Z</dcterms:modified>
</cp:coreProperties>
</file>