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29376" w14:textId="77777777" w:rsidR="00D665F5" w:rsidRDefault="0085527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5527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5527F">
        <w:rPr>
          <w:sz w:val="22"/>
          <w:szCs w:val="22"/>
        </w:rPr>
        <w:t>2021-09-24</w:t>
      </w:r>
    </w:p>
    <w:p w14:paraId="5D6FE4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9C97D4" w14:textId="77777777" w:rsidR="0085527F" w:rsidRPr="0085527F" w:rsidRDefault="0085527F" w:rsidP="00577BC6">
      <w:pPr>
        <w:spacing w:after="40"/>
        <w:rPr>
          <w:b/>
          <w:bCs/>
          <w:sz w:val="22"/>
          <w:szCs w:val="22"/>
        </w:rPr>
      </w:pPr>
      <w:r w:rsidRPr="0085527F">
        <w:rPr>
          <w:b/>
          <w:bCs/>
          <w:sz w:val="22"/>
          <w:szCs w:val="22"/>
        </w:rPr>
        <w:t>Szpital Miejski Specjalistyczny</w:t>
      </w:r>
    </w:p>
    <w:p w14:paraId="1A795764" w14:textId="77777777" w:rsidR="0085527F" w:rsidRPr="0085527F" w:rsidRDefault="0085527F" w:rsidP="00577BC6">
      <w:pPr>
        <w:spacing w:after="40"/>
        <w:rPr>
          <w:b/>
          <w:bCs/>
          <w:sz w:val="22"/>
          <w:szCs w:val="22"/>
        </w:rPr>
      </w:pPr>
      <w:r w:rsidRPr="0085527F">
        <w:rPr>
          <w:b/>
          <w:bCs/>
          <w:sz w:val="22"/>
          <w:szCs w:val="22"/>
        </w:rPr>
        <w:t>im. Gabriela Narutowicza w Krakowie</w:t>
      </w:r>
    </w:p>
    <w:p w14:paraId="590AA31E" w14:textId="77777777" w:rsidR="00D665F5" w:rsidRPr="00BD5546" w:rsidRDefault="0085527F" w:rsidP="00D665F5">
      <w:pPr>
        <w:rPr>
          <w:sz w:val="22"/>
          <w:szCs w:val="22"/>
        </w:rPr>
      </w:pPr>
      <w:r w:rsidRPr="0085527F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85527F">
        <w:rPr>
          <w:sz w:val="22"/>
          <w:szCs w:val="22"/>
        </w:rPr>
        <w:t>35-37</w:t>
      </w:r>
    </w:p>
    <w:p w14:paraId="0820979C" w14:textId="77777777" w:rsidR="00D665F5" w:rsidRPr="00BD5546" w:rsidRDefault="0085527F" w:rsidP="00D665F5">
      <w:pPr>
        <w:rPr>
          <w:sz w:val="22"/>
          <w:szCs w:val="22"/>
        </w:rPr>
      </w:pPr>
      <w:r w:rsidRPr="0085527F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85527F">
        <w:rPr>
          <w:sz w:val="22"/>
          <w:szCs w:val="22"/>
        </w:rPr>
        <w:t>Kraków</w:t>
      </w:r>
    </w:p>
    <w:p w14:paraId="1E2F979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708D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31880B" w14:textId="53E5E342" w:rsidR="00A80738" w:rsidRDefault="00D665F5" w:rsidP="00007B8B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5527F" w:rsidRPr="0085527F">
        <w:rPr>
          <w:b/>
          <w:sz w:val="22"/>
          <w:szCs w:val="22"/>
        </w:rPr>
        <w:t>ZP/39/2021</w:t>
      </w:r>
      <w:r w:rsidR="00A80738">
        <w:rPr>
          <w:sz w:val="24"/>
        </w:rPr>
        <w:tab/>
        <w:t xml:space="preserve"> </w:t>
      </w:r>
    </w:p>
    <w:p w14:paraId="643CBA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C8DC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CCAF39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F0E41E" w14:textId="49C94E1F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5527F" w:rsidRPr="0085527F">
        <w:rPr>
          <w:sz w:val="22"/>
          <w:szCs w:val="22"/>
        </w:rPr>
        <w:t>podstawowy</w:t>
      </w:r>
      <w:r w:rsidR="00007B8B">
        <w:rPr>
          <w:sz w:val="22"/>
          <w:szCs w:val="22"/>
        </w:rPr>
        <w:t>m</w:t>
      </w:r>
      <w:r w:rsidR="0085527F" w:rsidRPr="0085527F">
        <w:rPr>
          <w:sz w:val="22"/>
          <w:szCs w:val="22"/>
        </w:rPr>
        <w:t xml:space="preserve"> bez negocjacji - art. 275 pkt. 1 ustawy </w:t>
      </w:r>
      <w:proofErr w:type="spellStart"/>
      <w:r w:rsidR="0085527F" w:rsidRPr="0085527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246C2612" w14:textId="77777777" w:rsidR="00A80738" w:rsidRPr="00577BC6" w:rsidRDefault="0085527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5527F">
        <w:rPr>
          <w:b/>
          <w:sz w:val="22"/>
          <w:szCs w:val="22"/>
        </w:rPr>
        <w:t>Zakup i dostawa bielizny i pościeli jednorazowego użytku</w:t>
      </w:r>
    </w:p>
    <w:p w14:paraId="63FD4BD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5527F" w:rsidRPr="0085527F">
        <w:rPr>
          <w:sz w:val="22"/>
          <w:szCs w:val="22"/>
        </w:rPr>
        <w:t>(</w:t>
      </w:r>
      <w:proofErr w:type="spellStart"/>
      <w:r w:rsidR="0085527F" w:rsidRPr="0085527F">
        <w:rPr>
          <w:sz w:val="22"/>
          <w:szCs w:val="22"/>
        </w:rPr>
        <w:t>t.j</w:t>
      </w:r>
      <w:proofErr w:type="spellEnd"/>
      <w:r w:rsidR="0085527F" w:rsidRPr="0085527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536601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5527F" w:rsidRPr="0085527F">
        <w:rPr>
          <w:sz w:val="22"/>
          <w:szCs w:val="22"/>
        </w:rPr>
        <w:t>24/09/2021</w:t>
      </w:r>
      <w:r w:rsidR="00FF4AB1" w:rsidRPr="00577BC6">
        <w:rPr>
          <w:sz w:val="22"/>
          <w:szCs w:val="22"/>
        </w:rPr>
        <w:t xml:space="preserve"> o godz. </w:t>
      </w:r>
      <w:r w:rsidR="0085527F" w:rsidRPr="0085527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5670"/>
        <w:gridCol w:w="2268"/>
      </w:tblGrid>
      <w:tr w:rsidR="006B27ED" w:rsidRPr="00075CD0" w14:paraId="43AB0DC1" w14:textId="77777777" w:rsidTr="00007B8B">
        <w:tc>
          <w:tcPr>
            <w:tcW w:w="709" w:type="dxa"/>
            <w:shd w:val="clear" w:color="auto" w:fill="auto"/>
            <w:vAlign w:val="center"/>
          </w:tcPr>
          <w:p w14:paraId="257CE13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DA002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044E94E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EB728F5" w14:textId="3CA6AF3F" w:rsidR="006B27ED" w:rsidRPr="00CB5EDB" w:rsidRDefault="00007B8B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85527F" w:rsidRPr="00075CD0" w14:paraId="5293E681" w14:textId="77777777" w:rsidTr="00007B8B">
        <w:tc>
          <w:tcPr>
            <w:tcW w:w="709" w:type="dxa"/>
            <w:shd w:val="clear" w:color="auto" w:fill="auto"/>
            <w:vAlign w:val="center"/>
          </w:tcPr>
          <w:p w14:paraId="143B7B49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F54EA6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</w:t>
            </w:r>
          </w:p>
        </w:tc>
        <w:tc>
          <w:tcPr>
            <w:tcW w:w="5670" w:type="dxa"/>
            <w:shd w:val="clear" w:color="auto" w:fill="auto"/>
          </w:tcPr>
          <w:p w14:paraId="05D719D0" w14:textId="77777777" w:rsidR="0085527F" w:rsidRPr="00C82837" w:rsidRDefault="0085527F" w:rsidP="00D92FDB">
            <w:pPr>
              <w:spacing w:before="40"/>
            </w:pPr>
            <w:r w:rsidRPr="0085527F">
              <w:t>ZORIN Adrian Beton</w:t>
            </w:r>
          </w:p>
          <w:p w14:paraId="2805FC6F" w14:textId="77777777" w:rsidR="0085527F" w:rsidRPr="00CB5EDB" w:rsidRDefault="0085527F" w:rsidP="00D92FDB">
            <w:r w:rsidRPr="0085527F">
              <w:t>Plac Solny</w:t>
            </w:r>
            <w:r w:rsidRPr="00CB5EDB">
              <w:t xml:space="preserve"> </w:t>
            </w:r>
            <w:r w:rsidRPr="0085527F">
              <w:t>14/3</w:t>
            </w:r>
            <w:r w:rsidRPr="00CB5EDB">
              <w:t xml:space="preserve"> </w:t>
            </w:r>
          </w:p>
          <w:p w14:paraId="08B1E6D3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50-062</w:t>
            </w:r>
            <w:r w:rsidRPr="00CB5EDB">
              <w:t xml:space="preserve"> </w:t>
            </w:r>
            <w:r w:rsidRPr="0085527F"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F0DE7B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125 460.00 zł</w:t>
            </w:r>
          </w:p>
        </w:tc>
      </w:tr>
      <w:tr w:rsidR="0085527F" w:rsidRPr="00075CD0" w14:paraId="2023B180" w14:textId="77777777" w:rsidTr="00007B8B">
        <w:tc>
          <w:tcPr>
            <w:tcW w:w="709" w:type="dxa"/>
            <w:shd w:val="clear" w:color="auto" w:fill="auto"/>
            <w:vAlign w:val="center"/>
          </w:tcPr>
          <w:p w14:paraId="0EFECA31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9F7FC8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</w:t>
            </w:r>
          </w:p>
        </w:tc>
        <w:tc>
          <w:tcPr>
            <w:tcW w:w="5670" w:type="dxa"/>
            <w:shd w:val="clear" w:color="auto" w:fill="auto"/>
          </w:tcPr>
          <w:p w14:paraId="04F60E86" w14:textId="77777777" w:rsidR="0085527F" w:rsidRPr="00C82837" w:rsidRDefault="0085527F" w:rsidP="00D92FDB">
            <w:pPr>
              <w:spacing w:before="40"/>
            </w:pPr>
            <w:r w:rsidRPr="0085527F">
              <w:t>ZORIN Adrian Beton</w:t>
            </w:r>
          </w:p>
          <w:p w14:paraId="6E97EF9C" w14:textId="77777777" w:rsidR="0085527F" w:rsidRPr="00CB5EDB" w:rsidRDefault="0085527F" w:rsidP="00D92FDB">
            <w:r w:rsidRPr="0085527F">
              <w:t>Plac Solny</w:t>
            </w:r>
            <w:r w:rsidRPr="00CB5EDB">
              <w:t xml:space="preserve"> </w:t>
            </w:r>
            <w:r w:rsidRPr="0085527F">
              <w:t>14/3</w:t>
            </w:r>
            <w:r w:rsidRPr="00CB5EDB">
              <w:t xml:space="preserve"> </w:t>
            </w:r>
          </w:p>
          <w:p w14:paraId="55D03812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50-062</w:t>
            </w:r>
            <w:r w:rsidRPr="00CB5EDB">
              <w:t xml:space="preserve"> </w:t>
            </w:r>
            <w:r w:rsidRPr="0085527F"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03E2E1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119 925.00 zł</w:t>
            </w:r>
          </w:p>
        </w:tc>
      </w:tr>
      <w:tr w:rsidR="0085527F" w:rsidRPr="00075CD0" w14:paraId="26A64979" w14:textId="77777777" w:rsidTr="00007B8B">
        <w:tc>
          <w:tcPr>
            <w:tcW w:w="709" w:type="dxa"/>
            <w:shd w:val="clear" w:color="auto" w:fill="auto"/>
            <w:vAlign w:val="center"/>
          </w:tcPr>
          <w:p w14:paraId="145D3439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A93570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</w:t>
            </w:r>
          </w:p>
        </w:tc>
        <w:tc>
          <w:tcPr>
            <w:tcW w:w="5670" w:type="dxa"/>
            <w:shd w:val="clear" w:color="auto" w:fill="auto"/>
          </w:tcPr>
          <w:p w14:paraId="3473F583" w14:textId="012D504A" w:rsidR="0085527F" w:rsidRPr="00C82837" w:rsidRDefault="0085527F" w:rsidP="00D92FDB">
            <w:pPr>
              <w:spacing w:before="40"/>
            </w:pPr>
            <w:proofErr w:type="spellStart"/>
            <w:r w:rsidRPr="0085527F">
              <w:t>Polmil</w:t>
            </w:r>
            <w:proofErr w:type="spellEnd"/>
            <w:r w:rsidRPr="0085527F">
              <w:t xml:space="preserve"> </w:t>
            </w:r>
            <w:r w:rsidR="00007B8B">
              <w:t>S</w:t>
            </w:r>
            <w:r w:rsidRPr="0085527F">
              <w:t>p. z o. o. S. K. A.</w:t>
            </w:r>
          </w:p>
          <w:p w14:paraId="5F9E64AD" w14:textId="4F59E493" w:rsidR="0085527F" w:rsidRPr="00CB5EDB" w:rsidRDefault="00007B8B" w:rsidP="00D92FDB">
            <w:r>
              <w:t xml:space="preserve">ul. </w:t>
            </w:r>
            <w:r w:rsidR="0085527F" w:rsidRPr="0085527F">
              <w:t>Przemysłowa</w:t>
            </w:r>
            <w:r w:rsidR="0085527F" w:rsidRPr="00CB5EDB">
              <w:t xml:space="preserve"> </w:t>
            </w:r>
            <w:r w:rsidR="0085527F" w:rsidRPr="0085527F">
              <w:t>8</w:t>
            </w:r>
            <w:r>
              <w:t>b</w:t>
            </w:r>
            <w:r w:rsidR="0085527F" w:rsidRPr="00CB5EDB">
              <w:t xml:space="preserve"> </w:t>
            </w:r>
          </w:p>
          <w:p w14:paraId="5A8922A1" w14:textId="3623673B" w:rsidR="0085527F" w:rsidRPr="00CB5EDB" w:rsidRDefault="0085527F" w:rsidP="00D92FDB">
            <w:pPr>
              <w:spacing w:after="120"/>
              <w:jc w:val="both"/>
            </w:pPr>
            <w:r w:rsidRPr="0085527F">
              <w:t>85-758</w:t>
            </w:r>
            <w:r w:rsidR="00007B8B" w:rsidRPr="00CB5EDB">
              <w:t xml:space="preserve"> </w:t>
            </w:r>
            <w:r w:rsidR="00007B8B" w:rsidRPr="0085527F"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A0255E6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31 104.00 zł</w:t>
            </w:r>
          </w:p>
        </w:tc>
      </w:tr>
      <w:tr w:rsidR="0085527F" w:rsidRPr="00075CD0" w14:paraId="7D8146BF" w14:textId="77777777" w:rsidTr="00007B8B">
        <w:tc>
          <w:tcPr>
            <w:tcW w:w="709" w:type="dxa"/>
            <w:shd w:val="clear" w:color="auto" w:fill="auto"/>
            <w:vAlign w:val="center"/>
          </w:tcPr>
          <w:p w14:paraId="545D7688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991580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</w:t>
            </w:r>
          </w:p>
        </w:tc>
        <w:tc>
          <w:tcPr>
            <w:tcW w:w="5670" w:type="dxa"/>
            <w:shd w:val="clear" w:color="auto" w:fill="auto"/>
          </w:tcPr>
          <w:p w14:paraId="2BDA9E07" w14:textId="28071BC0" w:rsidR="0085527F" w:rsidRPr="00C82837" w:rsidRDefault="0085527F" w:rsidP="00D92FDB">
            <w:pPr>
              <w:spacing w:before="40"/>
            </w:pPr>
            <w:proofErr w:type="spellStart"/>
            <w:r w:rsidRPr="0085527F">
              <w:t>Polmil</w:t>
            </w:r>
            <w:proofErr w:type="spellEnd"/>
            <w:r w:rsidRPr="0085527F">
              <w:t xml:space="preserve"> </w:t>
            </w:r>
            <w:r w:rsidR="00007B8B">
              <w:t>S</w:t>
            </w:r>
            <w:r w:rsidRPr="0085527F">
              <w:t>p. z o. o. S. K. A.</w:t>
            </w:r>
          </w:p>
          <w:p w14:paraId="7CED33CD" w14:textId="48A6AA0D" w:rsidR="0085527F" w:rsidRPr="00CB5EDB" w:rsidRDefault="00007B8B" w:rsidP="00D92FDB">
            <w:r>
              <w:t xml:space="preserve">ul. </w:t>
            </w:r>
            <w:r w:rsidR="0085527F" w:rsidRPr="0085527F">
              <w:t>Przemysłowa</w:t>
            </w:r>
            <w:r w:rsidR="0085527F" w:rsidRPr="00CB5EDB">
              <w:t xml:space="preserve"> </w:t>
            </w:r>
            <w:r w:rsidR="0085527F" w:rsidRPr="0085527F">
              <w:t>8</w:t>
            </w:r>
            <w:r>
              <w:t>b</w:t>
            </w:r>
            <w:r w:rsidR="0085527F" w:rsidRPr="00CB5EDB">
              <w:t xml:space="preserve"> </w:t>
            </w:r>
          </w:p>
          <w:p w14:paraId="32E947B2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85-758</w:t>
            </w:r>
            <w:r w:rsidRPr="00CB5EDB">
              <w:t xml:space="preserve"> </w:t>
            </w:r>
            <w:r w:rsidRPr="0085527F">
              <w:t>BYDGOSZCZ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A7033D5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31 168.80 zł</w:t>
            </w:r>
          </w:p>
        </w:tc>
      </w:tr>
      <w:tr w:rsidR="0085527F" w:rsidRPr="00075CD0" w14:paraId="00FEA986" w14:textId="77777777" w:rsidTr="00007B8B">
        <w:tc>
          <w:tcPr>
            <w:tcW w:w="709" w:type="dxa"/>
            <w:shd w:val="clear" w:color="auto" w:fill="auto"/>
            <w:vAlign w:val="center"/>
          </w:tcPr>
          <w:p w14:paraId="6383FB74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528AE6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4</w:t>
            </w:r>
          </w:p>
        </w:tc>
        <w:tc>
          <w:tcPr>
            <w:tcW w:w="5670" w:type="dxa"/>
            <w:shd w:val="clear" w:color="auto" w:fill="auto"/>
          </w:tcPr>
          <w:p w14:paraId="4EA779C3" w14:textId="77777777" w:rsidR="0085527F" w:rsidRPr="00C82837" w:rsidRDefault="0085527F" w:rsidP="00D92FDB">
            <w:pPr>
              <w:spacing w:before="40"/>
            </w:pPr>
            <w:r w:rsidRPr="0085527F">
              <w:t xml:space="preserve">Agencja Naukowo-Techniczna </w:t>
            </w:r>
            <w:proofErr w:type="spellStart"/>
            <w:r w:rsidRPr="0085527F">
              <w:t>Symico</w:t>
            </w:r>
            <w:proofErr w:type="spellEnd"/>
            <w:r w:rsidRPr="0085527F">
              <w:t xml:space="preserve"> Sp. z o.o.</w:t>
            </w:r>
          </w:p>
          <w:p w14:paraId="09F71060" w14:textId="77777777" w:rsidR="0085527F" w:rsidRPr="00CB5EDB" w:rsidRDefault="0085527F" w:rsidP="00D92FDB">
            <w:r w:rsidRPr="0085527F">
              <w:t>Powstańców Śląskich</w:t>
            </w:r>
            <w:r w:rsidRPr="00CB5EDB">
              <w:t xml:space="preserve"> </w:t>
            </w:r>
            <w:r w:rsidRPr="0085527F">
              <w:t>54a/2</w:t>
            </w:r>
            <w:r w:rsidRPr="00CB5EDB">
              <w:t xml:space="preserve"> </w:t>
            </w:r>
          </w:p>
          <w:p w14:paraId="663BE0E1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53-333</w:t>
            </w:r>
            <w:r w:rsidRPr="00CB5EDB">
              <w:t xml:space="preserve"> </w:t>
            </w:r>
            <w:r w:rsidRPr="0085527F"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2F05CF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16 101.50 zł</w:t>
            </w:r>
          </w:p>
        </w:tc>
      </w:tr>
      <w:tr w:rsidR="0085527F" w:rsidRPr="00075CD0" w14:paraId="19F4A760" w14:textId="77777777" w:rsidTr="00007B8B">
        <w:tc>
          <w:tcPr>
            <w:tcW w:w="709" w:type="dxa"/>
            <w:shd w:val="clear" w:color="auto" w:fill="auto"/>
            <w:vAlign w:val="center"/>
          </w:tcPr>
          <w:p w14:paraId="44BA2C8E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4C2A3D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3</w:t>
            </w:r>
          </w:p>
        </w:tc>
        <w:tc>
          <w:tcPr>
            <w:tcW w:w="5670" w:type="dxa"/>
            <w:shd w:val="clear" w:color="auto" w:fill="auto"/>
          </w:tcPr>
          <w:p w14:paraId="243B97C7" w14:textId="77777777" w:rsidR="00007B8B" w:rsidRDefault="00007B8B" w:rsidP="00D92FDB">
            <w:pPr>
              <w:spacing w:before="40"/>
            </w:pPr>
            <w:r>
              <w:t>Konsorcjum:</w:t>
            </w:r>
          </w:p>
          <w:p w14:paraId="1332CE9F" w14:textId="6AFC68C8" w:rsidR="00007B8B" w:rsidRDefault="00007B8B" w:rsidP="00D92FDB">
            <w:pPr>
              <w:spacing w:before="40"/>
            </w:pPr>
            <w:proofErr w:type="spellStart"/>
            <w:r>
              <w:t>Citonet</w:t>
            </w:r>
            <w:proofErr w:type="spellEnd"/>
            <w:r>
              <w:t xml:space="preserve">- Kraków Sp. z o.o. </w:t>
            </w:r>
          </w:p>
          <w:p w14:paraId="704CA19C" w14:textId="02E89B6B" w:rsidR="00007B8B" w:rsidRDefault="00007B8B" w:rsidP="00D92FDB">
            <w:pPr>
              <w:spacing w:before="40"/>
            </w:pPr>
            <w:r>
              <w:t>ul. Gromadzka 52</w:t>
            </w:r>
          </w:p>
          <w:p w14:paraId="309F0E32" w14:textId="33B3D879" w:rsidR="00007B8B" w:rsidRDefault="00007B8B" w:rsidP="00D92FDB">
            <w:pPr>
              <w:spacing w:before="40"/>
            </w:pPr>
            <w:r>
              <w:t>30-719 Kraków</w:t>
            </w:r>
          </w:p>
          <w:p w14:paraId="45FD459E" w14:textId="6576A207" w:rsidR="0085527F" w:rsidRPr="00C82837" w:rsidRDefault="0085527F" w:rsidP="00D92FDB">
            <w:pPr>
              <w:spacing w:before="40"/>
            </w:pPr>
            <w:r w:rsidRPr="0085527F">
              <w:t>Toruńskie Zakłady Materiałów Opatrunkowych S.A.</w:t>
            </w:r>
          </w:p>
          <w:p w14:paraId="2064A7FA" w14:textId="6C81EAA8" w:rsidR="0085527F" w:rsidRPr="00CB5EDB" w:rsidRDefault="00007B8B" w:rsidP="00D92FDB">
            <w:r>
              <w:t xml:space="preserve">ul. </w:t>
            </w:r>
            <w:r w:rsidR="0085527F" w:rsidRPr="0085527F">
              <w:t>Żółkiewskiego</w:t>
            </w:r>
            <w:r w:rsidR="0085527F" w:rsidRPr="00CB5EDB">
              <w:t xml:space="preserve"> </w:t>
            </w:r>
            <w:r w:rsidR="0085527F" w:rsidRPr="0085527F">
              <w:t>20/26</w:t>
            </w:r>
            <w:r w:rsidR="0085527F" w:rsidRPr="00CB5EDB">
              <w:t xml:space="preserve"> </w:t>
            </w:r>
          </w:p>
          <w:p w14:paraId="508CD2AC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87-100</w:t>
            </w:r>
            <w:r w:rsidRPr="00CB5EDB">
              <w:t xml:space="preserve"> </w:t>
            </w:r>
            <w:r w:rsidRPr="0085527F">
              <w:t>Toruń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7AFACF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13 377.96 zł</w:t>
            </w:r>
          </w:p>
        </w:tc>
      </w:tr>
      <w:tr w:rsidR="0085527F" w:rsidRPr="00075CD0" w14:paraId="49BEA625" w14:textId="77777777" w:rsidTr="00007B8B">
        <w:tc>
          <w:tcPr>
            <w:tcW w:w="709" w:type="dxa"/>
            <w:shd w:val="clear" w:color="auto" w:fill="auto"/>
            <w:vAlign w:val="center"/>
          </w:tcPr>
          <w:p w14:paraId="59C5CEFD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lastRenderedPageBreak/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A293D5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</w:t>
            </w:r>
          </w:p>
        </w:tc>
        <w:tc>
          <w:tcPr>
            <w:tcW w:w="5670" w:type="dxa"/>
            <w:shd w:val="clear" w:color="auto" w:fill="auto"/>
          </w:tcPr>
          <w:p w14:paraId="3C0E16A4" w14:textId="4565D098" w:rsidR="0085527F" w:rsidRPr="00C82837" w:rsidRDefault="0085527F" w:rsidP="00D92FDB">
            <w:pPr>
              <w:spacing w:before="40"/>
            </w:pPr>
            <w:r w:rsidRPr="0085527F">
              <w:t xml:space="preserve">Zarys International </w:t>
            </w:r>
            <w:proofErr w:type="spellStart"/>
            <w:r w:rsidRPr="0085527F">
              <w:t>Group</w:t>
            </w:r>
            <w:proofErr w:type="spellEnd"/>
            <w:r w:rsidRPr="0085527F">
              <w:t xml:space="preserve"> </w:t>
            </w:r>
            <w:r w:rsidR="00007B8B">
              <w:t xml:space="preserve">Sp. z o.o. Sp.k. </w:t>
            </w:r>
          </w:p>
          <w:p w14:paraId="03875744" w14:textId="066F4437" w:rsidR="0085527F" w:rsidRPr="00CB5EDB" w:rsidRDefault="00007B8B" w:rsidP="00D92FDB">
            <w:r>
              <w:t xml:space="preserve">ul. </w:t>
            </w:r>
            <w:r w:rsidR="0085527F" w:rsidRPr="0085527F">
              <w:t>Pod Borem</w:t>
            </w:r>
            <w:r w:rsidR="0085527F" w:rsidRPr="00CB5EDB">
              <w:t xml:space="preserve"> </w:t>
            </w:r>
            <w:r w:rsidR="0085527F" w:rsidRPr="0085527F">
              <w:t>18</w:t>
            </w:r>
            <w:r w:rsidR="0085527F" w:rsidRPr="00CB5EDB">
              <w:t xml:space="preserve"> </w:t>
            </w:r>
          </w:p>
          <w:p w14:paraId="7A2B7C54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41-808</w:t>
            </w:r>
            <w:r w:rsidRPr="00CB5EDB">
              <w:t xml:space="preserve"> </w:t>
            </w:r>
            <w:r w:rsidRPr="0085527F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4D9E4B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29 905.20 zł</w:t>
            </w:r>
          </w:p>
        </w:tc>
      </w:tr>
      <w:tr w:rsidR="0085527F" w:rsidRPr="00075CD0" w14:paraId="68CD2439" w14:textId="77777777" w:rsidTr="00007B8B">
        <w:tc>
          <w:tcPr>
            <w:tcW w:w="709" w:type="dxa"/>
            <w:shd w:val="clear" w:color="auto" w:fill="auto"/>
            <w:vAlign w:val="center"/>
          </w:tcPr>
          <w:p w14:paraId="31F8BFDF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E58D1A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3</w:t>
            </w:r>
          </w:p>
        </w:tc>
        <w:tc>
          <w:tcPr>
            <w:tcW w:w="5670" w:type="dxa"/>
            <w:shd w:val="clear" w:color="auto" w:fill="auto"/>
          </w:tcPr>
          <w:p w14:paraId="3762F60A" w14:textId="5F0894B8" w:rsidR="0085527F" w:rsidRPr="00C82837" w:rsidRDefault="0085527F" w:rsidP="00D92FDB">
            <w:pPr>
              <w:spacing w:before="40"/>
            </w:pPr>
            <w:r w:rsidRPr="0085527F">
              <w:t xml:space="preserve">Zarys International </w:t>
            </w:r>
            <w:proofErr w:type="spellStart"/>
            <w:r w:rsidRPr="0085527F">
              <w:t>Group</w:t>
            </w:r>
            <w:proofErr w:type="spellEnd"/>
            <w:r w:rsidRPr="0085527F">
              <w:t xml:space="preserve"> </w:t>
            </w:r>
            <w:r w:rsidR="00007B8B">
              <w:t>Sp. z o.o. Sp.k.</w:t>
            </w:r>
          </w:p>
          <w:p w14:paraId="6A859E12" w14:textId="0328A236" w:rsidR="0085527F" w:rsidRPr="00CB5EDB" w:rsidRDefault="00007B8B" w:rsidP="00D92FDB">
            <w:r>
              <w:t xml:space="preserve">ul. </w:t>
            </w:r>
            <w:r w:rsidR="0085527F" w:rsidRPr="0085527F">
              <w:t>Pod Borem</w:t>
            </w:r>
            <w:r w:rsidR="0085527F" w:rsidRPr="00CB5EDB">
              <w:t xml:space="preserve"> </w:t>
            </w:r>
            <w:r w:rsidR="0085527F" w:rsidRPr="0085527F">
              <w:t>18</w:t>
            </w:r>
            <w:r w:rsidR="0085527F" w:rsidRPr="00CB5EDB">
              <w:t xml:space="preserve"> </w:t>
            </w:r>
          </w:p>
          <w:p w14:paraId="230DFA79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41-808</w:t>
            </w:r>
            <w:r w:rsidRPr="00CB5EDB">
              <w:t xml:space="preserve"> </w:t>
            </w:r>
            <w:r w:rsidRPr="0085527F">
              <w:t>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4EB6F1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8 100.00 zł</w:t>
            </w:r>
          </w:p>
        </w:tc>
      </w:tr>
      <w:tr w:rsidR="0085527F" w:rsidRPr="00075CD0" w14:paraId="6EC2F346" w14:textId="77777777" w:rsidTr="00007B8B">
        <w:tc>
          <w:tcPr>
            <w:tcW w:w="709" w:type="dxa"/>
            <w:shd w:val="clear" w:color="auto" w:fill="auto"/>
            <w:vAlign w:val="center"/>
          </w:tcPr>
          <w:p w14:paraId="20F39565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B712BE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</w:t>
            </w:r>
          </w:p>
        </w:tc>
        <w:tc>
          <w:tcPr>
            <w:tcW w:w="5670" w:type="dxa"/>
            <w:shd w:val="clear" w:color="auto" w:fill="auto"/>
          </w:tcPr>
          <w:p w14:paraId="7956CEB3" w14:textId="11DA4D9C" w:rsidR="0085527F" w:rsidRPr="00C82837" w:rsidRDefault="0085527F" w:rsidP="00D92FDB">
            <w:pPr>
              <w:spacing w:before="40"/>
            </w:pPr>
            <w:r w:rsidRPr="0085527F">
              <w:t xml:space="preserve">POV-GOL </w:t>
            </w:r>
            <w:r w:rsidR="00007B8B">
              <w:t>Sp. z o.o.</w:t>
            </w:r>
          </w:p>
          <w:p w14:paraId="12449467" w14:textId="10DB96BF" w:rsidR="0085527F" w:rsidRPr="00CB5EDB" w:rsidRDefault="00007B8B" w:rsidP="00D92FDB">
            <w:r>
              <w:t xml:space="preserve">ul. </w:t>
            </w:r>
            <w:r w:rsidR="0085527F" w:rsidRPr="0085527F">
              <w:t>Traktorzystów</w:t>
            </w:r>
            <w:r w:rsidR="0085527F" w:rsidRPr="00CB5EDB">
              <w:t xml:space="preserve"> </w:t>
            </w:r>
            <w:r w:rsidR="0085527F" w:rsidRPr="0085527F">
              <w:t>1</w:t>
            </w:r>
            <w:r w:rsidR="0085527F" w:rsidRPr="00CB5EDB">
              <w:t xml:space="preserve"> </w:t>
            </w:r>
          </w:p>
          <w:p w14:paraId="6BFDF221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05-503</w:t>
            </w:r>
            <w:r w:rsidRPr="00CB5EDB">
              <w:t xml:space="preserve"> </w:t>
            </w:r>
            <w:r w:rsidRPr="0085527F">
              <w:t>Głosków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83EDD78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34 344.00 zł</w:t>
            </w:r>
          </w:p>
        </w:tc>
      </w:tr>
      <w:tr w:rsidR="0085527F" w:rsidRPr="00075CD0" w14:paraId="525D5F9E" w14:textId="77777777" w:rsidTr="00007B8B">
        <w:tc>
          <w:tcPr>
            <w:tcW w:w="709" w:type="dxa"/>
            <w:shd w:val="clear" w:color="auto" w:fill="auto"/>
            <w:vAlign w:val="center"/>
          </w:tcPr>
          <w:p w14:paraId="47FBA47D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E22428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</w:t>
            </w:r>
          </w:p>
        </w:tc>
        <w:tc>
          <w:tcPr>
            <w:tcW w:w="5670" w:type="dxa"/>
            <w:shd w:val="clear" w:color="auto" w:fill="auto"/>
          </w:tcPr>
          <w:p w14:paraId="4D91D6B7" w14:textId="1CBB1558" w:rsidR="0085527F" w:rsidRPr="00C82837" w:rsidRDefault="0085527F" w:rsidP="00D92FDB">
            <w:pPr>
              <w:spacing w:before="40"/>
            </w:pPr>
            <w:r w:rsidRPr="0085527F">
              <w:t xml:space="preserve">POV-GOL </w:t>
            </w:r>
            <w:r w:rsidR="00007B8B">
              <w:t>Sp. z o.o.</w:t>
            </w:r>
          </w:p>
          <w:p w14:paraId="6EE70F8E" w14:textId="5BFC9A9A" w:rsidR="0085527F" w:rsidRPr="00CB5EDB" w:rsidRDefault="00007B8B" w:rsidP="00D92FDB">
            <w:r>
              <w:t xml:space="preserve">ul. </w:t>
            </w:r>
            <w:r w:rsidR="0085527F" w:rsidRPr="0085527F">
              <w:t>Traktorzystów</w:t>
            </w:r>
            <w:r w:rsidR="0085527F" w:rsidRPr="00CB5EDB">
              <w:t xml:space="preserve"> </w:t>
            </w:r>
            <w:r w:rsidR="0085527F" w:rsidRPr="0085527F">
              <w:t>1</w:t>
            </w:r>
            <w:r w:rsidR="0085527F" w:rsidRPr="00CB5EDB">
              <w:t xml:space="preserve"> </w:t>
            </w:r>
          </w:p>
          <w:p w14:paraId="314CBC10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05-503</w:t>
            </w:r>
            <w:r w:rsidRPr="00CB5EDB">
              <w:t xml:space="preserve"> </w:t>
            </w:r>
            <w:r w:rsidRPr="0085527F">
              <w:t>Głosków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D786DB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26 676.00 zł</w:t>
            </w:r>
          </w:p>
        </w:tc>
      </w:tr>
      <w:tr w:rsidR="0085527F" w:rsidRPr="00075CD0" w14:paraId="49440D64" w14:textId="77777777" w:rsidTr="00007B8B">
        <w:tc>
          <w:tcPr>
            <w:tcW w:w="709" w:type="dxa"/>
            <w:shd w:val="clear" w:color="auto" w:fill="auto"/>
            <w:vAlign w:val="center"/>
          </w:tcPr>
          <w:p w14:paraId="632A04FE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0E60E2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3</w:t>
            </w:r>
          </w:p>
        </w:tc>
        <w:tc>
          <w:tcPr>
            <w:tcW w:w="5670" w:type="dxa"/>
            <w:shd w:val="clear" w:color="auto" w:fill="auto"/>
          </w:tcPr>
          <w:p w14:paraId="68A7AB6B" w14:textId="70C93B76" w:rsidR="0085527F" w:rsidRPr="00C82837" w:rsidRDefault="0085527F" w:rsidP="00D92FDB">
            <w:pPr>
              <w:spacing w:before="40"/>
            </w:pPr>
            <w:r w:rsidRPr="0085527F">
              <w:t xml:space="preserve">POV-GOL </w:t>
            </w:r>
            <w:r w:rsidR="00007B8B">
              <w:t>Sp. z o.o.</w:t>
            </w:r>
          </w:p>
          <w:p w14:paraId="0368289A" w14:textId="3EA7DAAE" w:rsidR="0085527F" w:rsidRPr="00CB5EDB" w:rsidRDefault="00007B8B" w:rsidP="00D92FDB">
            <w:r>
              <w:t xml:space="preserve">ul. </w:t>
            </w:r>
            <w:r w:rsidR="0085527F" w:rsidRPr="0085527F">
              <w:t>Traktorzystów</w:t>
            </w:r>
            <w:r w:rsidR="0085527F" w:rsidRPr="00CB5EDB">
              <w:t xml:space="preserve"> </w:t>
            </w:r>
            <w:r w:rsidR="0085527F" w:rsidRPr="0085527F">
              <w:t>1</w:t>
            </w:r>
            <w:r w:rsidR="0085527F" w:rsidRPr="00CB5EDB">
              <w:t xml:space="preserve"> </w:t>
            </w:r>
          </w:p>
          <w:p w14:paraId="4DEA51AB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05-503</w:t>
            </w:r>
            <w:r w:rsidRPr="00CB5EDB">
              <w:t xml:space="preserve"> </w:t>
            </w:r>
            <w:r w:rsidRPr="0085527F">
              <w:t>Głosków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4BF007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11 161.80 zł</w:t>
            </w:r>
          </w:p>
        </w:tc>
      </w:tr>
      <w:tr w:rsidR="0085527F" w:rsidRPr="00075CD0" w14:paraId="015B9C91" w14:textId="77777777" w:rsidTr="00007B8B">
        <w:tc>
          <w:tcPr>
            <w:tcW w:w="709" w:type="dxa"/>
            <w:shd w:val="clear" w:color="auto" w:fill="auto"/>
            <w:vAlign w:val="center"/>
          </w:tcPr>
          <w:p w14:paraId="52C28ECB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ECD6F1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</w:t>
            </w:r>
          </w:p>
        </w:tc>
        <w:tc>
          <w:tcPr>
            <w:tcW w:w="5670" w:type="dxa"/>
            <w:shd w:val="clear" w:color="auto" w:fill="auto"/>
          </w:tcPr>
          <w:p w14:paraId="74FEA32E" w14:textId="77777777" w:rsidR="0085527F" w:rsidRPr="00C82837" w:rsidRDefault="0085527F" w:rsidP="00D92FDB">
            <w:pPr>
              <w:spacing w:before="40"/>
            </w:pPr>
            <w:r w:rsidRPr="0085527F">
              <w:t>Firma Produkcyjno-Usługowo-Handlowa Mieczysław Kruszelnicki</w:t>
            </w:r>
          </w:p>
          <w:p w14:paraId="67C70E6D" w14:textId="77777777" w:rsidR="0085527F" w:rsidRPr="00CB5EDB" w:rsidRDefault="0085527F" w:rsidP="00D92FDB">
            <w:r w:rsidRPr="0085527F">
              <w:t>ul. Chorwacka</w:t>
            </w:r>
            <w:r w:rsidRPr="00CB5EDB">
              <w:t xml:space="preserve"> </w:t>
            </w:r>
            <w:r w:rsidRPr="0085527F">
              <w:t>45</w:t>
            </w:r>
            <w:r w:rsidRPr="00CB5EDB">
              <w:t xml:space="preserve"> </w:t>
            </w:r>
          </w:p>
          <w:p w14:paraId="5A814908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51-107</w:t>
            </w:r>
            <w:r w:rsidRPr="00CB5EDB">
              <w:t xml:space="preserve"> </w:t>
            </w:r>
            <w:r w:rsidRPr="0085527F"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DBA527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26 892.00 zł</w:t>
            </w:r>
          </w:p>
        </w:tc>
      </w:tr>
      <w:tr w:rsidR="0085527F" w:rsidRPr="00075CD0" w14:paraId="0A182B04" w14:textId="77777777" w:rsidTr="00007B8B">
        <w:tc>
          <w:tcPr>
            <w:tcW w:w="709" w:type="dxa"/>
            <w:shd w:val="clear" w:color="auto" w:fill="auto"/>
            <w:vAlign w:val="center"/>
          </w:tcPr>
          <w:p w14:paraId="32922086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F670DA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</w:t>
            </w:r>
          </w:p>
        </w:tc>
        <w:tc>
          <w:tcPr>
            <w:tcW w:w="5670" w:type="dxa"/>
            <w:shd w:val="clear" w:color="auto" w:fill="auto"/>
          </w:tcPr>
          <w:p w14:paraId="4B5414B4" w14:textId="77777777" w:rsidR="0085527F" w:rsidRPr="00C82837" w:rsidRDefault="0085527F" w:rsidP="00D92FDB">
            <w:pPr>
              <w:spacing w:before="40"/>
            </w:pPr>
            <w:r w:rsidRPr="0085527F">
              <w:t>Firma Produkcyjno-Usługowo-Handlowa Mieczysław Kruszelnicki</w:t>
            </w:r>
          </w:p>
          <w:p w14:paraId="73AB13BE" w14:textId="77777777" w:rsidR="0085527F" w:rsidRPr="00CB5EDB" w:rsidRDefault="0085527F" w:rsidP="00D92FDB">
            <w:r w:rsidRPr="0085527F">
              <w:t>ul. Chorwacka</w:t>
            </w:r>
            <w:r w:rsidRPr="00CB5EDB">
              <w:t xml:space="preserve"> </w:t>
            </w:r>
            <w:r w:rsidRPr="0085527F">
              <w:t>45</w:t>
            </w:r>
            <w:r w:rsidRPr="00CB5EDB">
              <w:t xml:space="preserve"> </w:t>
            </w:r>
          </w:p>
          <w:p w14:paraId="05215A29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51-107</w:t>
            </w:r>
            <w:r w:rsidRPr="00CB5EDB">
              <w:t xml:space="preserve"> </w:t>
            </w:r>
            <w:r w:rsidRPr="0085527F"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8C8D5D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28 782.00 zł</w:t>
            </w:r>
          </w:p>
        </w:tc>
      </w:tr>
      <w:tr w:rsidR="0085527F" w:rsidRPr="00075CD0" w14:paraId="06E25A65" w14:textId="77777777" w:rsidTr="00007B8B">
        <w:tc>
          <w:tcPr>
            <w:tcW w:w="709" w:type="dxa"/>
            <w:shd w:val="clear" w:color="auto" w:fill="auto"/>
            <w:vAlign w:val="center"/>
          </w:tcPr>
          <w:p w14:paraId="5C36E03D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456F4F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4</w:t>
            </w:r>
          </w:p>
        </w:tc>
        <w:tc>
          <w:tcPr>
            <w:tcW w:w="5670" w:type="dxa"/>
            <w:shd w:val="clear" w:color="auto" w:fill="auto"/>
          </w:tcPr>
          <w:p w14:paraId="42CBF9CC" w14:textId="77777777" w:rsidR="0085527F" w:rsidRPr="00C82837" w:rsidRDefault="0085527F" w:rsidP="00D92FDB">
            <w:pPr>
              <w:spacing w:before="40"/>
            </w:pPr>
            <w:r w:rsidRPr="0085527F">
              <w:t>Firma Produkcyjno-Usługowo-Handlowa Mieczysław Kruszelnicki</w:t>
            </w:r>
          </w:p>
          <w:p w14:paraId="263AE79E" w14:textId="77777777" w:rsidR="0085527F" w:rsidRPr="00CB5EDB" w:rsidRDefault="0085527F" w:rsidP="00D92FDB">
            <w:r w:rsidRPr="0085527F">
              <w:t>ul. Chorwacka</w:t>
            </w:r>
            <w:r w:rsidRPr="00CB5EDB">
              <w:t xml:space="preserve"> </w:t>
            </w:r>
            <w:r w:rsidRPr="0085527F">
              <w:t>45</w:t>
            </w:r>
            <w:r w:rsidRPr="00CB5EDB">
              <w:t xml:space="preserve"> </w:t>
            </w:r>
          </w:p>
          <w:p w14:paraId="3CD47071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51-107</w:t>
            </w:r>
            <w:r w:rsidRPr="00CB5EDB">
              <w:t xml:space="preserve"> </w:t>
            </w:r>
            <w:r w:rsidRPr="0085527F">
              <w:t>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EA62F0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25 382.59 zł</w:t>
            </w:r>
          </w:p>
        </w:tc>
      </w:tr>
      <w:tr w:rsidR="0085527F" w:rsidRPr="00075CD0" w14:paraId="5472290D" w14:textId="77777777" w:rsidTr="00007B8B">
        <w:tc>
          <w:tcPr>
            <w:tcW w:w="709" w:type="dxa"/>
            <w:shd w:val="clear" w:color="auto" w:fill="auto"/>
            <w:vAlign w:val="center"/>
          </w:tcPr>
          <w:p w14:paraId="34B299ED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C7ECA5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4</w:t>
            </w:r>
          </w:p>
        </w:tc>
        <w:tc>
          <w:tcPr>
            <w:tcW w:w="5670" w:type="dxa"/>
            <w:shd w:val="clear" w:color="auto" w:fill="auto"/>
          </w:tcPr>
          <w:p w14:paraId="0ACE3DBA" w14:textId="77777777" w:rsidR="0085527F" w:rsidRPr="00C82837" w:rsidRDefault="0085527F" w:rsidP="00D92FDB">
            <w:pPr>
              <w:spacing w:before="40"/>
            </w:pPr>
            <w:proofErr w:type="spellStart"/>
            <w:r w:rsidRPr="0085527F">
              <w:t>Aseo</w:t>
            </w:r>
            <w:proofErr w:type="spellEnd"/>
            <w:r w:rsidRPr="0085527F">
              <w:t xml:space="preserve"> Paper Sp. z o.o.</w:t>
            </w:r>
          </w:p>
          <w:p w14:paraId="2522BC7F" w14:textId="22FC6B77" w:rsidR="0085527F" w:rsidRPr="00CB5EDB" w:rsidRDefault="00007B8B" w:rsidP="00D92FDB">
            <w:r>
              <w:t xml:space="preserve">ul. </w:t>
            </w:r>
            <w:proofErr w:type="spellStart"/>
            <w:r w:rsidR="0085527F" w:rsidRPr="0085527F">
              <w:t>Czarnohucka</w:t>
            </w:r>
            <w:proofErr w:type="spellEnd"/>
            <w:r w:rsidR="0085527F" w:rsidRPr="00CB5EDB">
              <w:t xml:space="preserve"> </w:t>
            </w:r>
            <w:r w:rsidR="0085527F" w:rsidRPr="0085527F">
              <w:t>3</w:t>
            </w:r>
            <w:r w:rsidR="0085527F" w:rsidRPr="00CB5EDB">
              <w:t xml:space="preserve"> </w:t>
            </w:r>
          </w:p>
          <w:p w14:paraId="40A62941" w14:textId="77777777" w:rsidR="0085527F" w:rsidRPr="00CB5EDB" w:rsidRDefault="0085527F" w:rsidP="00D92FDB">
            <w:pPr>
              <w:spacing w:after="120"/>
              <w:jc w:val="both"/>
            </w:pPr>
            <w:r w:rsidRPr="0085527F">
              <w:t>42-600</w:t>
            </w:r>
            <w:r w:rsidRPr="00CB5EDB">
              <w:t xml:space="preserve"> </w:t>
            </w:r>
            <w:r w:rsidRPr="0085527F">
              <w:t>Tarnowskie Góry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8989A4" w14:textId="77777777" w:rsidR="0085527F" w:rsidRPr="00CB5EDB" w:rsidRDefault="0085527F" w:rsidP="00D92FDB">
            <w:pPr>
              <w:spacing w:before="120" w:after="120"/>
              <w:jc w:val="center"/>
            </w:pPr>
            <w:r w:rsidRPr="0085527F">
              <w:t>18 624.38 zł</w:t>
            </w:r>
          </w:p>
        </w:tc>
      </w:tr>
      <w:bookmarkEnd w:id="0"/>
    </w:tbl>
    <w:p w14:paraId="4F2A6D8D" w14:textId="48B37112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1C545" w14:textId="77777777" w:rsidR="009A1E9B" w:rsidRDefault="009A1E9B">
      <w:r>
        <w:separator/>
      </w:r>
    </w:p>
  </w:endnote>
  <w:endnote w:type="continuationSeparator" w:id="0">
    <w:p w14:paraId="44B55494" w14:textId="77777777" w:rsidR="009A1E9B" w:rsidRDefault="009A1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80D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813E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CA56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B6D409">
        <v:line id="_x0000_s2049" style="position:absolute;left:0;text-align:left;z-index:251657728" from="-3.85pt,8.7pt" to="455.15pt,8.7pt"/>
      </w:pict>
    </w:r>
  </w:p>
  <w:p w14:paraId="10B1FB65" w14:textId="7F9EAD7E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495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DB159A" w14:textId="77777777" w:rsidR="009F189D" w:rsidRDefault="009F189D">
    <w:pPr>
      <w:pStyle w:val="Stopka"/>
      <w:tabs>
        <w:tab w:val="clear" w:pos="4536"/>
      </w:tabs>
      <w:jc w:val="center"/>
    </w:pPr>
  </w:p>
  <w:p w14:paraId="17D897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6E43C" w14:textId="77777777" w:rsidR="009A1E9B" w:rsidRDefault="009A1E9B">
      <w:r>
        <w:separator/>
      </w:r>
    </w:p>
  </w:footnote>
  <w:footnote w:type="continuationSeparator" w:id="0">
    <w:p w14:paraId="0712A352" w14:textId="77777777" w:rsidR="009A1E9B" w:rsidRDefault="009A1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1D06A" w14:textId="77777777" w:rsidR="0085527F" w:rsidRDefault="008552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E51C" w14:textId="77777777" w:rsidR="0085527F" w:rsidRDefault="008552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FFA6D" w14:textId="77777777" w:rsidR="0085527F" w:rsidRDefault="008552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1E9B"/>
    <w:rsid w:val="00007727"/>
    <w:rsid w:val="00007B8B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5527F"/>
    <w:rsid w:val="00861E75"/>
    <w:rsid w:val="009A1E9B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A8C3B3"/>
  <w15:chartTrackingRefBased/>
  <w15:docId w15:val="{FD421691-AFAC-40F1-B708-211C2F92F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347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dcterms:created xsi:type="dcterms:W3CDTF">2021-09-24T10:33:00Z</dcterms:created>
  <dcterms:modified xsi:type="dcterms:W3CDTF">2021-09-24T10:39:00Z</dcterms:modified>
</cp:coreProperties>
</file>