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8421C" w:rsidP="006A5DF1">
      <w:pPr>
        <w:spacing w:after="240"/>
        <w:jc w:val="right"/>
        <w:rPr>
          <w:sz w:val="22"/>
          <w:szCs w:val="22"/>
        </w:rPr>
      </w:pPr>
      <w:r w:rsidRPr="0058421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886230">
        <w:rPr>
          <w:sz w:val="22"/>
          <w:szCs w:val="22"/>
        </w:rPr>
        <w:t>2021-09-15</w:t>
      </w:r>
      <w:bookmarkStart w:id="0" w:name="_GoBack"/>
      <w:bookmarkEnd w:id="0"/>
    </w:p>
    <w:p w:rsidR="0058421C" w:rsidRPr="0058421C" w:rsidRDefault="0058421C" w:rsidP="006A5DF1">
      <w:pPr>
        <w:rPr>
          <w:b/>
          <w:bCs/>
          <w:sz w:val="22"/>
          <w:szCs w:val="22"/>
        </w:rPr>
      </w:pPr>
      <w:r w:rsidRPr="0058421C">
        <w:rPr>
          <w:b/>
          <w:bCs/>
          <w:sz w:val="22"/>
          <w:szCs w:val="22"/>
        </w:rPr>
        <w:t>Szpital Miejski Specjalistyczny</w:t>
      </w:r>
    </w:p>
    <w:p w:rsidR="0058421C" w:rsidRPr="0058421C" w:rsidRDefault="0058421C" w:rsidP="006A5DF1">
      <w:pPr>
        <w:rPr>
          <w:b/>
          <w:bCs/>
          <w:sz w:val="22"/>
          <w:szCs w:val="22"/>
        </w:rPr>
      </w:pPr>
      <w:r w:rsidRPr="0058421C">
        <w:rPr>
          <w:b/>
          <w:bCs/>
          <w:sz w:val="22"/>
          <w:szCs w:val="22"/>
        </w:rPr>
        <w:t>im. Gabriela Narutowicza w Krakowie</w:t>
      </w:r>
    </w:p>
    <w:p w:rsidR="006A5DF1" w:rsidRPr="00BD5546" w:rsidRDefault="0058421C" w:rsidP="006A5DF1">
      <w:pPr>
        <w:rPr>
          <w:sz w:val="22"/>
          <w:szCs w:val="22"/>
        </w:rPr>
      </w:pPr>
      <w:r w:rsidRPr="0058421C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58421C">
        <w:rPr>
          <w:sz w:val="22"/>
          <w:szCs w:val="22"/>
        </w:rPr>
        <w:t>35-37</w:t>
      </w:r>
    </w:p>
    <w:p w:rsidR="006A5DF1" w:rsidRPr="00BD5546" w:rsidRDefault="0058421C" w:rsidP="006A5DF1">
      <w:pPr>
        <w:rPr>
          <w:sz w:val="22"/>
          <w:szCs w:val="22"/>
        </w:rPr>
      </w:pPr>
      <w:r w:rsidRPr="0058421C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58421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110BB">
        <w:rPr>
          <w:bCs/>
          <w:sz w:val="22"/>
          <w:szCs w:val="22"/>
        </w:rPr>
        <w:t>ZP/39/2021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110BB">
        <w:rPr>
          <w:rFonts w:ascii="Times New Roman" w:hAnsi="Times New Roman"/>
          <w:szCs w:val="28"/>
        </w:rPr>
        <w:t xml:space="preserve"> - 3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8421C" w:rsidRPr="0058421C">
        <w:rPr>
          <w:sz w:val="22"/>
          <w:szCs w:val="22"/>
        </w:rPr>
        <w:t xml:space="preserve">Tryb podstawowy bez negocjacji - art. 275 pkt. 1 ustawy </w:t>
      </w:r>
      <w:proofErr w:type="spellStart"/>
      <w:r w:rsidR="0058421C" w:rsidRPr="0058421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8421C" w:rsidRPr="0058421C">
        <w:rPr>
          <w:b/>
          <w:bCs/>
          <w:sz w:val="22"/>
          <w:szCs w:val="22"/>
        </w:rPr>
        <w:t>Zakup i dostawa bielizny i pościeli jednorazowego użytku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8421C" w:rsidRPr="0058421C">
        <w:rPr>
          <w:b/>
          <w:sz w:val="22"/>
          <w:szCs w:val="22"/>
        </w:rPr>
        <w:t>ZP/39/2021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110BB">
        <w:rPr>
          <w:sz w:val="22"/>
          <w:szCs w:val="22"/>
        </w:rPr>
        <w:t>d</w:t>
      </w:r>
      <w:r w:rsidRPr="006A5DF1">
        <w:rPr>
          <w:sz w:val="22"/>
          <w:szCs w:val="22"/>
        </w:rPr>
        <w:t xml:space="preserve">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8421C" w:rsidRPr="0058421C">
        <w:rPr>
          <w:sz w:val="22"/>
          <w:szCs w:val="22"/>
        </w:rPr>
        <w:t>(</w:t>
      </w:r>
      <w:proofErr w:type="spellStart"/>
      <w:r w:rsidR="0058421C" w:rsidRPr="0058421C">
        <w:rPr>
          <w:sz w:val="22"/>
          <w:szCs w:val="22"/>
        </w:rPr>
        <w:t>t.j</w:t>
      </w:r>
      <w:proofErr w:type="spellEnd"/>
      <w:r w:rsidR="0058421C" w:rsidRPr="0058421C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421C" w:rsidRPr="006A5DF1" w:rsidTr="004C0085">
        <w:tc>
          <w:tcPr>
            <w:tcW w:w="9356" w:type="dxa"/>
            <w:shd w:val="clear" w:color="auto" w:fill="auto"/>
          </w:tcPr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 xml:space="preserve">Pytanie nr 1 - Dotyczy </w:t>
            </w:r>
            <w:r w:rsidRPr="001110BB">
              <w:rPr>
                <w:b/>
                <w:bCs/>
                <w:sz w:val="22"/>
                <w:szCs w:val="22"/>
              </w:rPr>
              <w:t xml:space="preserve">Pakiet nr 1, </w:t>
            </w:r>
            <w:r w:rsidRPr="0058421C">
              <w:rPr>
                <w:sz w:val="22"/>
                <w:szCs w:val="22"/>
              </w:rPr>
              <w:t>poz. 1</w:t>
            </w:r>
          </w:p>
          <w:p w:rsid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>Czy Zamawiający dopuści komplet pościeli w kolorze niebieskim? Pozostałe wymagania zgodne z SWZ.</w:t>
            </w:r>
          </w:p>
          <w:p w:rsidR="001110BB" w:rsidRPr="001110BB" w:rsidRDefault="001110BB" w:rsidP="004C00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110BB">
              <w:rPr>
                <w:b/>
                <w:bCs/>
                <w:sz w:val="22"/>
                <w:szCs w:val="22"/>
              </w:rPr>
              <w:t>Odpowiedź:</w:t>
            </w:r>
            <w:r w:rsidR="00BE32D7">
              <w:rPr>
                <w:b/>
                <w:bCs/>
                <w:sz w:val="22"/>
                <w:szCs w:val="22"/>
              </w:rPr>
              <w:t xml:space="preserve"> Tak, Zamawiający dopuszcza kolor niebieski.</w:t>
            </w: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 xml:space="preserve">Pytanie nr 1 - Dotyczy </w:t>
            </w:r>
            <w:r w:rsidRPr="001110BB">
              <w:rPr>
                <w:b/>
                <w:bCs/>
                <w:sz w:val="22"/>
                <w:szCs w:val="22"/>
              </w:rPr>
              <w:t>Pakiet nr 1,</w:t>
            </w:r>
            <w:r w:rsidRPr="0058421C">
              <w:rPr>
                <w:sz w:val="22"/>
                <w:szCs w:val="22"/>
              </w:rPr>
              <w:t xml:space="preserve"> poz. 1</w:t>
            </w: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>Czy Zamawiający dopuści etykiety na opakowaniu handlowym zawierające następujące informacje: nazwę wyrobu, typ, rodzaj włókniny, ilość, zawartość, nr katalogowy, datę produkcji, datę ważności, nr lot, nazwę producenta, oznaczenie CE i instrukcję użytkowania zgodne z wymogami normy PN-EN 1041 A1:2013 - 12? Pozostałe wymagania zgodne z SWZ.</w:t>
            </w:r>
          </w:p>
          <w:p w:rsidR="00BE32D7" w:rsidRPr="001110BB" w:rsidRDefault="00BE32D7" w:rsidP="00BE32D7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 z zachowaniem wszystkich parametrów zawartych w SWZ.</w:t>
            </w: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 xml:space="preserve">Pytanie nr 1 - Dotyczy </w:t>
            </w:r>
            <w:r w:rsidRPr="001110BB">
              <w:rPr>
                <w:b/>
                <w:bCs/>
                <w:sz w:val="22"/>
                <w:szCs w:val="22"/>
              </w:rPr>
              <w:t>Pakiet nr 1</w:t>
            </w:r>
            <w:r w:rsidRPr="0058421C">
              <w:rPr>
                <w:sz w:val="22"/>
                <w:szCs w:val="22"/>
              </w:rPr>
              <w:t>, poz. 1</w:t>
            </w:r>
          </w:p>
          <w:p w:rsid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>Czy Zamawiający dopuści poszewkę w rozmiarze 70 cm x 80 cm? Pozostałe wymagania zgodne z SWZ.</w:t>
            </w:r>
          </w:p>
          <w:p w:rsidR="001110BB" w:rsidRPr="001110BB" w:rsidRDefault="001110BB" w:rsidP="001110BB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E32D7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 xml:space="preserve">Pytanie nr 1 - Dotyczy </w:t>
            </w:r>
            <w:r w:rsidRPr="001110BB">
              <w:rPr>
                <w:b/>
                <w:bCs/>
                <w:sz w:val="22"/>
                <w:szCs w:val="22"/>
              </w:rPr>
              <w:t>Pakiet nr 2</w:t>
            </w:r>
            <w:r w:rsidRPr="0058421C">
              <w:rPr>
                <w:sz w:val="22"/>
                <w:szCs w:val="22"/>
              </w:rPr>
              <w:t>, poz. 1</w:t>
            </w: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>Czy Zamawiający wymaga fartuch o wymiarach: długość 130 cm, szerokość 150 cm? Pozostałe wymagania zgodne z SWZ.</w:t>
            </w:r>
          </w:p>
          <w:p w:rsidR="001110BB" w:rsidRPr="001110BB" w:rsidRDefault="001110BB" w:rsidP="001110BB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 w:rsidR="00BE32D7">
              <w:rPr>
                <w:b/>
                <w:bCs/>
                <w:sz w:val="22"/>
                <w:szCs w:val="22"/>
              </w:rPr>
              <w:t xml:space="preserve"> Zamawiający dopuszcza z zachowaniem pozostałych parametrów zawartych w SWZ.</w:t>
            </w: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 xml:space="preserve">Pytanie nr 1 - Dotyczy </w:t>
            </w:r>
            <w:r w:rsidRPr="001110BB">
              <w:rPr>
                <w:b/>
                <w:bCs/>
                <w:sz w:val="22"/>
                <w:szCs w:val="22"/>
              </w:rPr>
              <w:t>Pakiet nr 2</w:t>
            </w:r>
            <w:r w:rsidRPr="0058421C">
              <w:rPr>
                <w:sz w:val="22"/>
                <w:szCs w:val="22"/>
              </w:rPr>
              <w:t>, poz. 1</w:t>
            </w:r>
          </w:p>
          <w:p w:rsid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>Czy Zamawiający dopuści fartuch o gramaturze min. 30 g/m2? Pozostałe wymagania zgodne z SWZ.</w:t>
            </w:r>
          </w:p>
          <w:p w:rsidR="001110BB" w:rsidRPr="001110BB" w:rsidRDefault="001110BB" w:rsidP="001110BB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E32D7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BE32D7" w:rsidRDefault="00BE32D7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 xml:space="preserve">Pytanie nr 1 - Dotyczy </w:t>
            </w:r>
            <w:r w:rsidRPr="001110BB">
              <w:rPr>
                <w:b/>
                <w:bCs/>
                <w:sz w:val="22"/>
                <w:szCs w:val="22"/>
              </w:rPr>
              <w:t>Pakiet nr 3</w:t>
            </w:r>
            <w:r w:rsidRPr="0058421C">
              <w:rPr>
                <w:sz w:val="22"/>
                <w:szCs w:val="22"/>
              </w:rPr>
              <w:t>, poz. 1</w:t>
            </w: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>Czy Zamawiający dopuści czepek o gramaturze min. 14 g/m2? Pozostałe wymagania zgodne z SWZ.</w:t>
            </w:r>
          </w:p>
          <w:p w:rsidR="001110BB" w:rsidRPr="001110BB" w:rsidRDefault="001110BB" w:rsidP="001110BB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8421C" w:rsidRPr="0058421C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>Pytanie nr 1 - Dotyczy Pakiet nr 3, poz. 4</w:t>
            </w:r>
          </w:p>
          <w:p w:rsidR="0058421C" w:rsidRPr="006A5DF1" w:rsidRDefault="0058421C" w:rsidP="004C0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8421C">
              <w:rPr>
                <w:sz w:val="22"/>
                <w:szCs w:val="22"/>
              </w:rPr>
              <w:t>Czy Zamawiający dopuści ochraniacze o gramaturze min. 30 g/m2? Pozostałe wymagania zgodne z SWZ.</w:t>
            </w:r>
          </w:p>
          <w:p w:rsidR="001110BB" w:rsidRPr="001110BB" w:rsidRDefault="001110BB" w:rsidP="001110BB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E32D7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58421C" w:rsidRPr="0058421C" w:rsidRDefault="0058421C" w:rsidP="004C008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D81E1D" w:rsidRDefault="00D81E1D" w:rsidP="00D81E1D">
      <w:pPr>
        <w:pStyle w:val="Tekstpodstawowy"/>
        <w:spacing w:before="120" w:after="480"/>
        <w:ind w:left="3119" w:firstLine="1134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D81E1D" w:rsidRPr="006A5DF1" w:rsidRDefault="00D81E1D" w:rsidP="00D81E1D">
      <w:pPr>
        <w:spacing w:before="120" w:after="120" w:line="360" w:lineRule="auto"/>
        <w:ind w:left="170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 w:rsidRPr="00CD70CF">
        <w:rPr>
          <w:sz w:val="22"/>
          <w:szCs w:val="22"/>
        </w:rPr>
        <w:t>Agnieszka</w:t>
      </w:r>
      <w:r w:rsidRPr="006A5DF1">
        <w:rPr>
          <w:sz w:val="22"/>
          <w:szCs w:val="22"/>
        </w:rPr>
        <w:t xml:space="preserve"> </w:t>
      </w:r>
      <w:r w:rsidRPr="00CD70CF">
        <w:rPr>
          <w:sz w:val="22"/>
          <w:szCs w:val="22"/>
        </w:rPr>
        <w:t>Biel</w:t>
      </w:r>
    </w:p>
    <w:p w:rsidR="006D4AB3" w:rsidRPr="006A5DF1" w:rsidRDefault="006D4AB3" w:rsidP="00D81E1D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3F8D" w:rsidRDefault="00A83F8D">
      <w:r>
        <w:separator/>
      </w:r>
    </w:p>
  </w:endnote>
  <w:endnote w:type="continuationSeparator" w:id="0">
    <w:p w:rsidR="00A83F8D" w:rsidRDefault="00A83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862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3F8D" w:rsidRDefault="00A83F8D">
      <w:r>
        <w:separator/>
      </w:r>
    </w:p>
  </w:footnote>
  <w:footnote w:type="continuationSeparator" w:id="0">
    <w:p w:rsidR="00A83F8D" w:rsidRDefault="00A83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21C" w:rsidRDefault="005842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21C" w:rsidRDefault="005842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421C" w:rsidRDefault="005842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F8D"/>
    <w:rsid w:val="00031374"/>
    <w:rsid w:val="000A1097"/>
    <w:rsid w:val="000E2A8F"/>
    <w:rsid w:val="001110BB"/>
    <w:rsid w:val="0012774F"/>
    <w:rsid w:val="00144B7A"/>
    <w:rsid w:val="00180C6E"/>
    <w:rsid w:val="0029606A"/>
    <w:rsid w:val="003A5350"/>
    <w:rsid w:val="004848F3"/>
    <w:rsid w:val="004A75F2"/>
    <w:rsid w:val="005144A9"/>
    <w:rsid w:val="00520165"/>
    <w:rsid w:val="0058421C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6230"/>
    <w:rsid w:val="00897AB0"/>
    <w:rsid w:val="008A3553"/>
    <w:rsid w:val="00A83F8D"/>
    <w:rsid w:val="00A905AC"/>
    <w:rsid w:val="00BA6584"/>
    <w:rsid w:val="00BE32D7"/>
    <w:rsid w:val="00BE7BFD"/>
    <w:rsid w:val="00C370F2"/>
    <w:rsid w:val="00C44EEC"/>
    <w:rsid w:val="00D22FFA"/>
    <w:rsid w:val="00D81E1D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E6A4E3-C148-4D58-AB7F-096E8394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81E1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353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7</cp:revision>
  <cp:lastPrinted>2021-09-15T11:25:00Z</cp:lastPrinted>
  <dcterms:created xsi:type="dcterms:W3CDTF">2021-09-13T09:57:00Z</dcterms:created>
  <dcterms:modified xsi:type="dcterms:W3CDTF">2021-09-15T12:12:00Z</dcterms:modified>
</cp:coreProperties>
</file>