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C614E2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614E2">
        <w:rPr>
          <w:b/>
          <w:i w:val="0"/>
          <w:lang w:val="pl-PL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34813" w:rsidRPr="00C34813">
        <w:rPr>
          <w:rFonts w:ascii="Times New Roman" w:eastAsia="Times New Roman" w:hAnsi="Times New Roman"/>
          <w:b/>
          <w:sz w:val="24"/>
          <w:szCs w:val="20"/>
          <w:lang w:eastAsia="pl-PL"/>
        </w:rPr>
        <w:t>ZP/39/2021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C34813" w:rsidRPr="00C34813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C34813" w:rsidRPr="00C34813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34813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34813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bielizny i pościeli jednorazowego użytku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BD5" w:rsidRDefault="009E2BD5" w:rsidP="00025386">
      <w:pPr>
        <w:spacing w:after="0" w:line="240" w:lineRule="auto"/>
      </w:pPr>
      <w:r>
        <w:separator/>
      </w:r>
    </w:p>
  </w:endnote>
  <w:endnote w:type="continuationSeparator" w:id="0">
    <w:p w:rsidR="009E2BD5" w:rsidRDefault="009E2B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813" w:rsidRDefault="00C348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813" w:rsidRDefault="00C34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BD5" w:rsidRDefault="009E2BD5" w:rsidP="00025386">
      <w:pPr>
        <w:spacing w:after="0" w:line="240" w:lineRule="auto"/>
      </w:pPr>
      <w:r>
        <w:separator/>
      </w:r>
    </w:p>
  </w:footnote>
  <w:footnote w:type="continuationSeparator" w:id="0">
    <w:p w:rsidR="009E2BD5" w:rsidRDefault="009E2B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813" w:rsidRDefault="00C348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813" w:rsidRDefault="00C348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813" w:rsidRDefault="00C348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BD5"/>
    <w:rsid w:val="00025386"/>
    <w:rsid w:val="001C2314"/>
    <w:rsid w:val="004E2B1B"/>
    <w:rsid w:val="005624D8"/>
    <w:rsid w:val="008F2498"/>
    <w:rsid w:val="009B09E9"/>
    <w:rsid w:val="009E2BD5"/>
    <w:rsid w:val="00A56A6F"/>
    <w:rsid w:val="00AD38B5"/>
    <w:rsid w:val="00C2318B"/>
    <w:rsid w:val="00C34813"/>
    <w:rsid w:val="00C614E2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B2CAFEF"/>
  <w15:chartTrackingRefBased/>
  <w15:docId w15:val="{F6A7E599-31FE-41A0-AEAB-C7C1EE4A4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2021-09-02T11:24:00Z</dcterms:created>
  <dcterms:modified xsi:type="dcterms:W3CDTF">2021-09-02T11:24:00Z</dcterms:modified>
</cp:coreProperties>
</file>