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08591" w14:textId="1B24D13E" w:rsidR="00FB7F50" w:rsidRPr="002245BE" w:rsidRDefault="00D22157" w:rsidP="000F4091">
      <w:pPr>
        <w:spacing w:after="240"/>
        <w:jc w:val="right"/>
        <w:rPr>
          <w:sz w:val="22"/>
          <w:szCs w:val="22"/>
        </w:rPr>
      </w:pPr>
      <w:bookmarkStart w:id="0" w:name="_Hlk53520193"/>
      <w:r w:rsidRPr="00D2215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B6B21">
        <w:rPr>
          <w:sz w:val="22"/>
          <w:szCs w:val="22"/>
        </w:rPr>
        <w:t>31.08.2021 r.</w:t>
      </w:r>
      <w:bookmarkStart w:id="1" w:name="_GoBack"/>
      <w:bookmarkEnd w:id="1"/>
    </w:p>
    <w:p w14:paraId="18910A3B" w14:textId="77777777" w:rsidR="00D22157" w:rsidRPr="00D22157" w:rsidRDefault="00D22157" w:rsidP="00FB7F50">
      <w:pPr>
        <w:spacing w:after="40"/>
        <w:rPr>
          <w:b/>
          <w:bCs/>
          <w:sz w:val="22"/>
          <w:szCs w:val="22"/>
        </w:rPr>
      </w:pPr>
      <w:r w:rsidRPr="00D22157">
        <w:rPr>
          <w:b/>
          <w:bCs/>
          <w:sz w:val="22"/>
          <w:szCs w:val="22"/>
        </w:rPr>
        <w:t>Szpital Miejski Specjalistyczny</w:t>
      </w:r>
    </w:p>
    <w:p w14:paraId="0F424B55" w14:textId="77777777" w:rsidR="00D22157" w:rsidRPr="00D22157" w:rsidRDefault="00D22157" w:rsidP="00FB7F50">
      <w:pPr>
        <w:spacing w:after="40"/>
        <w:rPr>
          <w:b/>
          <w:bCs/>
          <w:sz w:val="22"/>
          <w:szCs w:val="22"/>
        </w:rPr>
      </w:pPr>
      <w:r w:rsidRPr="00D22157">
        <w:rPr>
          <w:b/>
          <w:bCs/>
          <w:sz w:val="22"/>
          <w:szCs w:val="22"/>
        </w:rPr>
        <w:t>im. Gabriela Narutowicza w Krakowie</w:t>
      </w:r>
    </w:p>
    <w:p w14:paraId="1E74C46D" w14:textId="77777777" w:rsidR="00FB7F50" w:rsidRPr="002245BE" w:rsidRDefault="00D22157" w:rsidP="00FB7F50">
      <w:pPr>
        <w:rPr>
          <w:sz w:val="22"/>
          <w:szCs w:val="22"/>
        </w:rPr>
      </w:pPr>
      <w:r w:rsidRPr="00D2215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22157">
        <w:rPr>
          <w:sz w:val="22"/>
          <w:szCs w:val="22"/>
        </w:rPr>
        <w:t>35-37</w:t>
      </w:r>
    </w:p>
    <w:p w14:paraId="00A0568E" w14:textId="77777777" w:rsidR="00FB7F50" w:rsidRPr="002245BE" w:rsidRDefault="00D22157" w:rsidP="00FB7F50">
      <w:pPr>
        <w:rPr>
          <w:sz w:val="22"/>
          <w:szCs w:val="22"/>
        </w:rPr>
      </w:pPr>
      <w:r w:rsidRPr="00D2215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22157">
        <w:rPr>
          <w:sz w:val="22"/>
          <w:szCs w:val="22"/>
        </w:rPr>
        <w:t>Kraków</w:t>
      </w:r>
    </w:p>
    <w:p w14:paraId="2508D56A" w14:textId="77777777" w:rsidR="008642B3" w:rsidRDefault="00836DAF" w:rsidP="000F4091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7A517F3B" w14:textId="2754EF93" w:rsidR="005A7DE5" w:rsidRDefault="008642B3" w:rsidP="005A7DE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44642">
        <w:rPr>
          <w:b/>
          <w:sz w:val="28"/>
        </w:rPr>
        <w:t xml:space="preserve">- </w:t>
      </w:r>
      <w:r w:rsidR="000F4091">
        <w:rPr>
          <w:b/>
          <w:sz w:val="28"/>
        </w:rPr>
        <w:t>dot. Pakietu 1 i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22157" w:rsidRPr="00607F9B" w14:paraId="18AF6A07" w14:textId="77777777" w:rsidTr="009F040E">
        <w:trPr>
          <w:trHeight w:val="638"/>
        </w:trPr>
        <w:tc>
          <w:tcPr>
            <w:tcW w:w="959" w:type="dxa"/>
            <w:shd w:val="clear" w:color="auto" w:fill="auto"/>
          </w:tcPr>
          <w:p w14:paraId="3B81CE00" w14:textId="77777777" w:rsidR="00D22157" w:rsidRPr="00607F9B" w:rsidRDefault="00D22157" w:rsidP="000F409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C8BAB3" w14:textId="15AEFC28" w:rsidR="00D22157" w:rsidRPr="00607F9B" w:rsidRDefault="00D22157" w:rsidP="000F409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D22157">
              <w:rPr>
                <w:sz w:val="22"/>
                <w:szCs w:val="22"/>
              </w:rPr>
              <w:t xml:space="preserve"> podstawowy</w:t>
            </w:r>
            <w:r w:rsidR="000F4091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2157">
              <w:rPr>
                <w:b/>
                <w:bCs/>
                <w:sz w:val="22"/>
                <w:szCs w:val="22"/>
              </w:rPr>
              <w:t xml:space="preserve">Dostawa środków czystości dla Szpitala Miejskiego Specjalistycznego </w:t>
            </w:r>
            <w:r w:rsidR="000F4091">
              <w:rPr>
                <w:b/>
                <w:bCs/>
                <w:sz w:val="22"/>
                <w:szCs w:val="22"/>
              </w:rPr>
              <w:br/>
            </w:r>
            <w:r w:rsidRPr="00D22157">
              <w:rPr>
                <w:b/>
                <w:bCs/>
                <w:sz w:val="22"/>
                <w:szCs w:val="22"/>
              </w:rPr>
              <w:t>im. Gabriela Narutowicza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2157">
              <w:rPr>
                <w:b/>
                <w:sz w:val="22"/>
                <w:szCs w:val="22"/>
              </w:rPr>
              <w:t>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3EF45DC" w14:textId="557CC977" w:rsidR="005A7DE5" w:rsidRPr="000F4091" w:rsidRDefault="00D2215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5A7DE5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r. Prawo zamówień publicznych</w:t>
      </w:r>
      <w:r w:rsidR="000F4091">
        <w:rPr>
          <w:sz w:val="22"/>
          <w:szCs w:val="22"/>
        </w:rPr>
        <w:t>,</w:t>
      </w:r>
      <w:r w:rsidR="00C65E53" w:rsidRPr="009B2352">
        <w:rPr>
          <w:sz w:val="22"/>
          <w:szCs w:val="22"/>
        </w:rPr>
        <w:t xml:space="preserve">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0F4091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2157" w14:paraId="30C5EE43" w14:textId="77777777" w:rsidTr="009F040E">
        <w:trPr>
          <w:cantSplit/>
        </w:trPr>
        <w:tc>
          <w:tcPr>
            <w:tcW w:w="9498" w:type="dxa"/>
          </w:tcPr>
          <w:p w14:paraId="51A2D8C2" w14:textId="1A6EA828" w:rsidR="00D22157" w:rsidRPr="001D1EEC" w:rsidRDefault="00D22157" w:rsidP="005A7DE5">
            <w:pPr>
              <w:jc w:val="both"/>
              <w:rPr>
                <w:b/>
                <w:sz w:val="22"/>
                <w:szCs w:val="22"/>
              </w:rPr>
            </w:pPr>
            <w:r w:rsidRPr="00D22157">
              <w:rPr>
                <w:b/>
                <w:sz w:val="22"/>
                <w:szCs w:val="22"/>
              </w:rPr>
              <w:t xml:space="preserve">Barbara </w:t>
            </w:r>
            <w:proofErr w:type="spellStart"/>
            <w:r w:rsidRPr="00D22157">
              <w:rPr>
                <w:b/>
                <w:sz w:val="22"/>
                <w:szCs w:val="22"/>
              </w:rPr>
              <w:t>Szczepaniec</w:t>
            </w:r>
            <w:proofErr w:type="spellEnd"/>
            <w:r w:rsidRPr="00D22157">
              <w:rPr>
                <w:b/>
                <w:sz w:val="22"/>
                <w:szCs w:val="22"/>
              </w:rPr>
              <w:t xml:space="preserve"> </w:t>
            </w:r>
            <w:r w:rsidR="000F4091">
              <w:rPr>
                <w:b/>
                <w:sz w:val="22"/>
                <w:szCs w:val="22"/>
              </w:rPr>
              <w:t>Przedsiębiorstwo Wielobranżowe</w:t>
            </w:r>
            <w:r w:rsidRPr="00D22157">
              <w:rPr>
                <w:b/>
                <w:sz w:val="22"/>
                <w:szCs w:val="22"/>
              </w:rPr>
              <w:t xml:space="preserve"> Perspektywa</w:t>
            </w:r>
          </w:p>
          <w:p w14:paraId="77B6E51F" w14:textId="77777777" w:rsidR="000F4091" w:rsidRDefault="00D22157" w:rsidP="005A7DE5">
            <w:pPr>
              <w:rPr>
                <w:bCs/>
                <w:sz w:val="22"/>
                <w:szCs w:val="22"/>
              </w:rPr>
            </w:pPr>
            <w:r w:rsidRPr="00D22157">
              <w:rPr>
                <w:bCs/>
                <w:sz w:val="22"/>
                <w:szCs w:val="22"/>
              </w:rPr>
              <w:t>os.</w:t>
            </w:r>
            <w:r w:rsidR="000F4091">
              <w:rPr>
                <w:bCs/>
                <w:sz w:val="22"/>
                <w:szCs w:val="22"/>
              </w:rPr>
              <w:t xml:space="preserve"> </w:t>
            </w:r>
            <w:r w:rsidRPr="00D22157">
              <w:rPr>
                <w:bCs/>
                <w:sz w:val="22"/>
                <w:szCs w:val="22"/>
              </w:rPr>
              <w:t>Kalinowe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22157">
              <w:rPr>
                <w:bCs/>
                <w:sz w:val="22"/>
                <w:szCs w:val="22"/>
              </w:rPr>
              <w:t>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</w:p>
          <w:p w14:paraId="6F6271E0" w14:textId="0ADA673A" w:rsidR="00D22157" w:rsidRPr="001D1EEC" w:rsidRDefault="00D22157" w:rsidP="005A7DE5">
            <w:pPr>
              <w:rPr>
                <w:bCs/>
                <w:sz w:val="22"/>
                <w:szCs w:val="22"/>
              </w:rPr>
            </w:pPr>
            <w:r w:rsidRPr="00D22157">
              <w:rPr>
                <w:bCs/>
                <w:sz w:val="22"/>
                <w:szCs w:val="22"/>
              </w:rPr>
              <w:t>31-812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22157">
              <w:rPr>
                <w:bCs/>
                <w:sz w:val="22"/>
                <w:szCs w:val="22"/>
              </w:rPr>
              <w:t>Kraków</w:t>
            </w:r>
          </w:p>
          <w:p w14:paraId="535CFBC1" w14:textId="08D68ED2" w:rsidR="00D22157" w:rsidRPr="00211A34" w:rsidRDefault="00D22157" w:rsidP="005A7DE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F4091">
              <w:rPr>
                <w:sz w:val="22"/>
                <w:szCs w:val="22"/>
              </w:rPr>
              <w:t xml:space="preserve"> </w:t>
            </w:r>
            <w:r w:rsidRPr="00D22157">
              <w:rPr>
                <w:color w:val="000000"/>
                <w:sz w:val="22"/>
                <w:szCs w:val="22"/>
              </w:rPr>
              <w:t>Pakiet 1 - Ręczniki papierowe i papier toaletowy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EA37B82" w14:textId="41832FEB" w:rsidR="00D22157" w:rsidRPr="000F4091" w:rsidRDefault="00D22157" w:rsidP="005A7DE5">
            <w:pPr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F4091">
              <w:rPr>
                <w:sz w:val="22"/>
                <w:szCs w:val="22"/>
              </w:rPr>
              <w:t xml:space="preserve"> Najkorzystniejsza oferta spełniająca wymogi Zamawiającego. </w:t>
            </w:r>
          </w:p>
        </w:tc>
      </w:tr>
      <w:tr w:rsidR="00D22157" w14:paraId="641E312D" w14:textId="77777777" w:rsidTr="009F040E">
        <w:trPr>
          <w:cantSplit/>
        </w:trPr>
        <w:tc>
          <w:tcPr>
            <w:tcW w:w="9498" w:type="dxa"/>
          </w:tcPr>
          <w:p w14:paraId="3452577C" w14:textId="77777777" w:rsidR="00D22157" w:rsidRPr="001D1EEC" w:rsidRDefault="00D22157" w:rsidP="005A7D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D22157">
              <w:rPr>
                <w:b/>
                <w:sz w:val="22"/>
                <w:szCs w:val="22"/>
              </w:rPr>
              <w:t xml:space="preserve">Helplast Bis Joanna </w:t>
            </w:r>
            <w:proofErr w:type="spellStart"/>
            <w:r w:rsidRPr="00D22157">
              <w:rPr>
                <w:b/>
                <w:sz w:val="22"/>
                <w:szCs w:val="22"/>
              </w:rPr>
              <w:t>Hadasik</w:t>
            </w:r>
            <w:proofErr w:type="spellEnd"/>
          </w:p>
          <w:p w14:paraId="02F59467" w14:textId="224AF342" w:rsidR="000F4091" w:rsidRDefault="00D22157" w:rsidP="005A7DE5">
            <w:pPr>
              <w:rPr>
                <w:bCs/>
                <w:sz w:val="22"/>
                <w:szCs w:val="22"/>
              </w:rPr>
            </w:pPr>
            <w:r w:rsidRPr="00D22157">
              <w:rPr>
                <w:bCs/>
                <w:sz w:val="22"/>
                <w:szCs w:val="22"/>
              </w:rPr>
              <w:t>Gliwicka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22157">
              <w:rPr>
                <w:bCs/>
                <w:sz w:val="22"/>
                <w:szCs w:val="22"/>
              </w:rPr>
              <w:t>42a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</w:p>
          <w:p w14:paraId="55F2ED0A" w14:textId="525ADDA3" w:rsidR="00D22157" w:rsidRPr="001D1EEC" w:rsidRDefault="00D22157" w:rsidP="005A7DE5">
            <w:pPr>
              <w:rPr>
                <w:bCs/>
                <w:sz w:val="22"/>
                <w:szCs w:val="22"/>
              </w:rPr>
            </w:pPr>
            <w:r w:rsidRPr="00D22157">
              <w:rPr>
                <w:bCs/>
                <w:sz w:val="22"/>
                <w:szCs w:val="22"/>
              </w:rPr>
              <w:t>43-180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D22157">
              <w:rPr>
                <w:bCs/>
                <w:sz w:val="22"/>
                <w:szCs w:val="22"/>
              </w:rPr>
              <w:t>Orzesze</w:t>
            </w:r>
            <w:proofErr w:type="spellEnd"/>
          </w:p>
          <w:p w14:paraId="376BA733" w14:textId="74B908E5" w:rsidR="00D22157" w:rsidRPr="00211A34" w:rsidRDefault="00D22157" w:rsidP="005A7DE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F4091">
              <w:rPr>
                <w:sz w:val="22"/>
                <w:szCs w:val="22"/>
              </w:rPr>
              <w:t xml:space="preserve"> </w:t>
            </w:r>
            <w:r w:rsidRPr="00D22157">
              <w:rPr>
                <w:color w:val="000000"/>
                <w:sz w:val="22"/>
                <w:szCs w:val="22"/>
              </w:rPr>
              <w:t>Pakiet 2 - Worki foliowe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2B5D0F6" w14:textId="1D647DFF" w:rsidR="00D22157" w:rsidRPr="000F4091" w:rsidRDefault="00D22157" w:rsidP="005A7DE5">
            <w:pPr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0F4091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14:paraId="755173F2" w14:textId="17D14CB6" w:rsidR="003A0AFC" w:rsidRPr="00756CDA" w:rsidRDefault="00D2215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1842"/>
        <w:gridCol w:w="1560"/>
      </w:tblGrid>
      <w:tr w:rsidR="00211A34" w:rsidRPr="00834EF4" w14:paraId="70A3AF36" w14:textId="77777777" w:rsidTr="005A7DE5">
        <w:tc>
          <w:tcPr>
            <w:tcW w:w="2169" w:type="dxa"/>
            <w:shd w:val="clear" w:color="auto" w:fill="F3F3F3"/>
          </w:tcPr>
          <w:p w14:paraId="50D9FAA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shd w:val="clear" w:color="auto" w:fill="F3F3F3"/>
          </w:tcPr>
          <w:p w14:paraId="5570EC1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681E4D5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D8A607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22157" w:rsidRPr="00834EF4" w14:paraId="13C52335" w14:textId="77777777" w:rsidTr="005A7DE5">
        <w:tc>
          <w:tcPr>
            <w:tcW w:w="2169" w:type="dxa"/>
            <w:shd w:val="clear" w:color="auto" w:fill="auto"/>
          </w:tcPr>
          <w:p w14:paraId="52859FBB" w14:textId="77777777" w:rsidR="00D22157" w:rsidRPr="00211A34" w:rsidRDefault="00D22157" w:rsidP="009F0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157">
              <w:rPr>
                <w:sz w:val="20"/>
                <w:szCs w:val="20"/>
              </w:rPr>
              <w:t>Pakiet 1 - Ręczniki papierowe i papier toaletowy</w:t>
            </w:r>
          </w:p>
        </w:tc>
        <w:tc>
          <w:tcPr>
            <w:tcW w:w="3927" w:type="dxa"/>
            <w:shd w:val="clear" w:color="auto" w:fill="auto"/>
          </w:tcPr>
          <w:p w14:paraId="6B4D9F2C" w14:textId="0BB55E42" w:rsidR="00D22157" w:rsidRPr="00211A34" w:rsidRDefault="00D22157" w:rsidP="009F04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b/>
                <w:bCs/>
                <w:sz w:val="20"/>
                <w:szCs w:val="20"/>
              </w:rPr>
              <w:t xml:space="preserve">Barbara </w:t>
            </w:r>
            <w:proofErr w:type="spellStart"/>
            <w:r w:rsidRPr="00D22157">
              <w:rPr>
                <w:b/>
                <w:bCs/>
                <w:sz w:val="20"/>
                <w:szCs w:val="20"/>
              </w:rPr>
              <w:t>Szczepaniec</w:t>
            </w:r>
            <w:proofErr w:type="spellEnd"/>
            <w:r w:rsidRPr="00D22157">
              <w:rPr>
                <w:b/>
                <w:bCs/>
                <w:sz w:val="20"/>
                <w:szCs w:val="20"/>
              </w:rPr>
              <w:t xml:space="preserve"> P</w:t>
            </w:r>
            <w:r w:rsidR="000F4091">
              <w:rPr>
                <w:b/>
                <w:bCs/>
                <w:sz w:val="20"/>
                <w:szCs w:val="20"/>
              </w:rPr>
              <w:t xml:space="preserve">rzedsiębiorstwo Wielobranżowe </w:t>
            </w:r>
            <w:r w:rsidRPr="00D22157">
              <w:rPr>
                <w:b/>
                <w:bCs/>
                <w:sz w:val="20"/>
                <w:szCs w:val="20"/>
              </w:rPr>
              <w:t>Perspektywa</w:t>
            </w:r>
          </w:p>
          <w:p w14:paraId="1BE05DD0" w14:textId="47EDC000" w:rsidR="00D22157" w:rsidRPr="00211A34" w:rsidRDefault="00D22157" w:rsidP="009F040E">
            <w:pPr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os.</w:t>
            </w:r>
            <w:r w:rsidR="000F4091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Kalinowe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4</w:t>
            </w:r>
          </w:p>
          <w:p w14:paraId="097BADBD" w14:textId="77777777" w:rsidR="00D22157" w:rsidRPr="00211A34" w:rsidRDefault="00D22157" w:rsidP="009F040E">
            <w:pPr>
              <w:spacing w:after="40"/>
              <w:rPr>
                <w:color w:val="000000"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31-812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68C4CF79" w14:textId="77777777" w:rsidR="00D22157" w:rsidRPr="00211A34" w:rsidRDefault="00D22157" w:rsidP="009F04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584E6A" w14:textId="77777777" w:rsidR="00D22157" w:rsidRPr="00211A34" w:rsidRDefault="00D22157" w:rsidP="009F040E">
            <w:pPr>
              <w:jc w:val="center"/>
              <w:rPr>
                <w:color w:val="000000"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 xml:space="preserve">  600,00</w:t>
            </w:r>
          </w:p>
        </w:tc>
      </w:tr>
      <w:tr w:rsidR="000F4091" w:rsidRPr="00834EF4" w14:paraId="25C49077" w14:textId="77777777" w:rsidTr="005A7DE5">
        <w:tc>
          <w:tcPr>
            <w:tcW w:w="2169" w:type="dxa"/>
            <w:shd w:val="clear" w:color="auto" w:fill="auto"/>
          </w:tcPr>
          <w:p w14:paraId="2BE3934E" w14:textId="5B8C1F98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157">
              <w:rPr>
                <w:sz w:val="20"/>
                <w:szCs w:val="20"/>
              </w:rPr>
              <w:t>Pakiet 1 - Ręczniki papierowe i papier toaletowy</w:t>
            </w:r>
          </w:p>
        </w:tc>
        <w:tc>
          <w:tcPr>
            <w:tcW w:w="3927" w:type="dxa"/>
            <w:shd w:val="clear" w:color="auto" w:fill="auto"/>
          </w:tcPr>
          <w:p w14:paraId="29A4EC14" w14:textId="77777777" w:rsidR="000F4091" w:rsidRPr="00211A34" w:rsidRDefault="000F4091" w:rsidP="000F40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b/>
                <w:bCs/>
                <w:sz w:val="20"/>
                <w:szCs w:val="20"/>
              </w:rPr>
              <w:t xml:space="preserve">P.P.H.U Alga Paweł </w:t>
            </w:r>
            <w:proofErr w:type="spellStart"/>
            <w:r w:rsidRPr="00D22157">
              <w:rPr>
                <w:b/>
                <w:bCs/>
                <w:sz w:val="20"/>
                <w:szCs w:val="20"/>
              </w:rPr>
              <w:t>Pinkowski</w:t>
            </w:r>
            <w:proofErr w:type="spellEnd"/>
          </w:p>
          <w:p w14:paraId="37017749" w14:textId="77777777" w:rsidR="000F4091" w:rsidRPr="00211A34" w:rsidRDefault="000F4091" w:rsidP="000F4091">
            <w:pPr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Leśna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18</w:t>
            </w:r>
          </w:p>
          <w:p w14:paraId="5496D048" w14:textId="4E49F1F4" w:rsidR="000F4091" w:rsidRPr="00D22157" w:rsidRDefault="000F4091" w:rsidP="000F40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63-430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Odolanów</w:t>
            </w:r>
          </w:p>
        </w:tc>
        <w:tc>
          <w:tcPr>
            <w:tcW w:w="1842" w:type="dxa"/>
            <w:shd w:val="clear" w:color="auto" w:fill="auto"/>
          </w:tcPr>
          <w:p w14:paraId="38C135CB" w14:textId="22E7B9F3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 xml:space="preserve">1 - Cena - </w:t>
            </w:r>
            <w:r w:rsidR="00410F5E">
              <w:rPr>
                <w:sz w:val="20"/>
                <w:szCs w:val="20"/>
              </w:rPr>
              <w:t>0</w:t>
            </w:r>
            <w:r w:rsidRPr="00D22157">
              <w:rPr>
                <w:sz w:val="20"/>
                <w:szCs w:val="20"/>
              </w:rPr>
              <w:t>.</w:t>
            </w:r>
            <w:r w:rsidR="00410F5E">
              <w:rPr>
                <w:sz w:val="20"/>
                <w:szCs w:val="20"/>
              </w:rPr>
              <w:t>0</w:t>
            </w:r>
            <w:r w:rsidRPr="00D22157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398C34" w14:textId="5540E237" w:rsidR="000F4091" w:rsidRPr="00D22157" w:rsidRDefault="000F4091" w:rsidP="000F4091">
            <w:pPr>
              <w:jc w:val="center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 xml:space="preserve">  </w:t>
            </w:r>
            <w:r w:rsidR="00410F5E">
              <w:rPr>
                <w:sz w:val="20"/>
                <w:szCs w:val="20"/>
              </w:rPr>
              <w:t>0</w:t>
            </w:r>
            <w:r w:rsidRPr="00D22157">
              <w:rPr>
                <w:sz w:val="20"/>
                <w:szCs w:val="20"/>
              </w:rPr>
              <w:t>,</w:t>
            </w:r>
            <w:r w:rsidR="00410F5E">
              <w:rPr>
                <w:sz w:val="20"/>
                <w:szCs w:val="20"/>
              </w:rPr>
              <w:t>00</w:t>
            </w:r>
          </w:p>
        </w:tc>
      </w:tr>
      <w:tr w:rsidR="000F4091" w:rsidRPr="00834EF4" w14:paraId="29503716" w14:textId="77777777" w:rsidTr="005A7DE5">
        <w:tc>
          <w:tcPr>
            <w:tcW w:w="2169" w:type="dxa"/>
            <w:shd w:val="clear" w:color="auto" w:fill="auto"/>
          </w:tcPr>
          <w:p w14:paraId="16CE0F06" w14:textId="642CC4A5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157">
              <w:rPr>
                <w:sz w:val="20"/>
                <w:szCs w:val="20"/>
              </w:rPr>
              <w:t>Pakiet 2 - Worki foliowe</w:t>
            </w:r>
          </w:p>
        </w:tc>
        <w:tc>
          <w:tcPr>
            <w:tcW w:w="3927" w:type="dxa"/>
            <w:shd w:val="clear" w:color="auto" w:fill="auto"/>
          </w:tcPr>
          <w:p w14:paraId="2480C922" w14:textId="77777777" w:rsidR="000F4091" w:rsidRPr="00211A34" w:rsidRDefault="000F4091" w:rsidP="000F40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b/>
                <w:bCs/>
                <w:sz w:val="20"/>
                <w:szCs w:val="20"/>
              </w:rPr>
              <w:t xml:space="preserve">Helplast Bis Joanna </w:t>
            </w:r>
            <w:proofErr w:type="spellStart"/>
            <w:r w:rsidRPr="00D22157">
              <w:rPr>
                <w:b/>
                <w:bCs/>
                <w:sz w:val="20"/>
                <w:szCs w:val="20"/>
              </w:rPr>
              <w:t>Hadasik</w:t>
            </w:r>
            <w:proofErr w:type="spellEnd"/>
          </w:p>
          <w:p w14:paraId="7BB0D2FF" w14:textId="77777777" w:rsidR="000F4091" w:rsidRPr="00211A34" w:rsidRDefault="000F4091" w:rsidP="000F4091">
            <w:pPr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Gliwicka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42 a</w:t>
            </w:r>
          </w:p>
          <w:p w14:paraId="7A230562" w14:textId="499B82F0" w:rsidR="000F4091" w:rsidRPr="00D22157" w:rsidRDefault="000F4091" w:rsidP="000F40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43-180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D22157">
              <w:rPr>
                <w:sz w:val="20"/>
                <w:szCs w:val="20"/>
              </w:rPr>
              <w:t>Orzesze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14:paraId="2C928740" w14:textId="6DFB063B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5B6577" w14:textId="522AE57E" w:rsidR="000F4091" w:rsidRPr="00D22157" w:rsidRDefault="000F4091" w:rsidP="000F4091">
            <w:pPr>
              <w:jc w:val="center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 xml:space="preserve">  600,00</w:t>
            </w:r>
          </w:p>
        </w:tc>
      </w:tr>
      <w:tr w:rsidR="000F4091" w:rsidRPr="00834EF4" w14:paraId="11AAD4D8" w14:textId="77777777" w:rsidTr="005A7DE5">
        <w:tc>
          <w:tcPr>
            <w:tcW w:w="2169" w:type="dxa"/>
            <w:shd w:val="clear" w:color="auto" w:fill="auto"/>
          </w:tcPr>
          <w:p w14:paraId="790170C7" w14:textId="3BF83C54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157">
              <w:rPr>
                <w:sz w:val="20"/>
                <w:szCs w:val="20"/>
              </w:rPr>
              <w:t>Pakiet 2 - Worki foliowe</w:t>
            </w:r>
          </w:p>
        </w:tc>
        <w:tc>
          <w:tcPr>
            <w:tcW w:w="3927" w:type="dxa"/>
            <w:shd w:val="clear" w:color="auto" w:fill="auto"/>
          </w:tcPr>
          <w:p w14:paraId="3D2F2521" w14:textId="24F57FF1" w:rsidR="000F4091" w:rsidRPr="00211A34" w:rsidRDefault="000F4091" w:rsidP="000F40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b/>
                <w:bCs/>
                <w:sz w:val="20"/>
                <w:szCs w:val="20"/>
              </w:rPr>
              <w:t xml:space="preserve">Barbara </w:t>
            </w:r>
            <w:proofErr w:type="spellStart"/>
            <w:r w:rsidRPr="00D22157">
              <w:rPr>
                <w:b/>
                <w:bCs/>
                <w:sz w:val="20"/>
                <w:szCs w:val="20"/>
              </w:rPr>
              <w:t>Szczepaniec</w:t>
            </w:r>
            <w:proofErr w:type="spellEnd"/>
            <w:r w:rsidRPr="00D22157">
              <w:rPr>
                <w:b/>
                <w:bCs/>
                <w:sz w:val="20"/>
                <w:szCs w:val="20"/>
              </w:rPr>
              <w:t xml:space="preserve"> P</w:t>
            </w:r>
            <w:r>
              <w:rPr>
                <w:b/>
                <w:bCs/>
                <w:sz w:val="20"/>
                <w:szCs w:val="20"/>
              </w:rPr>
              <w:t>rzedsiębiorstwo Wielobranżowe</w:t>
            </w:r>
            <w:r w:rsidRPr="00D22157">
              <w:rPr>
                <w:b/>
                <w:bCs/>
                <w:sz w:val="20"/>
                <w:szCs w:val="20"/>
              </w:rPr>
              <w:t xml:space="preserve"> Perspektywa</w:t>
            </w:r>
          </w:p>
          <w:p w14:paraId="54B028D2" w14:textId="06EB986B" w:rsidR="000F4091" w:rsidRPr="00211A34" w:rsidRDefault="000F4091" w:rsidP="000F4091">
            <w:pPr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os.</w:t>
            </w:r>
            <w:r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Kalinowe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4</w:t>
            </w:r>
          </w:p>
          <w:p w14:paraId="475088B7" w14:textId="051AE539" w:rsidR="000F4091" w:rsidRPr="00D22157" w:rsidRDefault="000F4091" w:rsidP="000F40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31-812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2157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7799A939" w14:textId="73D86284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1 - Cena - 506.10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FDDA41" w14:textId="4F48659A" w:rsidR="000F4091" w:rsidRPr="00D22157" w:rsidRDefault="000F4091" w:rsidP="000F4091">
            <w:pPr>
              <w:jc w:val="center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 xml:space="preserve">  506,10</w:t>
            </w:r>
          </w:p>
        </w:tc>
      </w:tr>
      <w:tr w:rsidR="000F4091" w:rsidRPr="00834EF4" w14:paraId="265485BF" w14:textId="77777777" w:rsidTr="005A7DE5">
        <w:tc>
          <w:tcPr>
            <w:tcW w:w="2169" w:type="dxa"/>
            <w:shd w:val="clear" w:color="auto" w:fill="auto"/>
          </w:tcPr>
          <w:p w14:paraId="53A5111A" w14:textId="12EEE79C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2157">
              <w:rPr>
                <w:sz w:val="20"/>
                <w:szCs w:val="20"/>
              </w:rPr>
              <w:t>Pakiet 2 - Worki foliowe</w:t>
            </w:r>
          </w:p>
        </w:tc>
        <w:tc>
          <w:tcPr>
            <w:tcW w:w="3927" w:type="dxa"/>
            <w:shd w:val="clear" w:color="auto" w:fill="auto"/>
          </w:tcPr>
          <w:p w14:paraId="65E3C60D" w14:textId="6AE6C050" w:rsidR="005A7DE5" w:rsidRPr="005A7DE5" w:rsidRDefault="005A7DE5" w:rsidP="005A7D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DE5">
              <w:rPr>
                <w:b/>
                <w:bCs/>
                <w:sz w:val="20"/>
                <w:szCs w:val="20"/>
              </w:rPr>
              <w:t xml:space="preserve">ANNA s.c. D. Stachowska, A. </w:t>
            </w:r>
            <w:proofErr w:type="spellStart"/>
            <w:r w:rsidRPr="005A7DE5">
              <w:rPr>
                <w:b/>
                <w:bCs/>
                <w:sz w:val="20"/>
                <w:szCs w:val="20"/>
              </w:rPr>
              <w:t>Samulak</w:t>
            </w:r>
            <w:proofErr w:type="spellEnd"/>
            <w:r w:rsidRPr="005A7DE5">
              <w:rPr>
                <w:b/>
                <w:bCs/>
                <w:sz w:val="20"/>
                <w:szCs w:val="20"/>
              </w:rPr>
              <w:t xml:space="preserve">, </w:t>
            </w:r>
          </w:p>
          <w:p w14:paraId="6E31DBFB" w14:textId="77777777" w:rsidR="005A7DE5" w:rsidRPr="005A7DE5" w:rsidRDefault="005A7DE5" w:rsidP="005A7D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DE5">
              <w:rPr>
                <w:b/>
                <w:bCs/>
                <w:sz w:val="20"/>
                <w:szCs w:val="20"/>
              </w:rPr>
              <w:t xml:space="preserve">M. </w:t>
            </w:r>
            <w:proofErr w:type="spellStart"/>
            <w:r w:rsidRPr="005A7DE5">
              <w:rPr>
                <w:b/>
                <w:bCs/>
                <w:sz w:val="20"/>
                <w:szCs w:val="20"/>
              </w:rPr>
              <w:t>Samulak</w:t>
            </w:r>
            <w:proofErr w:type="spellEnd"/>
          </w:p>
          <w:p w14:paraId="09D11550" w14:textId="77777777" w:rsidR="005A7DE5" w:rsidRPr="005A7DE5" w:rsidRDefault="005A7DE5" w:rsidP="005A7DE5">
            <w:pPr>
              <w:spacing w:before="40" w:after="40"/>
              <w:rPr>
                <w:sz w:val="20"/>
                <w:szCs w:val="20"/>
              </w:rPr>
            </w:pPr>
            <w:r w:rsidRPr="005A7DE5">
              <w:rPr>
                <w:sz w:val="20"/>
                <w:szCs w:val="20"/>
              </w:rPr>
              <w:t>Stawiszyńska 127</w:t>
            </w:r>
          </w:p>
          <w:p w14:paraId="7E8DE829" w14:textId="352B4B8C" w:rsidR="000F4091" w:rsidRPr="00D22157" w:rsidRDefault="005A7DE5" w:rsidP="005A7D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7DE5">
              <w:rPr>
                <w:sz w:val="20"/>
                <w:szCs w:val="20"/>
              </w:rPr>
              <w:t>62-800 Kalisz</w:t>
            </w:r>
          </w:p>
        </w:tc>
        <w:tc>
          <w:tcPr>
            <w:tcW w:w="1842" w:type="dxa"/>
            <w:shd w:val="clear" w:color="auto" w:fill="auto"/>
          </w:tcPr>
          <w:p w14:paraId="2510654E" w14:textId="5624C576" w:rsidR="000F4091" w:rsidRPr="00D22157" w:rsidRDefault="000F4091" w:rsidP="000F4091">
            <w:pPr>
              <w:spacing w:before="40" w:after="40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0B3748" w14:textId="5BB83581" w:rsidR="000F4091" w:rsidRPr="00D22157" w:rsidRDefault="000F4091" w:rsidP="000F4091">
            <w:pPr>
              <w:jc w:val="center"/>
              <w:rPr>
                <w:sz w:val="20"/>
                <w:szCs w:val="20"/>
              </w:rPr>
            </w:pPr>
            <w:r w:rsidRPr="00D22157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36558128" w14:textId="43B8575E" w:rsidR="008642B3" w:rsidRPr="00D168A0" w:rsidRDefault="008642B3" w:rsidP="005A7DE5">
      <w:pPr>
        <w:rPr>
          <w:sz w:val="32"/>
          <w:szCs w:val="32"/>
        </w:rPr>
      </w:pPr>
    </w:p>
    <w:sectPr w:rsidR="008642B3" w:rsidRPr="00D168A0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A0EFB" w14:textId="77777777" w:rsidR="00E10640" w:rsidRDefault="00E10640">
      <w:r>
        <w:separator/>
      </w:r>
    </w:p>
  </w:endnote>
  <w:endnote w:type="continuationSeparator" w:id="0">
    <w:p w14:paraId="32DC7CB9" w14:textId="77777777" w:rsidR="00E10640" w:rsidRDefault="00E10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AA3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50C02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E9260F" w14:textId="319B5B7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06B72" w14:textId="77777777" w:rsidR="00E10640" w:rsidRDefault="00E10640">
      <w:r>
        <w:separator/>
      </w:r>
    </w:p>
  </w:footnote>
  <w:footnote w:type="continuationSeparator" w:id="0">
    <w:p w14:paraId="26CC7D07" w14:textId="77777777" w:rsidR="00E10640" w:rsidRDefault="00E10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640"/>
    <w:rsid w:val="00022322"/>
    <w:rsid w:val="00042497"/>
    <w:rsid w:val="000C1E6F"/>
    <w:rsid w:val="000E4E56"/>
    <w:rsid w:val="000F4091"/>
    <w:rsid w:val="0014464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0F5E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A7DE5"/>
    <w:rsid w:val="005B6B21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2157"/>
    <w:rsid w:val="00D26ED6"/>
    <w:rsid w:val="00D42C90"/>
    <w:rsid w:val="00D8427E"/>
    <w:rsid w:val="00E10640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B7D445"/>
  <w15:chartTrackingRefBased/>
  <w15:docId w15:val="{E5C17613-5239-456C-A3FC-0262DC3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Monika Dziubdziela</cp:lastModifiedBy>
  <cp:revision>7</cp:revision>
  <cp:lastPrinted>1899-12-31T23:00:00Z</cp:lastPrinted>
  <dcterms:created xsi:type="dcterms:W3CDTF">2021-08-26T10:37:00Z</dcterms:created>
  <dcterms:modified xsi:type="dcterms:W3CDTF">2021-08-31T07:01:00Z</dcterms:modified>
</cp:coreProperties>
</file>