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C0256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C025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0256">
        <w:rPr>
          <w:sz w:val="22"/>
          <w:szCs w:val="22"/>
        </w:rPr>
        <w:t>2021-08-17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C0256" w:rsidRPr="002C0256" w:rsidRDefault="002C0256" w:rsidP="00577BC6">
      <w:pPr>
        <w:spacing w:after="40"/>
        <w:rPr>
          <w:b/>
          <w:bCs/>
          <w:sz w:val="22"/>
          <w:szCs w:val="22"/>
        </w:rPr>
      </w:pPr>
      <w:r w:rsidRPr="002C0256">
        <w:rPr>
          <w:b/>
          <w:bCs/>
          <w:sz w:val="22"/>
          <w:szCs w:val="22"/>
        </w:rPr>
        <w:t>Szpital Miejski Specjalistyczny</w:t>
      </w:r>
    </w:p>
    <w:p w:rsidR="002C0256" w:rsidRPr="002C0256" w:rsidRDefault="002C0256" w:rsidP="00577BC6">
      <w:pPr>
        <w:spacing w:after="40"/>
        <w:rPr>
          <w:b/>
          <w:bCs/>
          <w:sz w:val="22"/>
          <w:szCs w:val="22"/>
        </w:rPr>
      </w:pPr>
      <w:r w:rsidRPr="002C0256">
        <w:rPr>
          <w:b/>
          <w:bCs/>
          <w:sz w:val="22"/>
          <w:szCs w:val="22"/>
        </w:rPr>
        <w:t>im. Gabriela Narutowicza w Krakowie</w:t>
      </w:r>
    </w:p>
    <w:p w:rsidR="00D665F5" w:rsidRPr="00BD5546" w:rsidRDefault="002C0256" w:rsidP="00D665F5">
      <w:pPr>
        <w:rPr>
          <w:sz w:val="22"/>
          <w:szCs w:val="22"/>
        </w:rPr>
      </w:pPr>
      <w:r w:rsidRPr="002C0256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2C0256">
        <w:rPr>
          <w:sz w:val="22"/>
          <w:szCs w:val="22"/>
        </w:rPr>
        <w:t>35-37</w:t>
      </w:r>
    </w:p>
    <w:p w:rsidR="00D665F5" w:rsidRPr="00BD5546" w:rsidRDefault="002C0256" w:rsidP="00D665F5">
      <w:pPr>
        <w:rPr>
          <w:sz w:val="22"/>
          <w:szCs w:val="22"/>
        </w:rPr>
      </w:pPr>
      <w:r w:rsidRPr="002C0256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2C025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0256" w:rsidRPr="002C0256">
        <w:rPr>
          <w:b/>
          <w:sz w:val="22"/>
          <w:szCs w:val="22"/>
        </w:rPr>
        <w:t>ZP/30/2021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C0256" w:rsidRPr="002C025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C025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0256">
        <w:rPr>
          <w:b/>
          <w:sz w:val="22"/>
          <w:szCs w:val="22"/>
        </w:rPr>
        <w:t>Zakup i dostawa produktów farmaceutycznych III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C0256" w:rsidRPr="002C0256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0256" w:rsidRPr="002C0256">
        <w:rPr>
          <w:sz w:val="22"/>
          <w:szCs w:val="22"/>
        </w:rPr>
        <w:t>17/08/2021</w:t>
      </w:r>
      <w:r w:rsidR="00FF4AB1" w:rsidRPr="00577BC6">
        <w:rPr>
          <w:sz w:val="22"/>
          <w:szCs w:val="22"/>
        </w:rPr>
        <w:t xml:space="preserve"> o godz. </w:t>
      </w:r>
      <w:r w:rsidR="002C0256" w:rsidRPr="002C025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D296C" w:rsidP="00C82837">
            <w:pPr>
              <w:spacing w:before="120" w:after="120"/>
              <w:jc w:val="center"/>
            </w:pPr>
            <w:r>
              <w:t>Wartość pakietu brutto</w:t>
            </w:r>
            <w:bookmarkStart w:id="1" w:name="_GoBack"/>
            <w:bookmarkEnd w:id="1"/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610EB7" w:rsidP="00610EB7">
            <w:pPr>
              <w:spacing w:before="40"/>
            </w:pPr>
            <w:proofErr w:type="spellStart"/>
            <w:r>
              <w:t>Optifarma</w:t>
            </w:r>
            <w:proofErr w:type="spellEnd"/>
            <w:r>
              <w:t xml:space="preserve"> Sp. Z o.o. Sp. K.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Sokołowska</w:t>
            </w:r>
            <w:r w:rsidR="002C0256" w:rsidRPr="00CB5EDB">
              <w:t xml:space="preserve"> </w:t>
            </w:r>
            <w:r w:rsidR="002C0256" w:rsidRPr="002C0256">
              <w:t>14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05-806</w:t>
            </w:r>
            <w:r w:rsidRPr="00CB5EDB">
              <w:t xml:space="preserve"> </w:t>
            </w:r>
            <w:r w:rsidRPr="002C0256">
              <w:t>Sokołów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63 475.49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Fresenius</w:t>
            </w:r>
            <w:proofErr w:type="spellEnd"/>
            <w:r w:rsidRPr="002C0256">
              <w:t xml:space="preserve"> </w:t>
            </w:r>
            <w:proofErr w:type="spellStart"/>
            <w:r w:rsidRPr="002C0256">
              <w:t>Kabi</w:t>
            </w:r>
            <w:proofErr w:type="spellEnd"/>
            <w:r w:rsidRPr="002C0256">
              <w:t xml:space="preserve"> Polska Sp.  z o.o.</w:t>
            </w:r>
          </w:p>
          <w:p w:rsidR="002C0256" w:rsidRPr="00CB5EDB" w:rsidRDefault="002C0256" w:rsidP="00610EB7">
            <w:r w:rsidRPr="002C0256">
              <w:t>Al. Jerozolimskie</w:t>
            </w:r>
            <w:r w:rsidRPr="00CB5EDB">
              <w:t xml:space="preserve"> </w:t>
            </w:r>
            <w:r w:rsidRPr="002C0256">
              <w:t>134</w:t>
            </w:r>
            <w:r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02-305</w:t>
            </w:r>
            <w:r w:rsidRPr="00CB5EDB">
              <w:t xml:space="preserve"> </w:t>
            </w:r>
            <w:r w:rsidRPr="002C02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3 337.20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25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Fresenius</w:t>
            </w:r>
            <w:proofErr w:type="spellEnd"/>
            <w:r w:rsidRPr="002C0256">
              <w:t xml:space="preserve"> </w:t>
            </w:r>
            <w:proofErr w:type="spellStart"/>
            <w:r w:rsidRPr="002C0256">
              <w:t>Kabi</w:t>
            </w:r>
            <w:proofErr w:type="spellEnd"/>
            <w:r w:rsidRPr="002C0256">
              <w:t xml:space="preserve"> Polska Sp.  z o.o.</w:t>
            </w:r>
          </w:p>
          <w:p w:rsidR="002C0256" w:rsidRPr="00CB5EDB" w:rsidRDefault="002C0256" w:rsidP="00610EB7">
            <w:r w:rsidRPr="002C0256">
              <w:t>Al. Jerozolimskie</w:t>
            </w:r>
            <w:r w:rsidRPr="00CB5EDB">
              <w:t xml:space="preserve"> </w:t>
            </w:r>
            <w:r w:rsidRPr="002C0256">
              <w:t>134</w:t>
            </w:r>
            <w:r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02-305</w:t>
            </w:r>
            <w:r w:rsidRPr="00CB5EDB">
              <w:t xml:space="preserve"> </w:t>
            </w:r>
            <w:r w:rsidRPr="002C02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29 783.38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Aesculap</w:t>
            </w:r>
            <w:proofErr w:type="spellEnd"/>
            <w:r w:rsidRPr="002C0256">
              <w:t xml:space="preserve"> </w:t>
            </w:r>
            <w:proofErr w:type="spellStart"/>
            <w:r w:rsidRPr="002C0256">
              <w:t>Chifa</w:t>
            </w:r>
            <w:proofErr w:type="spellEnd"/>
            <w:r w:rsidRPr="002C0256">
              <w:t xml:space="preserve"> Spółka z ograniczoną odpowiedzialnością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Tysiąclecia</w:t>
            </w:r>
            <w:r w:rsidR="002C0256" w:rsidRPr="00CB5EDB">
              <w:t xml:space="preserve"> </w:t>
            </w:r>
            <w:r w:rsidR="002C0256" w:rsidRPr="002C0256">
              <w:t>14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64-300</w:t>
            </w:r>
            <w:r w:rsidRPr="00CB5EDB">
              <w:t xml:space="preserve"> </w:t>
            </w:r>
            <w:r w:rsidRPr="002C0256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194 435.00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25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Aesculap</w:t>
            </w:r>
            <w:proofErr w:type="spellEnd"/>
            <w:r w:rsidRPr="002C0256">
              <w:t xml:space="preserve"> </w:t>
            </w:r>
            <w:proofErr w:type="spellStart"/>
            <w:r w:rsidRPr="002C0256">
              <w:t>Chifa</w:t>
            </w:r>
            <w:proofErr w:type="spellEnd"/>
            <w:r w:rsidRPr="002C0256">
              <w:t xml:space="preserve"> Spółka z ograniczoną odpowiedzialnością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Tysiąclecia</w:t>
            </w:r>
            <w:r w:rsidR="002C0256" w:rsidRPr="00CB5EDB">
              <w:t xml:space="preserve"> </w:t>
            </w:r>
            <w:r w:rsidR="002C0256" w:rsidRPr="002C0256">
              <w:t>14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64-300</w:t>
            </w:r>
            <w:r w:rsidRPr="00CB5EDB">
              <w:t xml:space="preserve"> </w:t>
            </w:r>
            <w:r w:rsidRPr="002C0256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54 704.16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Baxter Polska Sp. z o.o.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Kruczkowskiego</w:t>
            </w:r>
            <w:r w:rsidR="002C0256" w:rsidRPr="00CB5EDB">
              <w:t xml:space="preserve"> </w:t>
            </w:r>
            <w:r w:rsidR="002C0256" w:rsidRPr="002C0256">
              <w:t>8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00-380</w:t>
            </w:r>
            <w:r w:rsidRPr="00CB5EDB">
              <w:t xml:space="preserve"> </w:t>
            </w:r>
            <w:r w:rsidRPr="002C02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5 270.40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Baxter Polska Sp. z o.o.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Kruczkowskiego</w:t>
            </w:r>
            <w:r w:rsidR="002C0256" w:rsidRPr="00CB5EDB">
              <w:t xml:space="preserve"> </w:t>
            </w:r>
            <w:r w:rsidR="002C0256" w:rsidRPr="002C0256">
              <w:t>8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lastRenderedPageBreak/>
              <w:t>00-380</w:t>
            </w:r>
            <w:r w:rsidRPr="00CB5EDB">
              <w:t xml:space="preserve"> </w:t>
            </w:r>
            <w:r w:rsidRPr="002C02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lastRenderedPageBreak/>
              <w:t>1 296.00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21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Baxter Polska Sp. z o.o.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Kruczkowskiego</w:t>
            </w:r>
            <w:r w:rsidR="002C0256" w:rsidRPr="00CB5EDB">
              <w:t xml:space="preserve"> </w:t>
            </w:r>
            <w:r w:rsidR="002C0256" w:rsidRPr="002C0256">
              <w:t>8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00-380</w:t>
            </w:r>
            <w:r w:rsidRPr="00CB5EDB">
              <w:t xml:space="preserve"> </w:t>
            </w:r>
            <w:r w:rsidRPr="002C02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66 140.64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21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P</w:t>
            </w:r>
            <w:r w:rsidR="00610EB7">
              <w:t>rofarm</w:t>
            </w:r>
            <w:proofErr w:type="spellEnd"/>
            <w:r w:rsidRPr="002C0256">
              <w:t xml:space="preserve"> PS S</w:t>
            </w:r>
            <w:r w:rsidR="00610EB7">
              <w:t>p</w:t>
            </w:r>
            <w:r w:rsidRPr="002C0256">
              <w:t xml:space="preserve">. Z </w:t>
            </w:r>
            <w:r w:rsidR="00610EB7">
              <w:t>o</w:t>
            </w:r>
            <w:r w:rsidRPr="002C0256">
              <w:t>.</w:t>
            </w:r>
            <w:r w:rsidR="00610EB7">
              <w:t>o</w:t>
            </w:r>
            <w:r w:rsidRPr="002C0256">
              <w:t>.</w:t>
            </w:r>
          </w:p>
          <w:p w:rsidR="002C0256" w:rsidRPr="00CB5EDB" w:rsidRDefault="002C0256" w:rsidP="00610EB7">
            <w:r w:rsidRPr="002C0256">
              <w:t>ul. Słoneczna</w:t>
            </w:r>
            <w:r w:rsidRPr="00CB5EDB">
              <w:t xml:space="preserve"> </w:t>
            </w:r>
            <w:r w:rsidRPr="002C0256">
              <w:t>96</w:t>
            </w:r>
            <w:r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05-500</w:t>
            </w:r>
            <w:r w:rsidRPr="00CB5EDB">
              <w:t xml:space="preserve"> </w:t>
            </w:r>
            <w:r w:rsidRPr="002C0256">
              <w:t>Stara Iwiczna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82 701.00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13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N</w:t>
            </w:r>
            <w:r w:rsidR="00610EB7">
              <w:t>euca</w:t>
            </w:r>
            <w:proofErr w:type="spellEnd"/>
            <w:r w:rsidRPr="002C0256">
              <w:t xml:space="preserve"> S.A.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Forteczna</w:t>
            </w:r>
            <w:r w:rsidR="002C0256" w:rsidRPr="00CB5EDB">
              <w:t xml:space="preserve"> </w:t>
            </w:r>
            <w:r w:rsidR="002C0256" w:rsidRPr="002C0256">
              <w:t>35-37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87-100</w:t>
            </w:r>
            <w:r w:rsidRPr="00CB5EDB">
              <w:t xml:space="preserve"> </w:t>
            </w:r>
            <w:r w:rsidRPr="002C025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23 051.79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21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N</w:t>
            </w:r>
            <w:r w:rsidR="00610EB7">
              <w:t>euca</w:t>
            </w:r>
            <w:proofErr w:type="spellEnd"/>
            <w:r w:rsidRPr="002C0256">
              <w:t xml:space="preserve"> S.A.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Forteczna</w:t>
            </w:r>
            <w:r w:rsidR="002C0256" w:rsidRPr="00CB5EDB">
              <w:t xml:space="preserve"> </w:t>
            </w:r>
            <w:r w:rsidR="002C0256" w:rsidRPr="002C0256">
              <w:t>35-37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87-100</w:t>
            </w:r>
            <w:r w:rsidRPr="00CB5EDB">
              <w:t xml:space="preserve"> </w:t>
            </w:r>
            <w:r w:rsidRPr="002C025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83 695.68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N</w:t>
            </w:r>
            <w:r w:rsidR="00610EB7">
              <w:t>euca</w:t>
            </w:r>
            <w:proofErr w:type="spellEnd"/>
            <w:r w:rsidRPr="002C0256">
              <w:t xml:space="preserve"> S.A.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Forteczna</w:t>
            </w:r>
            <w:r w:rsidR="002C0256" w:rsidRPr="00CB5EDB">
              <w:t xml:space="preserve"> </w:t>
            </w:r>
            <w:r w:rsidR="002C0256" w:rsidRPr="002C0256">
              <w:t>35-37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87-100</w:t>
            </w:r>
            <w:r w:rsidRPr="00CB5EDB">
              <w:t xml:space="preserve"> </w:t>
            </w:r>
            <w:r w:rsidRPr="002C025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88 932.65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26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N</w:t>
            </w:r>
            <w:r w:rsidR="00610EB7">
              <w:t>euca</w:t>
            </w:r>
            <w:proofErr w:type="spellEnd"/>
            <w:r w:rsidRPr="002C0256">
              <w:t xml:space="preserve"> S.A.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Forteczna</w:t>
            </w:r>
            <w:r w:rsidR="002C0256" w:rsidRPr="00CB5EDB">
              <w:t xml:space="preserve"> </w:t>
            </w:r>
            <w:r w:rsidR="002C0256" w:rsidRPr="002C0256">
              <w:t>35-37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87-100</w:t>
            </w:r>
            <w:r w:rsidRPr="00CB5EDB">
              <w:t xml:space="preserve"> </w:t>
            </w:r>
            <w:r w:rsidRPr="002C0256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65 726.22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9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156 393.67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10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14 227.68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77 815.72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18 626.88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13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22 349.03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120 362.82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16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29 691.04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19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27 512.14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23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537 937.62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25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lastRenderedPageBreak/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lastRenderedPageBreak/>
              <w:t>73.60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26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64 202.12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27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7 862.30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28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124 982.14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29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3 945.37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Farmacol Logistyka Sp. z o.o.</w:t>
            </w:r>
          </w:p>
          <w:p w:rsidR="002C0256" w:rsidRPr="00CB5EDB" w:rsidRDefault="00610EB7" w:rsidP="00610EB7">
            <w:r w:rsidRPr="00610EB7">
              <w:t xml:space="preserve">ul. </w:t>
            </w:r>
            <w:r w:rsidR="002C0256" w:rsidRPr="002C0256">
              <w:t>Szopienicka</w:t>
            </w:r>
            <w:r w:rsidR="002C0256" w:rsidRPr="00CB5EDB">
              <w:t xml:space="preserve"> </w:t>
            </w:r>
            <w:r w:rsidR="002C0256" w:rsidRPr="002C0256">
              <w:t>77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40-431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17 391.66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14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 xml:space="preserve">OSS </w:t>
            </w:r>
            <w:r w:rsidR="00610EB7">
              <w:t>S</w:t>
            </w:r>
            <w:r w:rsidRPr="002C0256">
              <w:t xml:space="preserve">p. </w:t>
            </w:r>
            <w:r w:rsidR="00610EB7">
              <w:t>Z</w:t>
            </w:r>
            <w:r w:rsidRPr="002C0256">
              <w:t xml:space="preserve"> o.o.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Siennicka</w:t>
            </w:r>
            <w:r w:rsidR="002C0256" w:rsidRPr="00CB5EDB">
              <w:t xml:space="preserve"> </w:t>
            </w:r>
            <w:r w:rsidR="002C0256" w:rsidRPr="002C0256">
              <w:t>25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80-758</w:t>
            </w:r>
            <w:r w:rsidRPr="00CB5EDB">
              <w:t xml:space="preserve"> </w:t>
            </w:r>
            <w:r w:rsidRPr="002C0256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2 430.00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14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Lencomm</w:t>
            </w:r>
            <w:proofErr w:type="spellEnd"/>
            <w:r w:rsidRPr="002C0256">
              <w:t xml:space="preserve"> Trade International </w:t>
            </w:r>
            <w:r w:rsidR="00610EB7">
              <w:t>Sp. Z o.o.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Wólczyńska</w:t>
            </w:r>
            <w:r w:rsidR="002C0256" w:rsidRPr="00CB5EDB">
              <w:t xml:space="preserve"> </w:t>
            </w:r>
            <w:r w:rsidR="002C0256" w:rsidRPr="002C0256">
              <w:t>133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01-919</w:t>
            </w:r>
            <w:r w:rsidRPr="00CB5EDB">
              <w:t xml:space="preserve"> </w:t>
            </w:r>
            <w:r w:rsidRPr="002C02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4 017.60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Urtica Sp. z o.o.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Krzemieniecka</w:t>
            </w:r>
            <w:r w:rsidR="002C0256" w:rsidRPr="00CB5EDB">
              <w:t xml:space="preserve"> </w:t>
            </w:r>
            <w:r w:rsidR="002C0256" w:rsidRPr="002C0256">
              <w:t>120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54-640</w:t>
            </w:r>
            <w:r w:rsidRPr="00CB5EDB">
              <w:t xml:space="preserve"> </w:t>
            </w:r>
            <w:r w:rsidRPr="002C025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38 197.36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20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Urtica Sp. z o.o.</w:t>
            </w:r>
          </w:p>
          <w:p w:rsidR="002C0256" w:rsidRPr="00CB5EDB" w:rsidRDefault="00610EB7" w:rsidP="00610EB7">
            <w:r>
              <w:t xml:space="preserve">ul. </w:t>
            </w:r>
            <w:r w:rsidR="002C0256" w:rsidRPr="002C0256">
              <w:t>Krzemieniecka</w:t>
            </w:r>
            <w:r w:rsidR="002C0256" w:rsidRPr="00CB5EDB">
              <w:t xml:space="preserve"> </w:t>
            </w:r>
            <w:r w:rsidR="002C0256" w:rsidRPr="002C0256">
              <w:t>120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54-640</w:t>
            </w:r>
            <w:r w:rsidRPr="00CB5EDB">
              <w:t xml:space="preserve"> </w:t>
            </w:r>
            <w:r w:rsidRPr="002C025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46 675.44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30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r w:rsidRPr="002C0256">
              <w:t>Urtica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Krzemieniecka</w:t>
            </w:r>
            <w:r w:rsidR="002C0256" w:rsidRPr="00CB5EDB">
              <w:t xml:space="preserve"> </w:t>
            </w:r>
            <w:r w:rsidR="002C0256" w:rsidRPr="002C0256">
              <w:t>120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54-640</w:t>
            </w:r>
            <w:r w:rsidRPr="00CB5EDB">
              <w:t xml:space="preserve"> </w:t>
            </w:r>
            <w:r w:rsidRPr="002C025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81 029.17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4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2 931.50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58 574.66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8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15 331.68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9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117 534.77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10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13 493.69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lastRenderedPageBreak/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lastRenderedPageBreak/>
              <w:t>47 659.42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18 669.89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13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22 268.20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14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2 805.84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16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28 701.87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17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1 513.29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18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182 910.00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19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28 602.61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21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83 860.92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97725D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85 236.41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23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482 404.70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24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34 540.24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25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137 874.74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26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64 094.43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27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7 305.66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28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123 708.66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29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lastRenderedPageBreak/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lastRenderedPageBreak/>
              <w:t>4 026.65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Salus</w:t>
            </w:r>
            <w:proofErr w:type="spellEnd"/>
            <w:r w:rsidRPr="002C0256">
              <w:t xml:space="preserve"> International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Pułaskiego</w:t>
            </w:r>
            <w:r w:rsidR="002C0256" w:rsidRPr="00CB5EDB">
              <w:t xml:space="preserve"> </w:t>
            </w:r>
            <w:r w:rsidR="002C0256" w:rsidRPr="002C0256">
              <w:t>9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40-273</w:t>
            </w:r>
            <w:r w:rsidRPr="00CB5EDB">
              <w:t xml:space="preserve"> </w:t>
            </w:r>
            <w:r w:rsidRPr="002C0256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18 595.15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5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6D296C" w:rsidP="00610EB7">
            <w:pPr>
              <w:spacing w:before="40"/>
            </w:pPr>
            <w:r>
              <w:t xml:space="preserve">Centrala Farmaceutyczna „CEFARM” S.A. </w:t>
            </w:r>
          </w:p>
          <w:p w:rsidR="002C0256" w:rsidRPr="00CB5EDB" w:rsidRDefault="006D296C" w:rsidP="00610EB7">
            <w:r>
              <w:t>ul. Jana Kazimierza 16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01-248</w:t>
            </w:r>
            <w:r w:rsidRPr="00CB5EDB">
              <w:t xml:space="preserve"> </w:t>
            </w:r>
            <w:r w:rsidRPr="002C02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8 496.06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19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Tramco</w:t>
            </w:r>
            <w:proofErr w:type="spellEnd"/>
            <w:r w:rsidRPr="002C0256">
              <w:t xml:space="preserve"> </w:t>
            </w:r>
            <w:proofErr w:type="spellStart"/>
            <w:r w:rsidRPr="002C0256">
              <w:t>Sp</w:t>
            </w:r>
            <w:proofErr w:type="spellEnd"/>
            <w:r w:rsidRPr="002C0256">
              <w:t xml:space="preserve"> z o. o.</w:t>
            </w:r>
          </w:p>
          <w:p w:rsidR="002C0256" w:rsidRPr="00CB5EDB" w:rsidRDefault="002C0256" w:rsidP="00610EB7">
            <w:r w:rsidRPr="002C0256">
              <w:t>Wolskie, ul.</w:t>
            </w:r>
            <w:r w:rsidR="006D296C">
              <w:t xml:space="preserve"> </w:t>
            </w:r>
            <w:r w:rsidRPr="002C0256">
              <w:t>Wolska</w:t>
            </w:r>
            <w:r w:rsidRPr="00CB5EDB">
              <w:t xml:space="preserve"> </w:t>
            </w:r>
            <w:r w:rsidRPr="002C0256">
              <w:t>14</w:t>
            </w:r>
            <w:r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05-860</w:t>
            </w:r>
            <w:r w:rsidRPr="00CB5EDB">
              <w:t xml:space="preserve"> </w:t>
            </w:r>
            <w:r w:rsidRPr="002C0256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28 305.40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20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Tramco</w:t>
            </w:r>
            <w:proofErr w:type="spellEnd"/>
            <w:r w:rsidRPr="002C0256">
              <w:t xml:space="preserve"> </w:t>
            </w:r>
            <w:proofErr w:type="spellStart"/>
            <w:r w:rsidRPr="002C0256">
              <w:t>Sp</w:t>
            </w:r>
            <w:proofErr w:type="spellEnd"/>
            <w:r w:rsidRPr="002C0256">
              <w:t xml:space="preserve"> z o. o.</w:t>
            </w:r>
          </w:p>
          <w:p w:rsidR="002C0256" w:rsidRPr="00CB5EDB" w:rsidRDefault="002C0256" w:rsidP="00610EB7">
            <w:r w:rsidRPr="002C0256">
              <w:t>Wolskie, ul.</w:t>
            </w:r>
            <w:r w:rsidR="006D296C">
              <w:t xml:space="preserve"> </w:t>
            </w:r>
            <w:r w:rsidRPr="002C0256">
              <w:t>Wolska</w:t>
            </w:r>
            <w:r w:rsidRPr="00CB5EDB">
              <w:t xml:space="preserve"> </w:t>
            </w:r>
            <w:r w:rsidRPr="002C0256">
              <w:t>14</w:t>
            </w:r>
            <w:r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05-860</w:t>
            </w:r>
            <w:r w:rsidRPr="00CB5EDB">
              <w:t xml:space="preserve"> </w:t>
            </w:r>
            <w:r w:rsidRPr="002C0256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7 849.09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25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Tramco</w:t>
            </w:r>
            <w:proofErr w:type="spellEnd"/>
            <w:r w:rsidRPr="002C0256">
              <w:t xml:space="preserve"> </w:t>
            </w:r>
            <w:proofErr w:type="spellStart"/>
            <w:r w:rsidRPr="002C0256">
              <w:t>Sp</w:t>
            </w:r>
            <w:proofErr w:type="spellEnd"/>
            <w:r w:rsidRPr="002C0256">
              <w:t xml:space="preserve"> z o. o.</w:t>
            </w:r>
          </w:p>
          <w:p w:rsidR="002C0256" w:rsidRPr="00CB5EDB" w:rsidRDefault="002C0256" w:rsidP="00610EB7">
            <w:r w:rsidRPr="002C0256">
              <w:t>Wolskie, ul.</w:t>
            </w:r>
            <w:r w:rsidR="006D296C">
              <w:t xml:space="preserve"> </w:t>
            </w:r>
            <w:r w:rsidRPr="002C0256">
              <w:t>Wolska</w:t>
            </w:r>
            <w:r w:rsidRPr="00CB5EDB">
              <w:t xml:space="preserve"> </w:t>
            </w:r>
            <w:r w:rsidRPr="002C0256">
              <w:t>14</w:t>
            </w:r>
            <w:r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05-860</w:t>
            </w:r>
            <w:r w:rsidRPr="00CB5EDB">
              <w:t xml:space="preserve"> </w:t>
            </w:r>
            <w:r w:rsidRPr="002C0256"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28 770.34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Bialmed</w:t>
            </w:r>
            <w:proofErr w:type="spellEnd"/>
            <w:r w:rsidRPr="002C0256">
              <w:t xml:space="preserve">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Kazimierzowska</w:t>
            </w:r>
            <w:r w:rsidR="002C0256" w:rsidRPr="00CB5EDB">
              <w:t xml:space="preserve"> </w:t>
            </w:r>
            <w:r w:rsidR="002C0256" w:rsidRPr="002C0256">
              <w:t>46/48/35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02-546</w:t>
            </w:r>
            <w:r w:rsidRPr="00CB5EDB">
              <w:t xml:space="preserve"> </w:t>
            </w:r>
            <w:r w:rsidRPr="002C02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3 540.24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7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Bialmed</w:t>
            </w:r>
            <w:proofErr w:type="spellEnd"/>
            <w:r w:rsidRPr="002C0256">
              <w:t xml:space="preserve"> Sp. z o.o.</w:t>
            </w:r>
          </w:p>
          <w:p w:rsidR="002C0256" w:rsidRPr="00CB5EDB" w:rsidRDefault="006D296C" w:rsidP="00610EB7">
            <w:r>
              <w:t xml:space="preserve">ul. </w:t>
            </w:r>
            <w:r w:rsidR="002C0256" w:rsidRPr="002C0256">
              <w:t>Kazimierzowska</w:t>
            </w:r>
            <w:r w:rsidR="002C0256" w:rsidRPr="00CB5EDB">
              <w:t xml:space="preserve"> </w:t>
            </w:r>
            <w:r w:rsidR="002C0256" w:rsidRPr="002C0256">
              <w:t>46/48/35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02-546</w:t>
            </w:r>
            <w:r w:rsidRPr="00CB5EDB">
              <w:t xml:space="preserve"> </w:t>
            </w:r>
            <w:r w:rsidRPr="002C025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49 783.90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Asclepios</w:t>
            </w:r>
            <w:proofErr w:type="spellEnd"/>
            <w:r w:rsidRPr="002C0256">
              <w:t xml:space="preserve"> S.A.</w:t>
            </w:r>
          </w:p>
          <w:p w:rsidR="002C0256" w:rsidRPr="00CB5EDB" w:rsidRDefault="006D296C" w:rsidP="00610EB7">
            <w:r>
              <w:t xml:space="preserve">ul. </w:t>
            </w:r>
            <w:proofErr w:type="spellStart"/>
            <w:r w:rsidR="002C0256" w:rsidRPr="002C0256">
              <w:t>Hubska</w:t>
            </w:r>
            <w:proofErr w:type="spellEnd"/>
            <w:r w:rsidR="002C0256" w:rsidRPr="00CB5EDB">
              <w:t xml:space="preserve"> </w:t>
            </w:r>
            <w:r w:rsidR="002C0256" w:rsidRPr="002C0256">
              <w:t>44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50-502</w:t>
            </w:r>
            <w:r w:rsidRPr="00CB5EDB">
              <w:t xml:space="preserve"> </w:t>
            </w:r>
            <w:r w:rsidRPr="002C025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3 345.30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Asclepios</w:t>
            </w:r>
            <w:proofErr w:type="spellEnd"/>
            <w:r w:rsidRPr="002C0256">
              <w:t xml:space="preserve"> S.A.</w:t>
            </w:r>
          </w:p>
          <w:p w:rsidR="002C0256" w:rsidRPr="00CB5EDB" w:rsidRDefault="006D296C" w:rsidP="00610EB7">
            <w:r>
              <w:t xml:space="preserve">ul. </w:t>
            </w:r>
            <w:proofErr w:type="spellStart"/>
            <w:r w:rsidR="002C0256" w:rsidRPr="002C0256">
              <w:t>Hubska</w:t>
            </w:r>
            <w:proofErr w:type="spellEnd"/>
            <w:r w:rsidR="002C0256" w:rsidRPr="00CB5EDB">
              <w:t xml:space="preserve"> </w:t>
            </w:r>
            <w:r w:rsidR="002C0256" w:rsidRPr="002C0256">
              <w:t>44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50-502</w:t>
            </w:r>
            <w:r w:rsidRPr="00CB5EDB">
              <w:t xml:space="preserve"> </w:t>
            </w:r>
            <w:r w:rsidRPr="002C025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138 089.12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16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Asclepios</w:t>
            </w:r>
            <w:proofErr w:type="spellEnd"/>
            <w:r w:rsidRPr="002C0256">
              <w:t xml:space="preserve"> S.A.</w:t>
            </w:r>
          </w:p>
          <w:p w:rsidR="002C0256" w:rsidRPr="00CB5EDB" w:rsidRDefault="006D296C" w:rsidP="00610EB7">
            <w:r>
              <w:t xml:space="preserve">ul. </w:t>
            </w:r>
            <w:proofErr w:type="spellStart"/>
            <w:r w:rsidR="002C0256" w:rsidRPr="002C0256">
              <w:t>Hubska</w:t>
            </w:r>
            <w:proofErr w:type="spellEnd"/>
            <w:r w:rsidR="002C0256" w:rsidRPr="00CB5EDB">
              <w:t xml:space="preserve"> </w:t>
            </w:r>
            <w:r w:rsidR="002C0256" w:rsidRPr="002C0256">
              <w:t>44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50-502</w:t>
            </w:r>
            <w:r w:rsidRPr="00CB5EDB">
              <w:t xml:space="preserve"> </w:t>
            </w:r>
            <w:r w:rsidRPr="002C025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30 963.87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19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Asclepios</w:t>
            </w:r>
            <w:proofErr w:type="spellEnd"/>
            <w:r w:rsidRPr="002C0256">
              <w:t xml:space="preserve"> S.A.</w:t>
            </w:r>
          </w:p>
          <w:p w:rsidR="002C0256" w:rsidRPr="00CB5EDB" w:rsidRDefault="006D296C" w:rsidP="00610EB7">
            <w:r>
              <w:t xml:space="preserve">ul. </w:t>
            </w:r>
            <w:proofErr w:type="spellStart"/>
            <w:r w:rsidR="002C0256" w:rsidRPr="002C0256">
              <w:t>Hubska</w:t>
            </w:r>
            <w:proofErr w:type="spellEnd"/>
            <w:r w:rsidR="002C0256" w:rsidRPr="00CB5EDB">
              <w:t xml:space="preserve"> </w:t>
            </w:r>
            <w:r w:rsidR="002C0256" w:rsidRPr="002C0256">
              <w:t>44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50-502</w:t>
            </w:r>
            <w:r w:rsidRPr="00CB5EDB">
              <w:t xml:space="preserve"> </w:t>
            </w:r>
            <w:r w:rsidRPr="002C025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28 298.16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20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Asclepios</w:t>
            </w:r>
            <w:proofErr w:type="spellEnd"/>
            <w:r w:rsidRPr="002C0256">
              <w:t xml:space="preserve"> S.A.</w:t>
            </w:r>
          </w:p>
          <w:p w:rsidR="002C0256" w:rsidRPr="00CB5EDB" w:rsidRDefault="006D296C" w:rsidP="00610EB7">
            <w:r>
              <w:t xml:space="preserve">ul. </w:t>
            </w:r>
            <w:proofErr w:type="spellStart"/>
            <w:r w:rsidR="002C0256" w:rsidRPr="002C0256">
              <w:t>Hubska</w:t>
            </w:r>
            <w:proofErr w:type="spellEnd"/>
            <w:r w:rsidR="002C0256" w:rsidRPr="00CB5EDB">
              <w:t xml:space="preserve"> </w:t>
            </w:r>
            <w:r w:rsidR="002C0256" w:rsidRPr="002C0256">
              <w:t>44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50-502</w:t>
            </w:r>
            <w:r w:rsidRPr="00CB5EDB">
              <w:t xml:space="preserve"> </w:t>
            </w:r>
            <w:r w:rsidRPr="002C025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37 920.05 zł</w:t>
            </w:r>
          </w:p>
        </w:tc>
      </w:tr>
      <w:tr w:rsidR="002C0256" w:rsidRPr="00075CD0" w:rsidTr="00610EB7">
        <w:tc>
          <w:tcPr>
            <w:tcW w:w="993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25</w:t>
            </w:r>
          </w:p>
        </w:tc>
        <w:tc>
          <w:tcPr>
            <w:tcW w:w="4110" w:type="dxa"/>
            <w:shd w:val="clear" w:color="auto" w:fill="auto"/>
          </w:tcPr>
          <w:p w:rsidR="002C0256" w:rsidRPr="00C82837" w:rsidRDefault="002C0256" w:rsidP="00610EB7">
            <w:pPr>
              <w:spacing w:before="40"/>
            </w:pPr>
            <w:proofErr w:type="spellStart"/>
            <w:r w:rsidRPr="002C0256">
              <w:t>Asclepios</w:t>
            </w:r>
            <w:proofErr w:type="spellEnd"/>
            <w:r w:rsidRPr="002C0256">
              <w:t xml:space="preserve"> S.A.</w:t>
            </w:r>
          </w:p>
          <w:p w:rsidR="002C0256" w:rsidRPr="00CB5EDB" w:rsidRDefault="006D296C" w:rsidP="00610EB7">
            <w:r>
              <w:t xml:space="preserve">ul. </w:t>
            </w:r>
            <w:proofErr w:type="spellStart"/>
            <w:r w:rsidR="002C0256" w:rsidRPr="002C0256">
              <w:t>Hubska</w:t>
            </w:r>
            <w:proofErr w:type="spellEnd"/>
            <w:r w:rsidR="002C0256" w:rsidRPr="00CB5EDB">
              <w:t xml:space="preserve"> </w:t>
            </w:r>
            <w:r w:rsidR="002C0256" w:rsidRPr="002C0256">
              <w:t>44</w:t>
            </w:r>
            <w:r w:rsidR="002C0256" w:rsidRPr="00CB5EDB">
              <w:t xml:space="preserve"> </w:t>
            </w:r>
          </w:p>
          <w:p w:rsidR="002C0256" w:rsidRPr="00CB5EDB" w:rsidRDefault="002C0256" w:rsidP="00610EB7">
            <w:pPr>
              <w:spacing w:after="120"/>
              <w:jc w:val="both"/>
            </w:pPr>
            <w:r w:rsidRPr="002C0256">
              <w:t>50-502</w:t>
            </w:r>
            <w:r w:rsidRPr="00CB5EDB">
              <w:t xml:space="preserve"> </w:t>
            </w:r>
            <w:r w:rsidRPr="002C025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C0256" w:rsidRPr="00CB5EDB" w:rsidRDefault="002C0256" w:rsidP="00610EB7">
            <w:pPr>
              <w:spacing w:before="120" w:after="120"/>
              <w:jc w:val="center"/>
            </w:pPr>
            <w:r w:rsidRPr="002C0256">
              <w:t>143 932.72 zł</w:t>
            </w:r>
          </w:p>
        </w:tc>
      </w:tr>
      <w:bookmarkEnd w:id="0"/>
    </w:tbl>
    <w:p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0EB7" w:rsidRDefault="00610EB7">
      <w:r>
        <w:separator/>
      </w:r>
    </w:p>
  </w:endnote>
  <w:endnote w:type="continuationSeparator" w:id="0">
    <w:p w:rsidR="00610EB7" w:rsidRDefault="00610E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EB7" w:rsidRDefault="00610EB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10EB7" w:rsidRDefault="00610EB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EB7" w:rsidRDefault="00610EB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610EB7" w:rsidRDefault="00610EB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EB7" w:rsidRDefault="00610EB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10EB7" w:rsidRDefault="00610EB7">
    <w:pPr>
      <w:pStyle w:val="Stopka"/>
      <w:tabs>
        <w:tab w:val="clear" w:pos="4536"/>
      </w:tabs>
      <w:jc w:val="center"/>
    </w:pPr>
  </w:p>
  <w:p w:rsidR="00610EB7" w:rsidRDefault="00610EB7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0EB7" w:rsidRDefault="00610EB7">
      <w:r>
        <w:separator/>
      </w:r>
    </w:p>
  </w:footnote>
  <w:footnote w:type="continuationSeparator" w:id="0">
    <w:p w:rsidR="00610EB7" w:rsidRDefault="00610E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EB7" w:rsidRDefault="00610E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EB7" w:rsidRDefault="00610E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10EB7" w:rsidRDefault="00610E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2903"/>
    <w:rsid w:val="00007727"/>
    <w:rsid w:val="00017720"/>
    <w:rsid w:val="00035488"/>
    <w:rsid w:val="000D7F25"/>
    <w:rsid w:val="000E00E5"/>
    <w:rsid w:val="00173B20"/>
    <w:rsid w:val="001C69FF"/>
    <w:rsid w:val="0023318D"/>
    <w:rsid w:val="002C0256"/>
    <w:rsid w:val="003D72FD"/>
    <w:rsid w:val="00423179"/>
    <w:rsid w:val="00490DC0"/>
    <w:rsid w:val="00493F8C"/>
    <w:rsid w:val="004C7E9B"/>
    <w:rsid w:val="00522903"/>
    <w:rsid w:val="005614F2"/>
    <w:rsid w:val="00577BC6"/>
    <w:rsid w:val="00610EB7"/>
    <w:rsid w:val="0069085C"/>
    <w:rsid w:val="006B27ED"/>
    <w:rsid w:val="006D296C"/>
    <w:rsid w:val="00843263"/>
    <w:rsid w:val="00861E75"/>
    <w:rsid w:val="0097725D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78FD85"/>
  <w15:chartTrackingRefBased/>
  <w15:docId w15:val="{8CFA0AF5-F16E-4C4C-8515-C0BF672B2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26</TotalTime>
  <Pages>5</Pages>
  <Words>1090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2021-08-17T11:22:00Z</dcterms:created>
  <dcterms:modified xsi:type="dcterms:W3CDTF">2021-08-17T11:48:00Z</dcterms:modified>
</cp:coreProperties>
</file>