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0214F" w14:textId="73562853" w:rsidR="006A5DF1" w:rsidRDefault="00EA6279" w:rsidP="006A5DF1">
      <w:pPr>
        <w:spacing w:after="240"/>
        <w:jc w:val="right"/>
        <w:rPr>
          <w:sz w:val="22"/>
          <w:szCs w:val="22"/>
        </w:rPr>
      </w:pPr>
      <w:r w:rsidRPr="00EA627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A6279">
        <w:rPr>
          <w:sz w:val="22"/>
          <w:szCs w:val="22"/>
        </w:rPr>
        <w:t>2021-08-</w:t>
      </w:r>
      <w:r w:rsidR="007B5E5B">
        <w:rPr>
          <w:sz w:val="22"/>
          <w:szCs w:val="22"/>
        </w:rPr>
        <w:t>10</w:t>
      </w:r>
    </w:p>
    <w:p w14:paraId="755AA34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1368A86" w14:textId="77777777" w:rsidR="00EA6279" w:rsidRPr="00EA6279" w:rsidRDefault="00EA6279" w:rsidP="006A5DF1">
      <w:pPr>
        <w:rPr>
          <w:b/>
          <w:bCs/>
          <w:sz w:val="22"/>
          <w:szCs w:val="22"/>
        </w:rPr>
      </w:pPr>
      <w:r w:rsidRPr="00EA6279">
        <w:rPr>
          <w:b/>
          <w:bCs/>
          <w:sz w:val="22"/>
          <w:szCs w:val="22"/>
        </w:rPr>
        <w:t>Szpital Miejski Specjalistyczny</w:t>
      </w:r>
    </w:p>
    <w:p w14:paraId="146D0548" w14:textId="77777777" w:rsidR="00EA6279" w:rsidRPr="00EA6279" w:rsidRDefault="00EA6279" w:rsidP="006A5DF1">
      <w:pPr>
        <w:rPr>
          <w:b/>
          <w:bCs/>
          <w:sz w:val="22"/>
          <w:szCs w:val="22"/>
        </w:rPr>
      </w:pPr>
      <w:r w:rsidRPr="00EA6279">
        <w:rPr>
          <w:b/>
          <w:bCs/>
          <w:sz w:val="22"/>
          <w:szCs w:val="22"/>
        </w:rPr>
        <w:t>im. Gabriela Narutowicza w Krakowie</w:t>
      </w:r>
    </w:p>
    <w:p w14:paraId="33A1AAB4" w14:textId="77777777" w:rsidR="006A5DF1" w:rsidRPr="00BD5546" w:rsidRDefault="00EA6279" w:rsidP="006A5DF1">
      <w:pPr>
        <w:rPr>
          <w:sz w:val="22"/>
          <w:szCs w:val="22"/>
        </w:rPr>
      </w:pPr>
      <w:r w:rsidRPr="00EA627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A6279">
        <w:rPr>
          <w:sz w:val="22"/>
          <w:szCs w:val="22"/>
        </w:rPr>
        <w:t>35-37</w:t>
      </w:r>
    </w:p>
    <w:p w14:paraId="5C1E77C8" w14:textId="77777777" w:rsidR="006A5DF1" w:rsidRPr="00BD5546" w:rsidRDefault="00EA6279" w:rsidP="006A5DF1">
      <w:pPr>
        <w:rPr>
          <w:sz w:val="22"/>
          <w:szCs w:val="22"/>
        </w:rPr>
      </w:pPr>
      <w:r w:rsidRPr="00EA627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A6279">
        <w:rPr>
          <w:sz w:val="22"/>
          <w:szCs w:val="22"/>
        </w:rPr>
        <w:t>Kraków</w:t>
      </w:r>
    </w:p>
    <w:p w14:paraId="71F0B82A" w14:textId="69552A1B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2B97AD1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D918DC" w14:textId="5DA80BA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B5E5B">
        <w:rPr>
          <w:rFonts w:ascii="Times New Roman" w:hAnsi="Times New Roman"/>
          <w:szCs w:val="28"/>
        </w:rPr>
        <w:t>-7</w:t>
      </w:r>
    </w:p>
    <w:p w14:paraId="479B9C45" w14:textId="6FA18A6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A6279" w:rsidRPr="00EA6279">
        <w:rPr>
          <w:sz w:val="22"/>
          <w:szCs w:val="22"/>
        </w:rPr>
        <w:t>przetarg</w:t>
      </w:r>
      <w:r w:rsidR="007B5E5B">
        <w:rPr>
          <w:sz w:val="22"/>
          <w:szCs w:val="22"/>
        </w:rPr>
        <w:t>u</w:t>
      </w:r>
      <w:r w:rsidR="00EA6279" w:rsidRPr="00EA6279">
        <w:rPr>
          <w:sz w:val="22"/>
          <w:szCs w:val="22"/>
        </w:rPr>
        <w:t xml:space="preserve"> nieograniczon</w:t>
      </w:r>
      <w:r w:rsidR="007B5E5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A6279" w:rsidRPr="00EA6279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A6279" w:rsidRPr="00EA6279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7ABE7A45" w14:textId="726EEC7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6279" w:rsidRPr="006A5DF1" w14:paraId="3AEE4BBC" w14:textId="77777777" w:rsidTr="00580545">
        <w:tc>
          <w:tcPr>
            <w:tcW w:w="9356" w:type="dxa"/>
            <w:shd w:val="clear" w:color="auto" w:fill="auto"/>
          </w:tcPr>
          <w:p w14:paraId="4C62C28B" w14:textId="03CE360D" w:rsidR="007B5E5B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>1. Do treści §4 ust. 8 wzoru umowy prosimy o d</w:t>
            </w:r>
            <w:bookmarkStart w:id="0" w:name="_GoBack"/>
            <w:bookmarkEnd w:id="0"/>
            <w:r w:rsidRPr="00EA6279">
              <w:rPr>
                <w:sz w:val="22"/>
                <w:szCs w:val="22"/>
              </w:rPr>
              <w:t xml:space="preserve">odanie słów zgodnych z przesłanką wynikającą z treści art. 552 k.c.: "... z wyłączeniem powołania się przez Wykonawcę na okoliczności, które zgodnie </w:t>
            </w:r>
            <w:r w:rsidR="007B5E5B">
              <w:rPr>
                <w:sz w:val="22"/>
                <w:szCs w:val="22"/>
              </w:rPr>
              <w:br/>
            </w:r>
            <w:r w:rsidRPr="00EA6279">
              <w:rPr>
                <w:sz w:val="22"/>
                <w:szCs w:val="22"/>
              </w:rPr>
              <w:t xml:space="preserve">z przepisami prawa powszechnie obowiązującego uprawniają Sprzedającego do odmowy dostarczenia towaru Kupującemu.". </w:t>
            </w:r>
          </w:p>
          <w:p w14:paraId="18FC4540" w14:textId="0D0ACAB0" w:rsidR="007B5E5B" w:rsidRPr="00432EF5" w:rsidRDefault="007B5E5B" w:rsidP="00580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2EF5">
              <w:rPr>
                <w:b/>
                <w:bCs/>
                <w:sz w:val="22"/>
                <w:szCs w:val="22"/>
              </w:rPr>
              <w:t>Odpowiedź:</w:t>
            </w:r>
            <w:r w:rsidR="00B61C4D" w:rsidRPr="00432EF5">
              <w:rPr>
                <w:b/>
                <w:bCs/>
                <w:sz w:val="22"/>
                <w:szCs w:val="22"/>
              </w:rPr>
              <w:t xml:space="preserve"> Zamawiający wyraża zgodę</w:t>
            </w:r>
            <w:r w:rsidR="00060B09" w:rsidRPr="00432EF5">
              <w:rPr>
                <w:b/>
                <w:bCs/>
                <w:sz w:val="22"/>
                <w:szCs w:val="22"/>
              </w:rPr>
              <w:t xml:space="preserve"> na powyższe</w:t>
            </w:r>
            <w:r w:rsidR="00B61C4D" w:rsidRPr="00432EF5">
              <w:rPr>
                <w:b/>
                <w:bCs/>
                <w:sz w:val="22"/>
                <w:szCs w:val="22"/>
              </w:rPr>
              <w:t>, jednocześnie dodając na końcu</w:t>
            </w:r>
            <w:r w:rsidR="00060B09" w:rsidRPr="00432EF5">
              <w:rPr>
                <w:b/>
                <w:bCs/>
                <w:sz w:val="22"/>
                <w:szCs w:val="22"/>
              </w:rPr>
              <w:t xml:space="preserve"> zdania </w:t>
            </w:r>
            <w:r w:rsidR="00B61C4D" w:rsidRPr="00432EF5">
              <w:rPr>
                <w:b/>
                <w:bCs/>
                <w:sz w:val="22"/>
                <w:szCs w:val="22"/>
              </w:rPr>
              <w:t xml:space="preserve">zapis „z zastrzeżeniem postanowienia par. 2 ust. 10 umowy”. </w:t>
            </w:r>
            <w:r w:rsidR="00060B09" w:rsidRPr="00432EF5">
              <w:rPr>
                <w:b/>
                <w:bCs/>
                <w:sz w:val="22"/>
                <w:szCs w:val="22"/>
              </w:rPr>
              <w:t xml:space="preserve">Przedmiotowa zmiana zostanie </w:t>
            </w:r>
            <w:r w:rsidR="005B3A48" w:rsidRPr="00432EF5">
              <w:rPr>
                <w:b/>
                <w:bCs/>
                <w:sz w:val="22"/>
                <w:szCs w:val="22"/>
              </w:rPr>
              <w:t>uwzględnion</w:t>
            </w:r>
            <w:r w:rsidR="00060B09" w:rsidRPr="00432EF5">
              <w:rPr>
                <w:b/>
                <w:bCs/>
                <w:sz w:val="22"/>
                <w:szCs w:val="22"/>
              </w:rPr>
              <w:t>a</w:t>
            </w:r>
            <w:r w:rsidR="00B61C4D" w:rsidRPr="00432EF5">
              <w:rPr>
                <w:b/>
                <w:bCs/>
                <w:sz w:val="22"/>
                <w:szCs w:val="22"/>
              </w:rPr>
              <w:t xml:space="preserve"> na etapie </w:t>
            </w:r>
            <w:r w:rsidR="00060B09" w:rsidRPr="00432EF5">
              <w:rPr>
                <w:b/>
                <w:bCs/>
                <w:sz w:val="22"/>
                <w:szCs w:val="22"/>
              </w:rPr>
              <w:t xml:space="preserve">podpisywania </w:t>
            </w:r>
            <w:r w:rsidR="00B61C4D" w:rsidRPr="00432EF5">
              <w:rPr>
                <w:b/>
                <w:bCs/>
                <w:sz w:val="22"/>
                <w:szCs w:val="22"/>
              </w:rPr>
              <w:t xml:space="preserve">umowy. </w:t>
            </w:r>
          </w:p>
          <w:p w14:paraId="35CB6239" w14:textId="7B26CE66" w:rsidR="007B5E5B" w:rsidRDefault="00EA6279" w:rsidP="007B5E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>2. Do treści §8 ust. 3 wzoru umowy prosimy o dodanie słów: „…jednak na okres nie dłuższy niż 6 miesięcy.”</w:t>
            </w:r>
          </w:p>
          <w:p w14:paraId="1AC91E10" w14:textId="48B1FC40" w:rsidR="007B5E5B" w:rsidRPr="007B5E5B" w:rsidRDefault="007B5E5B" w:rsidP="007B5E5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Odpowiedź:</w:t>
            </w:r>
            <w:r w:rsidR="00B61C4D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5D9B05F8" w14:textId="1F40F621" w:rsidR="007B5E5B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>3. Do treści §9 ust. 1 lit. b) wzoru umowy prosimy o dodanie słów zgodnych z przesłankami art. 552 Kodeksu cywilnego: "... z wyłączeniem powołania się przez Wykonawcę na okoliczności, które zgodnie z przepisami prawa powszechnie obowiązującego uprawniają Sprzedającego do odmowy dostarczenia towaru Kupującemu.</w:t>
            </w:r>
          </w:p>
          <w:p w14:paraId="1A2F0D35" w14:textId="07BC765C" w:rsidR="007B5E5B" w:rsidRPr="007B5E5B" w:rsidRDefault="007B5E5B" w:rsidP="00580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Odpowiedź:</w:t>
            </w:r>
            <w:r w:rsidR="00B61C4D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5B3A48">
              <w:rPr>
                <w:b/>
                <w:bCs/>
                <w:sz w:val="22"/>
                <w:szCs w:val="22"/>
              </w:rPr>
              <w:t>Stosowne z</w:t>
            </w:r>
            <w:r w:rsidR="00B61C4D">
              <w:rPr>
                <w:b/>
                <w:bCs/>
                <w:sz w:val="22"/>
                <w:szCs w:val="22"/>
              </w:rPr>
              <w:t xml:space="preserve">miany </w:t>
            </w:r>
            <w:r w:rsidR="005B3A48">
              <w:rPr>
                <w:b/>
                <w:bCs/>
                <w:sz w:val="22"/>
                <w:szCs w:val="22"/>
              </w:rPr>
              <w:t>uwzględnione</w:t>
            </w:r>
            <w:r w:rsidR="00B61C4D">
              <w:rPr>
                <w:b/>
                <w:bCs/>
                <w:sz w:val="22"/>
                <w:szCs w:val="22"/>
              </w:rPr>
              <w:t xml:space="preserve"> zostaną na etapie tworzenia umowy.</w:t>
            </w:r>
          </w:p>
          <w:p w14:paraId="773D9F03" w14:textId="120A1B3F" w:rsidR="007B5E5B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 xml:space="preserve"> 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</w:t>
            </w:r>
          </w:p>
          <w:p w14:paraId="28C3FBC2" w14:textId="6930A803" w:rsidR="007B5E5B" w:rsidRPr="007B5E5B" w:rsidRDefault="007B5E5B" w:rsidP="00580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Odpowiedź:</w:t>
            </w:r>
            <w:r w:rsidR="00B61C4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92B1C92" w14:textId="72F9874F" w:rsidR="007B5E5B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 xml:space="preserve"> 5. 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</w:t>
            </w:r>
            <w:r w:rsidR="007B5E5B">
              <w:rPr>
                <w:sz w:val="22"/>
                <w:szCs w:val="22"/>
              </w:rPr>
              <w:br/>
            </w:r>
            <w:r w:rsidRPr="00EA6279">
              <w:rPr>
                <w:sz w:val="22"/>
                <w:szCs w:val="22"/>
              </w:rPr>
              <w:t xml:space="preserve">w zamówieniach publicznych jest ochrona interesów Zamawiającego w zakresie prawidłowych </w:t>
            </w:r>
            <w:r w:rsidR="007B5E5B">
              <w:rPr>
                <w:sz w:val="22"/>
                <w:szCs w:val="22"/>
              </w:rPr>
              <w:br/>
            </w:r>
            <w:r w:rsidRPr="00EA6279">
              <w:rPr>
                <w:sz w:val="22"/>
                <w:szCs w:val="22"/>
              </w:rPr>
              <w:t xml:space="preserve">i terminowych dostaw przedmiotu zamówienia. Zamawiający nie może zastrzegać kar umownych za realizację uprawnień podmiotowych wykonawcy jak również nie związanych z realizacją przedmiotu </w:t>
            </w:r>
            <w:r w:rsidRPr="00EA6279">
              <w:rPr>
                <w:sz w:val="22"/>
                <w:szCs w:val="22"/>
              </w:rPr>
              <w:lastRenderedPageBreak/>
              <w:t xml:space="preserve">zamówienia. Za takim rozumieniem przepisów przemawiają ostatnie orzeczenia Krajowej Izby Odwoławczej o sygnaturach: KIO 2397/13 i KIO 487/14. </w:t>
            </w:r>
          </w:p>
          <w:p w14:paraId="69C8E246" w14:textId="16832978" w:rsidR="007B5E5B" w:rsidRDefault="007B5E5B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</w:t>
            </w:r>
            <w:r w:rsidRPr="007B5E5B">
              <w:rPr>
                <w:sz w:val="22"/>
                <w:szCs w:val="22"/>
              </w:rPr>
              <w:t>:</w:t>
            </w:r>
            <w:r w:rsidR="00B61C4D">
              <w:rPr>
                <w:sz w:val="22"/>
                <w:szCs w:val="22"/>
              </w:rPr>
              <w:t xml:space="preserve"> </w:t>
            </w:r>
            <w:r w:rsidR="00B61C4D" w:rsidRPr="00B61C4D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B59FB8C" w14:textId="77777777" w:rsidR="007B5E5B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 xml:space="preserve">6.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zwłoki? </w:t>
            </w:r>
          </w:p>
          <w:p w14:paraId="1BE53760" w14:textId="1FF8A3F9" w:rsidR="007B5E5B" w:rsidRPr="007B5E5B" w:rsidRDefault="007B5E5B" w:rsidP="00580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Odpowiedź:</w:t>
            </w:r>
            <w:r w:rsidR="00B61C4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EFBEF29" w14:textId="05F3F711" w:rsidR="00EA6279" w:rsidRPr="006A5DF1" w:rsidRDefault="00EA627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6279">
              <w:rPr>
                <w:sz w:val="22"/>
                <w:szCs w:val="22"/>
              </w:rPr>
              <w:t>7. Do treści §12 ust. 1 lit. b) i c) wzoru umowy: Prosimy o obniżenie wysokości kary umownej zastrzeżonej w §12 ust. 1 lit. b) oraz lit. c) wzoru umowy do wysokości 10% wartości niezrealizowanej części umowy?</w:t>
            </w:r>
          </w:p>
          <w:p w14:paraId="3801DFAA" w14:textId="481C8FA2" w:rsidR="00EA6279" w:rsidRPr="00EA6279" w:rsidRDefault="007B5E5B" w:rsidP="00580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B5E5B">
              <w:rPr>
                <w:b/>
                <w:bCs/>
                <w:sz w:val="22"/>
                <w:szCs w:val="22"/>
              </w:rPr>
              <w:t>Odpowiedź:</w:t>
            </w:r>
            <w:r w:rsidR="00B61C4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83EB67E" w14:textId="77777777" w:rsidR="007B5E5B" w:rsidRDefault="007B5E5B" w:rsidP="007B5E5B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</w:p>
    <w:p w14:paraId="3140A623" w14:textId="77777777" w:rsidR="007B5E5B" w:rsidRDefault="007B5E5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342A85DC" w14:textId="18EC0320" w:rsidR="006D4AB3" w:rsidRPr="007B5E5B" w:rsidRDefault="007B5E5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7B5E5B">
        <w:rPr>
          <w:i/>
          <w:iCs/>
          <w:sz w:val="22"/>
          <w:szCs w:val="22"/>
        </w:rPr>
        <w:t>Przewodniczący Komisji Przetargowej</w:t>
      </w:r>
    </w:p>
    <w:p w14:paraId="5E5E0730" w14:textId="77777777" w:rsidR="006D4AB3" w:rsidRPr="007B5E5B" w:rsidRDefault="00EA6279" w:rsidP="007B5E5B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7B5E5B">
        <w:rPr>
          <w:i/>
          <w:iCs/>
          <w:sz w:val="22"/>
          <w:szCs w:val="22"/>
        </w:rPr>
        <w:t>Barbara</w:t>
      </w:r>
      <w:r w:rsidR="006D4AB3" w:rsidRPr="007B5E5B">
        <w:rPr>
          <w:i/>
          <w:iCs/>
          <w:sz w:val="22"/>
          <w:szCs w:val="22"/>
        </w:rPr>
        <w:t xml:space="preserve"> </w:t>
      </w:r>
      <w:r w:rsidRPr="007B5E5B">
        <w:rPr>
          <w:i/>
          <w:iCs/>
          <w:sz w:val="22"/>
          <w:szCs w:val="22"/>
        </w:rPr>
        <w:t>Szymańska</w:t>
      </w:r>
    </w:p>
    <w:sectPr w:rsidR="006D4AB3" w:rsidRPr="007B5E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4DAC5" w14:textId="77777777" w:rsidR="00FD108C" w:rsidRDefault="00FD108C">
      <w:r>
        <w:separator/>
      </w:r>
    </w:p>
  </w:endnote>
  <w:endnote w:type="continuationSeparator" w:id="0">
    <w:p w14:paraId="21E4BA38" w14:textId="77777777" w:rsidR="00FD108C" w:rsidRDefault="00FD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6F5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0D9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74ED2" w14:textId="5249C43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D41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C7F2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9F6DF0" w14:textId="77777777" w:rsidR="006D4AB3" w:rsidRDefault="006D4AB3">
    <w:pPr>
      <w:pStyle w:val="Stopka"/>
      <w:tabs>
        <w:tab w:val="clear" w:pos="4536"/>
        <w:tab w:val="left" w:pos="6237"/>
      </w:tabs>
    </w:pPr>
  </w:p>
  <w:p w14:paraId="6A498D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B4CAA" w14:textId="77777777" w:rsidR="00FD108C" w:rsidRDefault="00FD108C">
      <w:r>
        <w:separator/>
      </w:r>
    </w:p>
  </w:footnote>
  <w:footnote w:type="continuationSeparator" w:id="0">
    <w:p w14:paraId="20A81E0B" w14:textId="77777777" w:rsidR="00FD108C" w:rsidRDefault="00FD1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2D76C" w14:textId="77777777" w:rsidR="00EA6279" w:rsidRDefault="00EA6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BA19C" w14:textId="77777777" w:rsidR="00EA6279" w:rsidRDefault="00EA6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88E56" w14:textId="77777777" w:rsidR="00EA6279" w:rsidRDefault="00EA6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08C"/>
    <w:rsid w:val="00031374"/>
    <w:rsid w:val="00060B09"/>
    <w:rsid w:val="000A1097"/>
    <w:rsid w:val="000E2A8F"/>
    <w:rsid w:val="0012774F"/>
    <w:rsid w:val="00144B7A"/>
    <w:rsid w:val="00180C6E"/>
    <w:rsid w:val="0029606A"/>
    <w:rsid w:val="00432EF5"/>
    <w:rsid w:val="004848F3"/>
    <w:rsid w:val="004A75F2"/>
    <w:rsid w:val="005144A9"/>
    <w:rsid w:val="00520165"/>
    <w:rsid w:val="005B1B08"/>
    <w:rsid w:val="005B3A48"/>
    <w:rsid w:val="00632C3C"/>
    <w:rsid w:val="00662BDB"/>
    <w:rsid w:val="006A5DF1"/>
    <w:rsid w:val="006B7198"/>
    <w:rsid w:val="006D4AB3"/>
    <w:rsid w:val="006F3B81"/>
    <w:rsid w:val="007B5E5B"/>
    <w:rsid w:val="007D7198"/>
    <w:rsid w:val="00870F9F"/>
    <w:rsid w:val="008804B6"/>
    <w:rsid w:val="00897AB0"/>
    <w:rsid w:val="008A3553"/>
    <w:rsid w:val="00947A50"/>
    <w:rsid w:val="00A905AC"/>
    <w:rsid w:val="00B61C4D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6279"/>
    <w:rsid w:val="00FC5957"/>
    <w:rsid w:val="00FD108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AB0660B"/>
  <w15:chartTrackingRefBased/>
  <w15:docId w15:val="{89AA0046-EF12-46C1-8B2E-A5041681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493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7</cp:revision>
  <cp:lastPrinted>2021-08-10T10:08:00Z</cp:lastPrinted>
  <dcterms:created xsi:type="dcterms:W3CDTF">2021-08-05T08:44:00Z</dcterms:created>
  <dcterms:modified xsi:type="dcterms:W3CDTF">2021-08-10T10:08:00Z</dcterms:modified>
</cp:coreProperties>
</file>