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0C3AB" w14:textId="4AE036D5" w:rsidR="00B36EDA" w:rsidRPr="00637E7F" w:rsidRDefault="00A2031B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37E7F">
        <w:rPr>
          <w:rFonts w:ascii="Arial Narrow" w:hAnsi="Arial Narrow" w:cs="Arial"/>
          <w:sz w:val="22"/>
          <w:szCs w:val="22"/>
        </w:rPr>
        <w:t>Bydgoszcz</w:t>
      </w:r>
      <w:r w:rsidR="00B36EDA" w:rsidRPr="00637E7F">
        <w:rPr>
          <w:rFonts w:ascii="Arial Narrow" w:hAnsi="Arial Narrow" w:cs="Arial"/>
          <w:sz w:val="22"/>
          <w:szCs w:val="22"/>
        </w:rPr>
        <w:t xml:space="preserve"> dnia: </w:t>
      </w:r>
      <w:r w:rsidRPr="00637E7F">
        <w:rPr>
          <w:rFonts w:ascii="Arial Narrow" w:hAnsi="Arial Narrow" w:cs="Arial"/>
          <w:sz w:val="22"/>
          <w:szCs w:val="22"/>
        </w:rPr>
        <w:t>2026-08-21</w:t>
      </w:r>
    </w:p>
    <w:p w14:paraId="31DF414D" w14:textId="3A3A5BA1" w:rsidR="00B36EDA" w:rsidRPr="00637E7F" w:rsidRDefault="00A2031B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37E7F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5CD8FA11" w14:textId="38B3D127" w:rsidR="00B36EDA" w:rsidRPr="00637E7F" w:rsidRDefault="00A2031B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37E7F">
        <w:rPr>
          <w:rFonts w:ascii="Arial Narrow" w:hAnsi="Arial Narrow" w:cs="Arial"/>
          <w:sz w:val="22"/>
          <w:szCs w:val="22"/>
        </w:rPr>
        <w:t>Powstańców Warszawy</w:t>
      </w:r>
      <w:r w:rsidR="00B36EDA" w:rsidRPr="00637E7F">
        <w:rPr>
          <w:rFonts w:ascii="Arial Narrow" w:hAnsi="Arial Narrow" w:cs="Arial"/>
          <w:sz w:val="22"/>
          <w:szCs w:val="22"/>
        </w:rPr>
        <w:t xml:space="preserve"> </w:t>
      </w:r>
      <w:r w:rsidRPr="00637E7F">
        <w:rPr>
          <w:rFonts w:ascii="Arial Narrow" w:hAnsi="Arial Narrow" w:cs="Arial"/>
          <w:sz w:val="22"/>
          <w:szCs w:val="22"/>
        </w:rPr>
        <w:t>5</w:t>
      </w:r>
    </w:p>
    <w:p w14:paraId="0AFE48E1" w14:textId="4EE89B6A" w:rsidR="00B36EDA" w:rsidRPr="00637E7F" w:rsidRDefault="00A2031B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37E7F">
        <w:rPr>
          <w:rFonts w:ascii="Arial Narrow" w:hAnsi="Arial Narrow" w:cs="Arial"/>
          <w:sz w:val="22"/>
          <w:szCs w:val="22"/>
        </w:rPr>
        <w:t>85-681</w:t>
      </w:r>
      <w:r w:rsidR="00B36EDA" w:rsidRPr="00637E7F">
        <w:rPr>
          <w:rFonts w:ascii="Arial Narrow" w:hAnsi="Arial Narrow" w:cs="Arial"/>
          <w:sz w:val="22"/>
          <w:szCs w:val="22"/>
        </w:rPr>
        <w:t xml:space="preserve"> </w:t>
      </w:r>
      <w:r w:rsidRPr="00637E7F">
        <w:rPr>
          <w:rFonts w:ascii="Arial Narrow" w:hAnsi="Arial Narrow" w:cs="Arial"/>
          <w:sz w:val="22"/>
          <w:szCs w:val="22"/>
        </w:rPr>
        <w:t>Bydgoszcz</w:t>
      </w:r>
    </w:p>
    <w:p w14:paraId="583E8607" w14:textId="77777777" w:rsidR="00B36EDA" w:rsidRPr="00637E7F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37E7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1A88D69" w14:textId="77777777" w:rsidR="00B36EDA" w:rsidRPr="00637E7F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37E7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A45F14C" w14:textId="77777777" w:rsidR="00B36EDA" w:rsidRPr="00637E7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37E7F" w14:paraId="31C10D48" w14:textId="77777777" w:rsidTr="00B36EDA">
        <w:tc>
          <w:tcPr>
            <w:tcW w:w="9923" w:type="dxa"/>
            <w:shd w:val="clear" w:color="auto" w:fill="F2F2F2"/>
            <w:hideMark/>
          </w:tcPr>
          <w:p w14:paraId="1846F011" w14:textId="77777777" w:rsidR="00B36EDA" w:rsidRPr="00637E7F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637E7F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4746E86" w14:textId="77777777" w:rsidR="00B36EDA" w:rsidRPr="00637E7F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37E7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6274DB5" w14:textId="77777777" w:rsidR="00B36EDA" w:rsidRPr="00637E7F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CDD0EB1" w14:textId="77777777" w:rsidR="00B36EDA" w:rsidRPr="00637E7F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37E7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37E7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37E7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37E7F" w14:paraId="0C16349C" w14:textId="77777777" w:rsidTr="00B36EDA">
        <w:tc>
          <w:tcPr>
            <w:tcW w:w="2269" w:type="dxa"/>
          </w:tcPr>
          <w:p w14:paraId="07897266" w14:textId="77777777" w:rsidR="00B36EDA" w:rsidRPr="00637E7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3EF65B37" w14:textId="0EC20D24" w:rsidR="00B36EDA" w:rsidRPr="00637E7F" w:rsidRDefault="00A2031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i wyrobów medycznych do terapii nerkozastępczej na okres 36 miesięcy z prawem opcji na 12 miesięcy.</w:t>
            </w:r>
          </w:p>
        </w:tc>
      </w:tr>
      <w:tr w:rsidR="00A2031B" w:rsidRPr="00637E7F" w14:paraId="19DB3E87" w14:textId="77777777" w:rsidTr="00862450">
        <w:tc>
          <w:tcPr>
            <w:tcW w:w="2269" w:type="dxa"/>
          </w:tcPr>
          <w:p w14:paraId="58748F45" w14:textId="77777777" w:rsidR="00A2031B" w:rsidRPr="00637E7F" w:rsidRDefault="00A2031B" w:rsidP="008624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0AA93ECF" w14:textId="47C4A7ED" w:rsidR="00A2031B" w:rsidRPr="00637E7F" w:rsidRDefault="00A2031B" w:rsidP="008624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>69/2026</w:t>
            </w:r>
          </w:p>
        </w:tc>
      </w:tr>
    </w:tbl>
    <w:p w14:paraId="1EE34A0B" w14:textId="77777777" w:rsidR="00B36EDA" w:rsidRPr="00637E7F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109C3FB5" w14:textId="785117AF" w:rsidR="00B36EDA" w:rsidRPr="00637E7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37E7F">
        <w:rPr>
          <w:rFonts w:ascii="Arial Narrow" w:hAnsi="Arial Narrow" w:cs="Arial"/>
          <w:sz w:val="22"/>
          <w:szCs w:val="22"/>
        </w:rPr>
        <w:t xml:space="preserve">Zamawiający, </w:t>
      </w:r>
      <w:r w:rsidR="00A2031B" w:rsidRPr="00637E7F">
        <w:rPr>
          <w:rFonts w:ascii="Arial Narrow" w:hAnsi="Arial Narrow" w:cs="Arial"/>
          <w:b/>
          <w:sz w:val="22"/>
          <w:szCs w:val="22"/>
        </w:rPr>
        <w:t>10.WSzKzP SPZOZ</w:t>
      </w:r>
      <w:r w:rsidRPr="00637E7F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2031B" w:rsidRPr="00637E7F">
        <w:rPr>
          <w:rFonts w:ascii="Arial Narrow" w:hAnsi="Arial Narrow" w:cs="Arial"/>
          <w:sz w:val="22"/>
          <w:szCs w:val="22"/>
        </w:rPr>
        <w:t>(t.j. Dz. U. z 2026 r. poz. 793)</w:t>
      </w:r>
      <w:r w:rsidRPr="00637E7F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2031B" w:rsidRPr="00637E7F" w14:paraId="487109BA" w14:textId="77777777" w:rsidTr="00A203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49E2" w14:textId="2094DA79" w:rsidR="00A2031B" w:rsidRPr="00637E7F" w:rsidRDefault="00A2031B" w:rsidP="008624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: Płyny do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Bbraun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OMNI</w:t>
            </w:r>
          </w:p>
          <w:p w14:paraId="01043886" w14:textId="2CA851FE" w:rsidR="00A2031B" w:rsidRPr="00637E7F" w:rsidRDefault="00A2031B" w:rsidP="008624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37E7F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637E7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37E7F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637E7F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19F922DB" w14:textId="219C27D7" w:rsidR="00A2031B" w:rsidRPr="00637E7F" w:rsidRDefault="00A2031B" w:rsidP="008624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05BAEB8D" w14:textId="25AA9273" w:rsidR="00A2031B" w:rsidRPr="00637E7F" w:rsidRDefault="00A2031B" w:rsidP="008624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6EEB43D8" w14:textId="574C0B95" w:rsidR="00A2031B" w:rsidRPr="00637E7F" w:rsidRDefault="00A2031B" w:rsidP="008624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37E7F">
              <w:rPr>
                <w:rFonts w:ascii="Arial Narrow" w:hAnsi="Arial Narrow" w:cs="Arial"/>
                <w:b/>
                <w:sz w:val="22"/>
                <w:szCs w:val="22"/>
              </w:rPr>
              <w:t>145 800.00 zł</w:t>
            </w: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969FD4" w14:textId="77777777" w:rsidR="00A2031B" w:rsidRPr="00637E7F" w:rsidRDefault="00A2031B" w:rsidP="008624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37E7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77E6EE4" w14:textId="162FB89A" w:rsidR="00A2031B" w:rsidRPr="00637E7F" w:rsidRDefault="00A2031B" w:rsidP="008624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A2031B" w:rsidRPr="00637E7F" w14:paraId="43CC0858" w14:textId="77777777" w:rsidTr="00A2031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A33E" w14:textId="75B91523" w:rsidR="00A2031B" w:rsidRPr="00637E7F" w:rsidRDefault="00A2031B" w:rsidP="0086245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: Płyny do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Gambro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Lundia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Prismaflex</w:t>
            </w:r>
            <w:proofErr w:type="spellEnd"/>
          </w:p>
          <w:p w14:paraId="35885D50" w14:textId="64022A40" w:rsidR="00A2031B" w:rsidRPr="00637E7F" w:rsidRDefault="00A2031B" w:rsidP="008624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4B708D18" w14:textId="247E9E54" w:rsidR="00A2031B" w:rsidRPr="00637E7F" w:rsidRDefault="00A2031B" w:rsidP="008624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37E1B30D" w14:textId="7E190343" w:rsidR="00A2031B" w:rsidRPr="00637E7F" w:rsidRDefault="00A2031B" w:rsidP="0086245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689ED1B0" w14:textId="14AB59AD" w:rsidR="00A2031B" w:rsidRPr="00637E7F" w:rsidRDefault="00A2031B" w:rsidP="008624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37E7F">
              <w:rPr>
                <w:rFonts w:ascii="Arial Narrow" w:hAnsi="Arial Narrow" w:cs="Arial"/>
                <w:b/>
                <w:sz w:val="22"/>
                <w:szCs w:val="22"/>
              </w:rPr>
              <w:t>106 488.00 zł</w:t>
            </w: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DF3038" w14:textId="77777777" w:rsidR="00A2031B" w:rsidRPr="00637E7F" w:rsidRDefault="00A2031B" w:rsidP="008624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37E7F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049A1AC" w14:textId="57641436" w:rsidR="00A2031B" w:rsidRPr="00637E7F" w:rsidRDefault="00A2031B" w:rsidP="008624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14283749" w14:textId="77777777" w:rsidR="00B36EDA" w:rsidRPr="00637E7F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37E7F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37E7F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543"/>
        <w:gridCol w:w="2127"/>
        <w:gridCol w:w="1559"/>
      </w:tblGrid>
      <w:tr w:rsidR="00B36EDA" w:rsidRPr="00637E7F" w14:paraId="72F4D330" w14:textId="77777777" w:rsidTr="006613E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DDACA1" w14:textId="77777777" w:rsidR="00B36EDA" w:rsidRPr="00637E7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3496C6" w14:textId="77777777" w:rsidR="00B36EDA" w:rsidRPr="00637E7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88EE30" w14:textId="77777777" w:rsidR="00B36EDA" w:rsidRPr="00637E7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26937C" w14:textId="77777777" w:rsidR="00B36EDA" w:rsidRPr="00637E7F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A2031B" w:rsidRPr="00637E7F" w14:paraId="76F58409" w14:textId="77777777" w:rsidTr="006613E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7E84" w14:textId="371B86C1" w:rsidR="00A2031B" w:rsidRPr="00637E7F" w:rsidRDefault="00A2031B" w:rsidP="008624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2 - Płyny do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Bbraun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OMNI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84612" w14:textId="3B969B4A" w:rsidR="00A2031B" w:rsidRPr="00637E7F" w:rsidRDefault="00A2031B" w:rsidP="008624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3CD5229D" w14:textId="3AD9459B" w:rsidR="00A2031B" w:rsidRPr="00637E7F" w:rsidRDefault="00A2031B" w:rsidP="008624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579DC776" w14:textId="49372210" w:rsidR="00A2031B" w:rsidRPr="00637E7F" w:rsidRDefault="00A2031B" w:rsidP="008624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DF52" w14:textId="3F28C777" w:rsidR="00A2031B" w:rsidRPr="00637E7F" w:rsidRDefault="00A2031B" w:rsidP="008624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92461" w14:textId="2C526AE8" w:rsidR="00A2031B" w:rsidRPr="00637E7F" w:rsidRDefault="00A2031B" w:rsidP="008624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2031B" w:rsidRPr="00637E7F" w14:paraId="0B51A58F" w14:textId="77777777" w:rsidTr="006613E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C007F" w14:textId="2C4DE36B" w:rsidR="00A2031B" w:rsidRPr="00637E7F" w:rsidRDefault="00A2031B" w:rsidP="008624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3 - Płyny do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z zastosowaniem urządzeń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Gambro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Lundia</w:t>
            </w:r>
            <w:proofErr w:type="spellEnd"/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37E7F">
              <w:rPr>
                <w:rFonts w:ascii="Arial Narrow" w:hAnsi="Arial Narrow" w:cs="Arial"/>
                <w:sz w:val="22"/>
                <w:szCs w:val="22"/>
              </w:rPr>
              <w:t>Prismaflex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0D82" w14:textId="61EE0F72" w:rsidR="00A2031B" w:rsidRPr="00637E7F" w:rsidRDefault="00A2031B" w:rsidP="0086245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b/>
                <w:bCs/>
                <w:sz w:val="22"/>
                <w:szCs w:val="22"/>
              </w:rPr>
              <w:t>Baxter Polska Sp. z o.o.</w:t>
            </w:r>
          </w:p>
          <w:p w14:paraId="406F1A5B" w14:textId="6C1E819F" w:rsidR="00A2031B" w:rsidRPr="00637E7F" w:rsidRDefault="00A2031B" w:rsidP="0086245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Kruczkowskiego 8</w:t>
            </w:r>
          </w:p>
          <w:p w14:paraId="0152DEA4" w14:textId="39E8AAD7" w:rsidR="00A2031B" w:rsidRPr="00637E7F" w:rsidRDefault="00A2031B" w:rsidP="0086245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FB4A" w14:textId="3D06AAF1" w:rsidR="00A2031B" w:rsidRPr="00637E7F" w:rsidRDefault="00A2031B" w:rsidP="0086245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2B30" w14:textId="6BCBA8D1" w:rsidR="00A2031B" w:rsidRPr="00637E7F" w:rsidRDefault="00A2031B" w:rsidP="0086245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7E7F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4751895B" w14:textId="77777777" w:rsidR="006613EB" w:rsidRDefault="006613EB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083DFA5" w14:textId="5165BEB2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37E7F">
        <w:rPr>
          <w:rFonts w:ascii="Arial Narrow" w:hAnsi="Arial Narrow" w:cs="Arial"/>
          <w:i/>
          <w:sz w:val="22"/>
          <w:szCs w:val="22"/>
        </w:rPr>
        <w:t>Zamawiający</w:t>
      </w:r>
    </w:p>
    <w:p w14:paraId="276919F6" w14:textId="77777777" w:rsidR="006613EB" w:rsidRPr="00637E7F" w:rsidRDefault="006613EB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05234DF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</w:p>
    <w:p w14:paraId="298C7D6F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</w:p>
    <w:p w14:paraId="6EABC63B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</w:p>
    <w:p w14:paraId="2011FF9A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</w:p>
    <w:p w14:paraId="03B36D3D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</w:p>
    <w:p w14:paraId="64B393BA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</w:p>
    <w:p w14:paraId="585B915D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</w:p>
    <w:p w14:paraId="0615BB6D" w14:textId="5FC80E75" w:rsidR="006613EB" w:rsidRDefault="006613EB" w:rsidP="006613E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0AC3FBE6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BA35BFB" w14:textId="77777777" w:rsidR="006613EB" w:rsidRDefault="006613EB" w:rsidP="006613E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636B80">
          <w:rPr>
            <w:rStyle w:val="Hipercze"/>
            <w:rFonts w:ascii="Arial Narrow" w:hAnsi="Arial Narrow" w:cs="Arial"/>
            <w:sz w:val="20"/>
            <w:szCs w:val="20"/>
          </w:rPr>
          <w:t>baranowska1486@10wsk.mil.pl</w:t>
        </w:r>
      </w:hyperlink>
      <w:r>
        <w:t xml:space="preserve"> </w:t>
      </w:r>
      <w:r>
        <w:rPr>
          <w:rFonts w:ascii="Arial Narrow" w:hAnsi="Arial Narrow" w:cs="Arial"/>
          <w:sz w:val="20"/>
          <w:szCs w:val="20"/>
        </w:rPr>
        <w:t xml:space="preserve"> </w:t>
      </w:r>
    </w:p>
    <w:p w14:paraId="4E278F23" w14:textId="3C7C1203" w:rsidR="008642B3" w:rsidRPr="00637E7F" w:rsidRDefault="006613EB" w:rsidP="006613EB">
      <w:pPr>
        <w:rPr>
          <w:rFonts w:ascii="Arial Narrow" w:hAnsi="Arial Narrow" w:cs="Arial"/>
          <w:vertAlign w:val="superscript"/>
        </w:rPr>
      </w:pPr>
      <w:r>
        <w:rPr>
          <w:rFonts w:ascii="Arial Narrow" w:hAnsi="Arial Narrow" w:cs="Arial"/>
          <w:sz w:val="20"/>
          <w:szCs w:val="20"/>
        </w:rPr>
        <w:t>Data: 2026-0</w:t>
      </w:r>
      <w:r>
        <w:rPr>
          <w:rFonts w:ascii="Arial Narrow" w:hAnsi="Arial Narrow" w:cs="Arial"/>
          <w:sz w:val="20"/>
          <w:szCs w:val="20"/>
        </w:rPr>
        <w:t>8-21</w:t>
      </w:r>
      <w:r w:rsidR="00A2031B" w:rsidRPr="00637E7F">
        <w:rPr>
          <w:rFonts w:ascii="Arial Narrow" w:hAnsi="Arial Narrow" w:cs="Arial"/>
        </w:rPr>
        <w:t xml:space="preserve">  </w:t>
      </w:r>
      <w:bookmarkEnd w:id="0"/>
    </w:p>
    <w:sectPr w:rsidR="008642B3" w:rsidRPr="00637E7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C1489" w14:textId="77777777" w:rsidR="0039228B" w:rsidRDefault="0039228B">
      <w:r>
        <w:separator/>
      </w:r>
    </w:p>
  </w:endnote>
  <w:endnote w:type="continuationSeparator" w:id="0">
    <w:p w14:paraId="2227F184" w14:textId="77777777" w:rsidR="0039228B" w:rsidRDefault="00392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4396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8F3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E60D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EA7583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801E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076AF" w14:textId="77777777" w:rsidR="0039228B" w:rsidRDefault="0039228B">
      <w:r>
        <w:separator/>
      </w:r>
    </w:p>
  </w:footnote>
  <w:footnote w:type="continuationSeparator" w:id="0">
    <w:p w14:paraId="442B4B95" w14:textId="77777777" w:rsidR="0039228B" w:rsidRDefault="00392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D64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AF84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8C1A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EBC"/>
    <w:rsid w:val="00022322"/>
    <w:rsid w:val="00042497"/>
    <w:rsid w:val="000C1E6F"/>
    <w:rsid w:val="000E4E56"/>
    <w:rsid w:val="001A1468"/>
    <w:rsid w:val="001B7815"/>
    <w:rsid w:val="001E73D1"/>
    <w:rsid w:val="00211A34"/>
    <w:rsid w:val="002B1E4F"/>
    <w:rsid w:val="002B6761"/>
    <w:rsid w:val="003445A0"/>
    <w:rsid w:val="0039228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15EC"/>
    <w:rsid w:val="0054734E"/>
    <w:rsid w:val="00596EA3"/>
    <w:rsid w:val="00596FD7"/>
    <w:rsid w:val="005E5BFF"/>
    <w:rsid w:val="00607F9B"/>
    <w:rsid w:val="00637E7F"/>
    <w:rsid w:val="00644DCB"/>
    <w:rsid w:val="00657C1E"/>
    <w:rsid w:val="006613EB"/>
    <w:rsid w:val="006E3089"/>
    <w:rsid w:val="00712C39"/>
    <w:rsid w:val="00756CDA"/>
    <w:rsid w:val="007E2ACC"/>
    <w:rsid w:val="007E68C5"/>
    <w:rsid w:val="00832144"/>
    <w:rsid w:val="00836DAF"/>
    <w:rsid w:val="008567C7"/>
    <w:rsid w:val="00861EBC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2031B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74266"/>
  <w15:chartTrackingRefBased/>
  <w15:docId w15:val="{123307BC-4B74-4870-B874-7CD8B03B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6613E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2026-08-21T07:50:00Z</cp:lastPrinted>
  <dcterms:created xsi:type="dcterms:W3CDTF">2026-08-21T07:48:00Z</dcterms:created>
  <dcterms:modified xsi:type="dcterms:W3CDTF">2026-08-21T07:50:00Z</dcterms:modified>
</cp:coreProperties>
</file>