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54AFE">
        <w:rPr>
          <w:rFonts w:ascii="Arial" w:hAnsi="Arial" w:cs="Arial"/>
          <w:bCs/>
          <w:i w:val="0"/>
          <w:szCs w:val="24"/>
        </w:rPr>
        <w:t>9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E709C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09C9">
        <w:rPr>
          <w:rFonts w:ascii="Arial" w:hAnsi="Arial" w:cs="Arial"/>
        </w:rPr>
        <w:t>Akademia Kultury Fizycznej  im Bronisława Czecha</w:t>
      </w:r>
    </w:p>
    <w:p w:rsidR="00B95C96" w:rsidRPr="0012157F" w:rsidRDefault="00E709C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09C9">
        <w:rPr>
          <w:rFonts w:ascii="Arial" w:hAnsi="Arial" w:cs="Arial"/>
        </w:rPr>
        <w:t>al. Jana Pawła II</w:t>
      </w:r>
      <w:r w:rsidR="00B95C96" w:rsidRPr="0012157F">
        <w:rPr>
          <w:rFonts w:ascii="Arial" w:hAnsi="Arial" w:cs="Arial"/>
        </w:rPr>
        <w:t xml:space="preserve"> </w:t>
      </w:r>
      <w:r w:rsidRPr="00E709C9">
        <w:rPr>
          <w:rFonts w:ascii="Arial" w:hAnsi="Arial" w:cs="Arial"/>
        </w:rPr>
        <w:t>78</w:t>
      </w:r>
      <w:r w:rsidR="00B95C96" w:rsidRPr="0012157F">
        <w:rPr>
          <w:rFonts w:ascii="Arial" w:hAnsi="Arial" w:cs="Arial"/>
        </w:rPr>
        <w:t xml:space="preserve"> </w:t>
      </w:r>
      <w:r w:rsidRPr="00E709C9">
        <w:rPr>
          <w:rFonts w:ascii="Arial" w:hAnsi="Arial" w:cs="Arial"/>
        </w:rPr>
        <w:t>/pokój 305</w:t>
      </w:r>
    </w:p>
    <w:p w:rsidR="00B95C96" w:rsidRDefault="00E709C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709C9">
        <w:rPr>
          <w:rFonts w:ascii="Arial" w:hAnsi="Arial" w:cs="Arial"/>
        </w:rPr>
        <w:t>31-571</w:t>
      </w:r>
      <w:r w:rsidR="00B95C96" w:rsidRPr="0012157F">
        <w:rPr>
          <w:rFonts w:ascii="Arial" w:hAnsi="Arial" w:cs="Arial"/>
        </w:rPr>
        <w:t xml:space="preserve"> </w:t>
      </w:r>
      <w:r w:rsidRPr="00E709C9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09C9" w:rsidRPr="0012157F" w:rsidTr="004A41C2">
        <w:tc>
          <w:tcPr>
            <w:tcW w:w="9104" w:type="dxa"/>
            <w:shd w:val="clear" w:color="auto" w:fill="D9D9D9"/>
          </w:tcPr>
          <w:p w:rsidR="00E709C9" w:rsidRPr="0012157F" w:rsidRDefault="00E709C9" w:rsidP="004A41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709C9" w:rsidRPr="00094F76" w:rsidRDefault="00E709C9" w:rsidP="004A41C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709C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709C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709C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709C9" w:rsidRPr="0017574D" w:rsidRDefault="00E709C9" w:rsidP="004A41C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709C9" w:rsidRDefault="00E709C9" w:rsidP="004A41C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709C9" w:rsidRPr="002C3302" w:rsidRDefault="00E709C9" w:rsidP="004A41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E709C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09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Kultury Fizycznej im. Bronisława Czecha w Krakowie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09C9" w:rsidRPr="00A2540E" w:rsidTr="004A41C2">
        <w:tc>
          <w:tcPr>
            <w:tcW w:w="2269" w:type="dxa"/>
          </w:tcPr>
          <w:p w:rsidR="00E709C9" w:rsidRPr="00A2540E" w:rsidRDefault="00E709C9" w:rsidP="004A41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709C9" w:rsidRPr="00A2540E" w:rsidRDefault="00E709C9" w:rsidP="004A41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09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K-2.381/20/2026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709C9" w:rsidRPr="00E709C9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E709C9" w:rsidRPr="007104AC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E709C9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709C9" w:rsidRPr="007104AC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E709C9" w:rsidRPr="00C1570D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5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709C9" w:rsidRPr="008D05ED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E709C9" w:rsidRPr="00C1570D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709C9" w:rsidRPr="008D05ED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E709C9" w:rsidRPr="00C1570D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8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709C9" w:rsidRPr="008D05ED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E709C9" w:rsidRPr="00C1570D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9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709C9" w:rsidRPr="008D05ED" w:rsidRDefault="00E709C9" w:rsidP="00E709C9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E709C9" w:rsidRDefault="00E709C9" w:rsidP="00E709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>rt. 109 ust. 1 pkt 10</w:t>
      </w:r>
      <w:r w:rsidRPr="00C1570D">
        <w:rPr>
          <w:rFonts w:ascii="Arial" w:hAnsi="Arial" w:cs="Arial"/>
          <w:b/>
          <w:sz w:val="24"/>
          <w:szCs w:val="24"/>
        </w:rPr>
        <w:t xml:space="preserve"> </w:t>
      </w:r>
      <w:r w:rsidRPr="00C1570D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E709C9" w:rsidRDefault="00C90B4D" w:rsidP="00E709C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E709C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709C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469" w:rsidRDefault="00754469" w:rsidP="0038231F">
      <w:pPr>
        <w:spacing w:after="0" w:line="240" w:lineRule="auto"/>
      </w:pPr>
      <w:r>
        <w:separator/>
      </w:r>
    </w:p>
  </w:endnote>
  <w:endnote w:type="continuationSeparator" w:id="0">
    <w:p w:rsidR="00754469" w:rsidRDefault="007544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9C9" w:rsidRDefault="00E709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4AF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4AF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9C9" w:rsidRDefault="00E709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469" w:rsidRDefault="00754469" w:rsidP="0038231F">
      <w:pPr>
        <w:spacing w:after="0" w:line="240" w:lineRule="auto"/>
      </w:pPr>
      <w:r>
        <w:separator/>
      </w:r>
    </w:p>
  </w:footnote>
  <w:footnote w:type="continuationSeparator" w:id="0">
    <w:p w:rsidR="00754469" w:rsidRDefault="007544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9C9" w:rsidRDefault="00E70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9C9" w:rsidRDefault="00E70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9C9" w:rsidRDefault="00E709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4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4469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4AFE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09C9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3A8347"/>
  <w15:docId w15:val="{C63ADBE4-61D3-4DE2-84E8-6F98789B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EA905-D941-40C5-AEF0-0192DCE7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2026-08-13T12:05:00Z</dcterms:created>
  <dcterms:modified xsi:type="dcterms:W3CDTF">2026-08-14T07:16:00Z</dcterms:modified>
</cp:coreProperties>
</file>