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87BFF">
        <w:rPr>
          <w:rFonts w:ascii="Arial" w:hAnsi="Arial" w:cs="Arial"/>
          <w:bCs/>
          <w:i w:val="0"/>
          <w:szCs w:val="24"/>
        </w:rPr>
        <w:t>6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96116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11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Kultury Fizycznej im. Bronisława Czecha w Krakowie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116B" w:rsidRPr="00A2540E" w:rsidTr="005A6A46">
        <w:tc>
          <w:tcPr>
            <w:tcW w:w="2269" w:type="dxa"/>
            <w:shd w:val="clear" w:color="auto" w:fill="auto"/>
          </w:tcPr>
          <w:p w:rsidR="0096116B" w:rsidRPr="00A2540E" w:rsidRDefault="0096116B" w:rsidP="005A6A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116B" w:rsidRPr="00A2540E" w:rsidRDefault="0096116B" w:rsidP="005A6A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11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K-2.381/20/2026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116B" w:rsidRPr="0096116B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6116B" w:rsidRPr="0096116B">
        <w:rPr>
          <w:rFonts w:ascii="Arial" w:hAnsi="Arial" w:cs="Arial"/>
          <w:sz w:val="24"/>
          <w:szCs w:val="24"/>
        </w:rPr>
        <w:t>(</w:t>
      </w:r>
      <w:proofErr w:type="spellStart"/>
      <w:r w:rsidR="0096116B" w:rsidRPr="0096116B">
        <w:rPr>
          <w:rFonts w:ascii="Arial" w:hAnsi="Arial" w:cs="Arial"/>
          <w:sz w:val="24"/>
          <w:szCs w:val="24"/>
        </w:rPr>
        <w:t>t.j</w:t>
      </w:r>
      <w:proofErr w:type="spellEnd"/>
      <w:r w:rsidR="0096116B" w:rsidRPr="0096116B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96116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6116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C7C" w:rsidRDefault="00B93C7C" w:rsidP="00025386">
      <w:pPr>
        <w:spacing w:after="0" w:line="240" w:lineRule="auto"/>
      </w:pPr>
      <w:r>
        <w:separator/>
      </w:r>
    </w:p>
  </w:endnote>
  <w:endnote w:type="continuationSeparator" w:id="0">
    <w:p w:rsidR="00B93C7C" w:rsidRDefault="00B93C7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16B" w:rsidRDefault="009611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87BF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B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B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16B" w:rsidRDefault="009611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C7C" w:rsidRDefault="00B93C7C" w:rsidP="00025386">
      <w:pPr>
        <w:spacing w:after="0" w:line="240" w:lineRule="auto"/>
      </w:pPr>
      <w:r>
        <w:separator/>
      </w:r>
    </w:p>
  </w:footnote>
  <w:footnote w:type="continuationSeparator" w:id="0">
    <w:p w:rsidR="00B93C7C" w:rsidRDefault="00B93C7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16B" w:rsidRDefault="00961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16B" w:rsidRDefault="009611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16B" w:rsidRDefault="009611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C7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116B"/>
    <w:rsid w:val="00A137C9"/>
    <w:rsid w:val="00A56A6F"/>
    <w:rsid w:val="00A87380"/>
    <w:rsid w:val="00AF4E90"/>
    <w:rsid w:val="00AF7375"/>
    <w:rsid w:val="00B641BE"/>
    <w:rsid w:val="00B77707"/>
    <w:rsid w:val="00B93C7C"/>
    <w:rsid w:val="00BE3BCE"/>
    <w:rsid w:val="00C87BFF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EC8F81"/>
  <w15:chartTrackingRefBased/>
  <w15:docId w15:val="{CFA40885-F599-486C-8C44-4936C67B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2026-08-13T10:30:00Z</dcterms:created>
  <dcterms:modified xsi:type="dcterms:W3CDTF">2026-08-14T07:14:00Z</dcterms:modified>
</cp:coreProperties>
</file>