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34109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341091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E32E03" w:rsidRPr="00341091">
        <w:rPr>
          <w:rFonts w:ascii="Arial Narrow" w:eastAsia="Times New Roman" w:hAnsi="Arial Narrow" w:cs="Arial"/>
          <w:bCs/>
          <w:sz w:val="20"/>
          <w:szCs w:val="20"/>
          <w:lang w:eastAsia="pl-PL"/>
        </w:rPr>
        <w:t>5</w:t>
      </w:r>
      <w:r w:rsidRPr="00341091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341091" w:rsidTr="00D62E6E">
        <w:tc>
          <w:tcPr>
            <w:tcW w:w="2800" w:type="dxa"/>
          </w:tcPr>
          <w:p w:rsidR="00D62E6E" w:rsidRPr="0034109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41091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341091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D62E6E" w:rsidRPr="003410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3410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4109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4109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34109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4109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341091" w:rsidTr="00D62E6E">
        <w:tc>
          <w:tcPr>
            <w:tcW w:w="2800" w:type="dxa"/>
          </w:tcPr>
          <w:p w:rsidR="00D62E6E" w:rsidRPr="0034109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41091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D62E6E" w:rsidRPr="003410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3410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4109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34109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341091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34109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C121E" w:rsidRPr="0034109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32E03" w:rsidRPr="00341091" w:rsidTr="0061005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32E03" w:rsidRPr="00341091" w:rsidRDefault="00E32E03" w:rsidP="0061005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E32E03" w:rsidRPr="00341091" w:rsidRDefault="00E32E03" w:rsidP="0061005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2026 r. poz. 793)</w:t>
            </w: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E32E03" w:rsidRPr="00341091" w:rsidRDefault="00E32E03" w:rsidP="0061005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E32E03" w:rsidRPr="00341091" w:rsidRDefault="00E32E03" w:rsidP="0061005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341091" w:rsidRDefault="00E32E0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4109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341091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341091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341091" w:rsidTr="00D62E6E">
        <w:tc>
          <w:tcPr>
            <w:tcW w:w="2269" w:type="dxa"/>
          </w:tcPr>
          <w:p w:rsidR="00D62E6E" w:rsidRPr="0034109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341091" w:rsidRDefault="00E32E0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Przeglądy i naprawy aparatów i urządzeń medycznych</w:t>
            </w:r>
            <w:r w:rsidR="00D62E6E" w:rsidRPr="0034109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32E03" w:rsidRPr="00341091" w:rsidTr="00610057">
        <w:tc>
          <w:tcPr>
            <w:tcW w:w="2269" w:type="dxa"/>
          </w:tcPr>
          <w:p w:rsidR="00E32E03" w:rsidRPr="00341091" w:rsidRDefault="00E32E03" w:rsidP="006100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32E03" w:rsidRPr="00341091" w:rsidRDefault="00E32E03" w:rsidP="006100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92/2026</w:t>
            </w:r>
          </w:p>
        </w:tc>
      </w:tr>
    </w:tbl>
    <w:p w:rsidR="00BC121E" w:rsidRPr="00341091" w:rsidRDefault="00E32E03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34109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34109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341091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341091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34109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341091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34109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341091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341091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 xml:space="preserve">* </w:t>
      </w:r>
      <w:r w:rsidR="00BC121E" w:rsidRPr="00341091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34109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341091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341091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341091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341091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F69A4" w:rsidRPr="0034109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41091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34109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341091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34109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34109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34109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410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34109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341091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34109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41091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4109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34109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341091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341091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34109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34109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34109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41091" w:rsidTr="00620E37">
        <w:tc>
          <w:tcPr>
            <w:tcW w:w="2660" w:type="dxa"/>
          </w:tcPr>
          <w:p w:rsidR="00BC121E" w:rsidRPr="003410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34109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C121E" w:rsidRPr="0034109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BC121E" w:rsidRPr="0034109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data</w:t>
            </w:r>
            <w:r w:rsidRPr="0034109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3410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3410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41091" w:rsidRDefault="00844A96" w:rsidP="00E32E0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4109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E32E03" w:rsidRPr="0034109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="00BC121E" w:rsidRPr="0034109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341091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:rsidR="00106AC7" w:rsidRPr="00341091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34109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611" w:rsidRDefault="00394611">
      <w:r>
        <w:separator/>
      </w:r>
    </w:p>
  </w:endnote>
  <w:endnote w:type="continuationSeparator" w:id="1">
    <w:p w:rsidR="00394611" w:rsidRDefault="00394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10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109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03" w:rsidRDefault="00E32E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611" w:rsidRDefault="00394611">
      <w:r>
        <w:separator/>
      </w:r>
    </w:p>
  </w:footnote>
  <w:footnote w:type="continuationSeparator" w:id="1">
    <w:p w:rsidR="00394611" w:rsidRDefault="003946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03" w:rsidRDefault="00E32E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03" w:rsidRDefault="00E32E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03" w:rsidRDefault="00E32E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2E03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41091"/>
    <w:rsid w:val="00360BC3"/>
    <w:rsid w:val="00394611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2E03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2026-08-12T08:41:00Z</dcterms:created>
  <dcterms:modified xsi:type="dcterms:W3CDTF">2026-08-12T08:42:00Z</dcterms:modified>
</cp:coreProperties>
</file>