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E171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1E171D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1E171D">
        <w:rPr>
          <w:rFonts w:ascii="Arial Narrow" w:eastAsia="Times New Roman" w:hAnsi="Arial Narrow" w:cs="Arial"/>
          <w:bCs/>
          <w:lang w:eastAsia="pl-PL"/>
        </w:rPr>
        <w:t>4</w:t>
      </w:r>
      <w:r w:rsidRPr="001E171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E171D" w:rsidTr="00D62E6E">
        <w:tc>
          <w:tcPr>
            <w:tcW w:w="2800" w:type="dxa"/>
          </w:tcPr>
          <w:p w:rsidR="00D62E6E" w:rsidRPr="001E171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E171D">
              <w:rPr>
                <w:rFonts w:ascii="Arial Narrow" w:hAnsi="Arial Narrow" w:cs="Arial"/>
                <w:b/>
              </w:rPr>
              <w:t>Wykonawca</w:t>
            </w:r>
            <w:r w:rsidRPr="001E171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D62E6E" w:rsidRPr="001E17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1E17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E171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1E171D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1E171D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Pr="001E171D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1E171D" w:rsidTr="00D62E6E">
        <w:tc>
          <w:tcPr>
            <w:tcW w:w="2800" w:type="dxa"/>
          </w:tcPr>
          <w:p w:rsidR="00D62E6E" w:rsidRPr="001E171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E171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D62E6E" w:rsidRPr="001E17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1E17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E171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1E171D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1E171D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1E171D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C121E" w:rsidRPr="001E171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F5233" w:rsidRPr="001E171D" w:rsidTr="00F85D7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F5233" w:rsidRPr="001E171D" w:rsidRDefault="00BF5233" w:rsidP="00F85D7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BF5233" w:rsidRPr="001E171D" w:rsidRDefault="00BF5233" w:rsidP="00F85D7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E171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E171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E171D">
              <w:rPr>
                <w:rFonts w:ascii="Arial Narrow" w:eastAsia="Times New Roman" w:hAnsi="Arial Narrow" w:cs="Arial"/>
                <w:lang w:eastAsia="pl-PL"/>
              </w:rPr>
              <w:t>. Dz. U. z 2026 r. poz. 793)</w:t>
            </w:r>
            <w:r w:rsidRPr="001E171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E171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E171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F5233" w:rsidRPr="001E171D" w:rsidRDefault="00BF5233" w:rsidP="00F85D7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BF5233" w:rsidRPr="001E171D" w:rsidRDefault="00BF5233" w:rsidP="00F85D7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1E171D" w:rsidRDefault="00BF523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E171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1E171D">
        <w:rPr>
          <w:rFonts w:ascii="Arial Narrow" w:eastAsia="Times New Roman" w:hAnsi="Arial Narrow" w:cs="Arial"/>
          <w:lang w:eastAsia="pl-PL"/>
        </w:rPr>
        <w:t>N</w:t>
      </w:r>
      <w:r w:rsidR="00BC121E" w:rsidRPr="001E171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E171D" w:rsidTr="00D62E6E">
        <w:tc>
          <w:tcPr>
            <w:tcW w:w="2269" w:type="dxa"/>
          </w:tcPr>
          <w:p w:rsidR="00D62E6E" w:rsidRPr="001E171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1E171D" w:rsidRDefault="00BF523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bCs/>
                <w:lang w:eastAsia="pl-PL"/>
              </w:rPr>
              <w:t>Dostawy sukcesywne artykułów spożywczych</w:t>
            </w:r>
            <w:r w:rsidR="00D62E6E" w:rsidRPr="001E171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F5233" w:rsidRPr="001E171D" w:rsidTr="00F85D74">
        <w:tc>
          <w:tcPr>
            <w:tcW w:w="2269" w:type="dxa"/>
          </w:tcPr>
          <w:p w:rsidR="00BF5233" w:rsidRPr="001E171D" w:rsidRDefault="00BF5233" w:rsidP="00F85D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F5233" w:rsidRPr="001E171D" w:rsidRDefault="00BF5233" w:rsidP="00F85D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bCs/>
                <w:lang w:eastAsia="pl-PL"/>
              </w:rPr>
              <w:t>101/2026</w:t>
            </w:r>
          </w:p>
        </w:tc>
      </w:tr>
    </w:tbl>
    <w:p w:rsidR="00BC121E" w:rsidRPr="001E171D" w:rsidRDefault="00BF5233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1E171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1E171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1E171D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1E171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1E171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1E171D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1E171D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1E171D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1E171D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1E171D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1E171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1E171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1E171D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1E171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1E171D">
        <w:rPr>
          <w:rFonts w:ascii="Arial Narrow" w:eastAsia="Times New Roman" w:hAnsi="Arial Narrow" w:cs="Arial"/>
          <w:lang w:eastAsia="pl-PL"/>
        </w:rPr>
        <w:t>.</w:t>
      </w:r>
    </w:p>
    <w:p w:rsidR="00BF69A4" w:rsidRPr="001E171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E171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1E171D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1E171D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1E171D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1E171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1E171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1E171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1E171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E171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E17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E17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1E171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E171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E17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E17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1E171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1E171D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1E171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1E171D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E171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1E171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1E171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1E171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1E171D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:rsidR="00CF03EF" w:rsidRPr="001E171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1E171D">
        <w:rPr>
          <w:rFonts w:ascii="Arial Narrow" w:eastAsia="Times New Roman" w:hAnsi="Arial Narrow" w:cs="Arial"/>
          <w:color w:val="0070C0"/>
          <w:lang w:eastAsia="pl-PL"/>
        </w:rPr>
        <w:t>** Wypełnić jeżeli dotyczy</w:t>
      </w:r>
    </w:p>
    <w:p w:rsidR="00067B62" w:rsidRPr="001E171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E171D" w:rsidTr="00620E37">
        <w:tc>
          <w:tcPr>
            <w:tcW w:w="2660" w:type="dxa"/>
          </w:tcPr>
          <w:p w:rsidR="00BC121E" w:rsidRPr="001E171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1E171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1E171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1E171D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1E171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1E171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1E171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E171D" w:rsidRDefault="00844A96" w:rsidP="00BF523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E171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F5233" w:rsidRPr="001E171D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1E171D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1E171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:rsidR="00106AC7" w:rsidRPr="001E171D" w:rsidRDefault="00106AC7" w:rsidP="001E4022">
      <w:pPr>
        <w:rPr>
          <w:rFonts w:ascii="Arial Narrow" w:hAnsi="Arial Narrow" w:cs="Arial"/>
        </w:rPr>
      </w:pPr>
    </w:p>
    <w:sectPr w:rsidR="00106AC7" w:rsidRPr="001E171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997" w:rsidRDefault="005F1997">
      <w:r>
        <w:separator/>
      </w:r>
    </w:p>
  </w:endnote>
  <w:endnote w:type="continuationSeparator" w:id="1">
    <w:p w:rsidR="005F1997" w:rsidRDefault="005F1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7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71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233" w:rsidRDefault="00BF52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997" w:rsidRDefault="005F1997">
      <w:r>
        <w:separator/>
      </w:r>
    </w:p>
  </w:footnote>
  <w:footnote w:type="continuationSeparator" w:id="1">
    <w:p w:rsidR="005F1997" w:rsidRDefault="005F19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233" w:rsidRDefault="00BF52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233" w:rsidRDefault="00BF52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233" w:rsidRDefault="00BF52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23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171D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1997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5233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2026-08-11T09:34:00Z</dcterms:created>
  <dcterms:modified xsi:type="dcterms:W3CDTF">2026-08-11T09:34:00Z</dcterms:modified>
</cp:coreProperties>
</file>