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6607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720C5" w:rsidRPr="002720C5">
        <w:rPr>
          <w:b/>
        </w:rPr>
        <w:t>CRZP/157/2026/AZP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720C5" w:rsidRPr="004A5DB6" w:rsidTr="00245437">
        <w:tc>
          <w:tcPr>
            <w:tcW w:w="9212" w:type="dxa"/>
            <w:shd w:val="clear" w:color="auto" w:fill="auto"/>
          </w:tcPr>
          <w:p w:rsidR="002720C5" w:rsidRPr="004A5DB6" w:rsidRDefault="002720C5" w:rsidP="0024543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720C5" w:rsidRPr="004A5DB6" w:rsidRDefault="002720C5" w:rsidP="0024543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720C5">
              <w:t>(</w:t>
            </w:r>
            <w:proofErr w:type="spellStart"/>
            <w:r w:rsidRPr="002720C5">
              <w:t>t.j</w:t>
            </w:r>
            <w:proofErr w:type="spellEnd"/>
            <w:r w:rsidRPr="002720C5">
              <w:t>. Dz. U. z 202</w:t>
            </w:r>
            <w:r w:rsidR="00D6607A">
              <w:t>6</w:t>
            </w:r>
            <w:r w:rsidRPr="002720C5">
              <w:t xml:space="preserve"> r. poz. </w:t>
            </w:r>
            <w:r w:rsidR="00D6607A">
              <w:t>793</w:t>
            </w:r>
            <w:r w:rsidRPr="002720C5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720C5" w:rsidRPr="004A5DB6" w:rsidRDefault="002720C5" w:rsidP="002454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720C5" w:rsidRPr="004A5DB6" w:rsidRDefault="002720C5" w:rsidP="002454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720C5" w:rsidRPr="004A5DB6" w:rsidRDefault="002720C5" w:rsidP="0024543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720C5" w:rsidRPr="002720C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720C5" w:rsidP="005434B3">
      <w:pPr>
        <w:spacing w:after="240" w:line="276" w:lineRule="auto"/>
        <w:jc w:val="center"/>
      </w:pPr>
      <w:r w:rsidRPr="002720C5">
        <w:rPr>
          <w:b/>
        </w:rPr>
        <w:t>Usługa cateringowa podczas 33. Konferencji Redaktorów Czasopism Akademickich i Portali Uczelnianych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2255" w:rsidRDefault="00872255" w:rsidP="0038231F">
      <w:pPr>
        <w:spacing w:after="0" w:line="240" w:lineRule="auto"/>
      </w:pPr>
      <w:r>
        <w:separator/>
      </w:r>
    </w:p>
  </w:endnote>
  <w:endnote w:type="continuationSeparator" w:id="0">
    <w:p w:rsidR="00872255" w:rsidRDefault="008722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C5" w:rsidRDefault="002720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C5" w:rsidRDefault="00272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2255" w:rsidRDefault="00872255" w:rsidP="0038231F">
      <w:pPr>
        <w:spacing w:after="0" w:line="240" w:lineRule="auto"/>
      </w:pPr>
      <w:r>
        <w:separator/>
      </w:r>
    </w:p>
  </w:footnote>
  <w:footnote w:type="continuationSeparator" w:id="0">
    <w:p w:rsidR="00872255" w:rsidRDefault="008722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C5" w:rsidRDefault="002720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C5" w:rsidRDefault="002720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0C5" w:rsidRDefault="002720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25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20C5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2255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607A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19ABE"/>
  <w15:chartTrackingRefBased/>
  <w15:docId w15:val="{0571A419-7F6F-4558-A0D5-3A181510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816A5-C0DC-4839-A002-F710ADB6C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2026-08-05T08:38:00Z</cp:lastPrinted>
  <dcterms:created xsi:type="dcterms:W3CDTF">2026-08-05T08:38:00Z</dcterms:created>
  <dcterms:modified xsi:type="dcterms:W3CDTF">2026-08-05T08:38:00Z</dcterms:modified>
</cp:coreProperties>
</file>