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24227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54AFB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54AF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54AF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54AF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54AF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54AFB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54AF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54AFB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4AFB" w:rsidRPr="007B107C" w:rsidTr="0024543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4AFB" w:rsidRPr="007B107C" w:rsidRDefault="00054AFB" w:rsidP="00245437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54AFB" w:rsidRPr="007B107C" w:rsidRDefault="00054AFB" w:rsidP="00245437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54AF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54AF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54AF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</w:t>
            </w:r>
            <w:r w:rsidR="0082422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6</w:t>
            </w:r>
            <w:bookmarkStart w:id="0" w:name="_GoBack"/>
            <w:bookmarkEnd w:id="0"/>
            <w:r w:rsidRPr="00054AF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r. poz. </w:t>
            </w:r>
            <w:r w:rsidR="00824227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793</w:t>
            </w:r>
            <w:r w:rsidRPr="00054AFB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054AFB" w:rsidRPr="007B107C" w:rsidRDefault="00054AFB" w:rsidP="00245437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054AFB" w:rsidRPr="007B107C" w:rsidRDefault="00054AFB" w:rsidP="00245437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54AFB" w:rsidRPr="007B107C" w:rsidRDefault="00054AFB" w:rsidP="00245437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54AFB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54AF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cateringowa podczas 33. Konferencji Redaktorów Czasopism Akademickich i Portali Uczelnianych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54AFB" w:rsidRPr="00054AF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CRZP/157/2026/AZP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54AFB" w:rsidRPr="00054AFB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4AFB" w:rsidRDefault="00054AFB" w:rsidP="00054AFB">
      <w:pPr>
        <w:spacing w:after="0" w:line="240" w:lineRule="auto"/>
      </w:pPr>
      <w:r>
        <w:separator/>
      </w:r>
    </w:p>
  </w:endnote>
  <w:endnote w:type="continuationSeparator" w:id="0">
    <w:p w:rsidR="00054AFB" w:rsidRDefault="00054AFB" w:rsidP="00054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AFB" w:rsidRDefault="00054A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AFB" w:rsidRDefault="00054AF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AFB" w:rsidRDefault="00054A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4AFB" w:rsidRDefault="00054AFB" w:rsidP="00054AFB">
      <w:pPr>
        <w:spacing w:after="0" w:line="240" w:lineRule="auto"/>
      </w:pPr>
      <w:r>
        <w:separator/>
      </w:r>
    </w:p>
  </w:footnote>
  <w:footnote w:type="continuationSeparator" w:id="0">
    <w:p w:rsidR="00054AFB" w:rsidRDefault="00054AFB" w:rsidP="00054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AFB" w:rsidRDefault="00054A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AFB" w:rsidRDefault="00054A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AFB" w:rsidRDefault="00054A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309"/>
    <w:rsid w:val="00054AFB"/>
    <w:rsid w:val="002621C4"/>
    <w:rsid w:val="007B107C"/>
    <w:rsid w:val="007C0309"/>
    <w:rsid w:val="007C7D43"/>
    <w:rsid w:val="00824227"/>
    <w:rsid w:val="00843802"/>
    <w:rsid w:val="008750B3"/>
    <w:rsid w:val="00C31816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932FECD-5642-4F32-88F7-744D970D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4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4AFB"/>
  </w:style>
  <w:style w:type="paragraph" w:styleId="Stopka">
    <w:name w:val="footer"/>
    <w:basedOn w:val="Normalny"/>
    <w:link w:val="StopkaZnak"/>
    <w:uiPriority w:val="99"/>
    <w:unhideWhenUsed/>
    <w:rsid w:val="00054A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4AFB"/>
  </w:style>
  <w:style w:type="paragraph" w:styleId="Tekstdymka">
    <w:name w:val="Balloon Text"/>
    <w:basedOn w:val="Normalny"/>
    <w:link w:val="TekstdymkaZnak"/>
    <w:uiPriority w:val="99"/>
    <w:semiHidden/>
    <w:unhideWhenUsed/>
    <w:rsid w:val="008242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42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388</Words>
  <Characters>2334</Characters>
  <Application>Microsoft Office Word</Application>
  <DocSecurity>0</DocSecurity>
  <Lines>19</Lines>
  <Paragraphs>5</Paragraphs>
  <ScaleCrop>false</ScaleCrop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2026-08-05T08:38:00Z</cp:lastPrinted>
  <dcterms:created xsi:type="dcterms:W3CDTF">2026-08-05T08:38:00Z</dcterms:created>
  <dcterms:modified xsi:type="dcterms:W3CDTF">2026-08-05T08:38:00Z</dcterms:modified>
</cp:coreProperties>
</file>