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5166CF">
        <w:rPr>
          <w:rFonts w:ascii="Arial" w:hAnsi="Arial" w:cs="Arial"/>
          <w:bCs/>
          <w:i w:val="0"/>
          <w:szCs w:val="24"/>
        </w:rPr>
        <w:t xml:space="preserve"> 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95DEA" w:rsidRPr="00695DEA">
        <w:rPr>
          <w:rFonts w:ascii="Arial" w:hAnsi="Arial" w:cs="Arial"/>
          <w:b/>
          <w:sz w:val="24"/>
          <w:szCs w:val="24"/>
        </w:rPr>
        <w:t>CRZP/149/2026/AZP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5DEA" w:rsidRPr="00695DEA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5DEA" w:rsidRPr="00695DEA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95DEA" w:rsidRPr="00695DEA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5DEA" w:rsidRPr="00695DEA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95DEA" w:rsidRPr="00695DEA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95DEA" w:rsidTr="00F95F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95DEA" w:rsidRDefault="00695DEA" w:rsidP="00F95F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95DEA" w:rsidRDefault="00695DEA" w:rsidP="00F95F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95DE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95DE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95DEA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5166CF">
              <w:rPr>
                <w:rFonts w:ascii="Arial" w:hAnsi="Arial" w:cs="Arial"/>
                <w:sz w:val="24"/>
                <w:szCs w:val="24"/>
              </w:rPr>
              <w:t>6</w:t>
            </w:r>
            <w:r w:rsidRPr="00695DEA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5166CF">
              <w:rPr>
                <w:rFonts w:ascii="Arial" w:hAnsi="Arial" w:cs="Arial"/>
                <w:sz w:val="24"/>
                <w:szCs w:val="24"/>
              </w:rPr>
              <w:t>793</w:t>
            </w:r>
            <w:r w:rsidRPr="00695DEA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695DEA" w:rsidRDefault="00695DEA" w:rsidP="00F95F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95DEA" w:rsidRDefault="00695DEA" w:rsidP="00F95F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95DEA" w:rsidRDefault="00695DEA" w:rsidP="00F95F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695DEA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95DEA">
        <w:rPr>
          <w:rFonts w:ascii="Arial" w:hAnsi="Arial" w:cs="Arial"/>
          <w:b/>
          <w:sz w:val="24"/>
          <w:szCs w:val="24"/>
        </w:rPr>
        <w:t>Wykonanie dokumentacji projektowej "Remont instalacji zasilającej hydranty w budynku I, H, J" wraz ze sprawowaniem nadzoru autorskiego w trakcie wykonywania robót budowlanych -3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95DEA" w:rsidRPr="00695DEA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p w:rsidR="005166CF" w:rsidRDefault="005166C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695D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95DEA" w:rsidTr="00695D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DE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95DEA" w:rsidTr="00695D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DE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95DEA" w:rsidTr="00695D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DE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95DEA" w:rsidTr="00695D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DE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95DEA" w:rsidRP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1.</w:t>
            </w:r>
            <w:r w:rsidRPr="00695DEA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 (</w:t>
            </w:r>
            <w:proofErr w:type="spellStart"/>
            <w:r w:rsidRPr="00695DEA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695DEA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695DE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95DEA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695DEA" w:rsidRDefault="00695DEA" w:rsidP="00F95F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5DEA">
              <w:rPr>
                <w:rFonts w:ascii="Arial" w:hAnsi="Arial" w:cs="Arial"/>
                <w:sz w:val="24"/>
                <w:szCs w:val="24"/>
              </w:rPr>
              <w:t>2.</w:t>
            </w:r>
            <w:r w:rsidRPr="00695DEA">
              <w:rPr>
                <w:rFonts w:ascii="Arial" w:hAnsi="Arial" w:cs="Arial"/>
                <w:sz w:val="24"/>
                <w:szCs w:val="24"/>
              </w:rPr>
              <w:tab/>
              <w:t>Jedna z osób wskazana w pkt. 2 i wyszczególniona w wykazie osób powinna posiadać doświadczenie w wykonaniu co najmniej 2 dokumentacji projektowych związanej z zaprojektowaniem zewnętrznej instalacji wodociągowej.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Pr="005166CF" w:rsidRDefault="00E4548F" w:rsidP="005166C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5166CF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2C6" w:rsidRDefault="00A822C6" w:rsidP="00E4548F">
      <w:pPr>
        <w:spacing w:after="0" w:line="240" w:lineRule="auto"/>
      </w:pPr>
      <w:r>
        <w:separator/>
      </w:r>
    </w:p>
  </w:endnote>
  <w:endnote w:type="continuationSeparator" w:id="0">
    <w:p w:rsidR="00A822C6" w:rsidRDefault="00A822C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DEA" w:rsidRDefault="00695D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DEA" w:rsidRDefault="00695D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DEA" w:rsidRDefault="00695D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2C6" w:rsidRDefault="00A822C6" w:rsidP="00E4548F">
      <w:pPr>
        <w:spacing w:after="0" w:line="240" w:lineRule="auto"/>
      </w:pPr>
      <w:r>
        <w:separator/>
      </w:r>
    </w:p>
  </w:footnote>
  <w:footnote w:type="continuationSeparator" w:id="0">
    <w:p w:rsidR="00A822C6" w:rsidRDefault="00A822C6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DEA" w:rsidRDefault="00695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DEA" w:rsidRDefault="00695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DEA" w:rsidRDefault="00695D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2C6"/>
    <w:rsid w:val="002621C4"/>
    <w:rsid w:val="005166CF"/>
    <w:rsid w:val="00695DEA"/>
    <w:rsid w:val="007B107C"/>
    <w:rsid w:val="007C7D43"/>
    <w:rsid w:val="00843802"/>
    <w:rsid w:val="008750B3"/>
    <w:rsid w:val="00A822C6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947BF63-F98F-424D-AC72-775B89C5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95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5DE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95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DEA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6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6C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998</Words>
  <Characters>5990</Characters>
  <Application>Microsoft Office Word</Application>
  <DocSecurity>0</DocSecurity>
  <Lines>49</Lines>
  <Paragraphs>13</Paragraphs>
  <ScaleCrop>false</ScaleCrop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2026-07-31T05:55:00Z</cp:lastPrinted>
  <dcterms:created xsi:type="dcterms:W3CDTF">2026-07-31T05:55:00Z</dcterms:created>
  <dcterms:modified xsi:type="dcterms:W3CDTF">2026-07-31T05:55:00Z</dcterms:modified>
</cp:coreProperties>
</file>