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100CE" w14:textId="5F9460AC" w:rsidR="00471F3F" w:rsidRPr="00471F3F" w:rsidRDefault="0036590A" w:rsidP="00F30159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36590A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36590A">
        <w:rPr>
          <w:rFonts w:ascii="Arial" w:hAnsi="Arial" w:cs="Arial"/>
          <w:sz w:val="24"/>
          <w:szCs w:val="24"/>
        </w:rPr>
        <w:t>2026-05-29</w:t>
      </w:r>
    </w:p>
    <w:p w14:paraId="3580F914" w14:textId="77777777" w:rsidR="0036590A" w:rsidRPr="0036590A" w:rsidRDefault="0036590A" w:rsidP="00F30159">
      <w:pPr>
        <w:rPr>
          <w:rFonts w:ascii="Arial" w:hAnsi="Arial" w:cs="Arial"/>
          <w:b/>
          <w:bCs/>
          <w:sz w:val="24"/>
          <w:szCs w:val="24"/>
        </w:rPr>
      </w:pPr>
      <w:r w:rsidRPr="0036590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478C39D" w14:textId="2FE052E7" w:rsidR="00471F3F" w:rsidRPr="00471F3F" w:rsidRDefault="0036590A" w:rsidP="00F30159">
      <w:pPr>
        <w:rPr>
          <w:rFonts w:ascii="Arial" w:hAnsi="Arial" w:cs="Arial"/>
          <w:b/>
          <w:bCs/>
          <w:sz w:val="24"/>
          <w:szCs w:val="24"/>
        </w:rPr>
      </w:pPr>
      <w:r w:rsidRPr="0036590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7F543B6" w14:textId="744AD216" w:rsidR="00471F3F" w:rsidRPr="00471F3F" w:rsidRDefault="0036590A" w:rsidP="00F30159">
      <w:pPr>
        <w:rPr>
          <w:rFonts w:ascii="Arial" w:hAnsi="Arial" w:cs="Arial"/>
          <w:sz w:val="24"/>
          <w:szCs w:val="24"/>
        </w:rPr>
      </w:pPr>
      <w:r w:rsidRPr="0036590A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36590A">
        <w:rPr>
          <w:rFonts w:ascii="Arial" w:hAnsi="Arial" w:cs="Arial"/>
          <w:sz w:val="24"/>
          <w:szCs w:val="24"/>
        </w:rPr>
        <w:t>7/19</w:t>
      </w:r>
    </w:p>
    <w:p w14:paraId="773389AF" w14:textId="1E970F9F" w:rsidR="00471F3F" w:rsidRPr="00471F3F" w:rsidRDefault="0036590A" w:rsidP="00F30159">
      <w:pPr>
        <w:rPr>
          <w:rFonts w:ascii="Arial" w:hAnsi="Arial" w:cs="Arial"/>
          <w:sz w:val="24"/>
          <w:szCs w:val="24"/>
        </w:rPr>
      </w:pPr>
      <w:r w:rsidRPr="0036590A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36590A">
        <w:rPr>
          <w:rFonts w:ascii="Arial" w:hAnsi="Arial" w:cs="Arial"/>
          <w:sz w:val="24"/>
          <w:szCs w:val="24"/>
        </w:rPr>
        <w:t>Poznań</w:t>
      </w:r>
    </w:p>
    <w:p w14:paraId="06713B0F" w14:textId="77777777" w:rsidR="00F30159" w:rsidRDefault="00F30159" w:rsidP="00F3015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557E1A7" w14:textId="77777777" w:rsidR="00F30159" w:rsidRDefault="00F30159" w:rsidP="00F3015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F934914" w14:textId="4D8C2AEF" w:rsidR="00DA2A7E" w:rsidRPr="00471F3F" w:rsidRDefault="00DA2A7E" w:rsidP="00F3015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06751F7" w14:textId="77777777" w:rsidR="00471F3F" w:rsidRDefault="00DA2A7E" w:rsidP="00F3015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p w14:paraId="13FE126D" w14:textId="77777777" w:rsidR="00F30159" w:rsidRDefault="00F30159" w:rsidP="00F3015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14:paraId="7939403E" w14:textId="77777777" w:rsidR="00F30159" w:rsidRPr="00471F3F" w:rsidRDefault="00F30159" w:rsidP="00F30159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07AD6948" w14:textId="77777777" w:rsidTr="00A34E9B">
        <w:tc>
          <w:tcPr>
            <w:tcW w:w="9330" w:type="dxa"/>
            <w:shd w:val="clear" w:color="auto" w:fill="F2F2F2"/>
            <w:hideMark/>
          </w:tcPr>
          <w:p w14:paraId="46C0586E" w14:textId="77777777" w:rsidR="00471F3F" w:rsidRPr="00471F3F" w:rsidRDefault="00471F3F" w:rsidP="00F3015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C0D5CC9" w14:textId="77777777" w:rsidR="00471F3F" w:rsidRPr="00471F3F" w:rsidRDefault="00471F3F" w:rsidP="00F3015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2ACB5F7" w14:textId="77777777" w:rsidR="00607E00" w:rsidRPr="00607E00" w:rsidRDefault="00607E00" w:rsidP="00F30159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4"/>
      </w:tblGrid>
      <w:tr w:rsidR="00607E00" w:rsidRPr="00A34E9B" w14:paraId="5909CD14" w14:textId="77777777" w:rsidTr="001D5408">
        <w:tc>
          <w:tcPr>
            <w:tcW w:w="2268" w:type="dxa"/>
          </w:tcPr>
          <w:p w14:paraId="711AEE37" w14:textId="77777777" w:rsidR="00F30159" w:rsidRDefault="00F30159" w:rsidP="00F3015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CD9128" w14:textId="24627B25" w:rsidR="00607E00" w:rsidRPr="00A34E9B" w:rsidRDefault="00607E00" w:rsidP="00F3015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580E8119" w14:textId="77777777" w:rsidR="00F30159" w:rsidRDefault="00F30159" w:rsidP="00F301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468FDD" w14:textId="3B20F4A0" w:rsidR="00607E00" w:rsidRPr="00A34E9B" w:rsidRDefault="00607E00" w:rsidP="00F301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6590A" w:rsidRPr="0036590A">
              <w:rPr>
                <w:rFonts w:ascii="Arial" w:hAnsi="Arial" w:cs="Arial"/>
                <w:sz w:val="24"/>
                <w:szCs w:val="24"/>
              </w:rPr>
              <w:t>podstawowy</w:t>
            </w:r>
            <w:r w:rsidR="00F30159">
              <w:rPr>
                <w:rFonts w:ascii="Arial" w:hAnsi="Arial" w:cs="Arial"/>
                <w:sz w:val="24"/>
                <w:szCs w:val="24"/>
              </w:rPr>
              <w:t>m</w:t>
            </w:r>
            <w:r w:rsidR="0036590A" w:rsidRPr="0036590A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36590A" w:rsidRPr="0036590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73E631EA" w14:textId="77777777" w:rsidTr="001D5408">
        <w:tc>
          <w:tcPr>
            <w:tcW w:w="2268" w:type="dxa"/>
          </w:tcPr>
          <w:p w14:paraId="680D5028" w14:textId="77777777" w:rsidR="00607E00" w:rsidRPr="00A34E9B" w:rsidRDefault="00607E00" w:rsidP="00F3015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61C8EAD7" w14:textId="2162ED31" w:rsidR="00607E00" w:rsidRPr="00A34E9B" w:rsidRDefault="0036590A" w:rsidP="00F301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590A">
              <w:rPr>
                <w:rFonts w:ascii="Arial" w:hAnsi="Arial" w:cs="Arial"/>
                <w:bCs/>
                <w:sz w:val="24"/>
                <w:szCs w:val="24"/>
              </w:rPr>
              <w:t>Sprzęt wymienny do zabiegów artroskopowych, laparoskopowych i endoskopii laryngologicznych, kompatybilny ze sprzętem posiadanym przez Zamawiającego</w:t>
            </w:r>
          </w:p>
        </w:tc>
      </w:tr>
      <w:tr w:rsidR="0036590A" w:rsidRPr="00A34E9B" w14:paraId="1FB15567" w14:textId="77777777" w:rsidTr="0059400C">
        <w:tc>
          <w:tcPr>
            <w:tcW w:w="2268" w:type="dxa"/>
          </w:tcPr>
          <w:p w14:paraId="37B583D6" w14:textId="77777777" w:rsidR="0036590A" w:rsidRPr="00A34E9B" w:rsidRDefault="0036590A" w:rsidP="00F3015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3B9A73E5" w14:textId="77777777" w:rsidR="0036590A" w:rsidRDefault="0036590A" w:rsidP="00F301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590A">
              <w:rPr>
                <w:rFonts w:ascii="Arial" w:hAnsi="Arial" w:cs="Arial"/>
                <w:bCs/>
                <w:sz w:val="24"/>
                <w:szCs w:val="24"/>
              </w:rPr>
              <w:t>SZW/DZP/43/2026</w:t>
            </w:r>
          </w:p>
          <w:p w14:paraId="1B1CF5D3" w14:textId="77777777" w:rsidR="00F30159" w:rsidRDefault="00F30159" w:rsidP="00F301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98F7611" w14:textId="5A05DEA6" w:rsidR="00F30159" w:rsidRPr="00A34E9B" w:rsidRDefault="00F30159" w:rsidP="00F3015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04E4CA6" w14:textId="42680291" w:rsidR="00DA2A7E" w:rsidRPr="00C512EB" w:rsidRDefault="00DA2A7E" w:rsidP="00F30159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36590A" w:rsidRPr="0036590A">
        <w:rPr>
          <w:rFonts w:ascii="Arial" w:hAnsi="Arial" w:cs="Arial"/>
          <w:b/>
          <w:sz w:val="24"/>
          <w:szCs w:val="24"/>
        </w:rPr>
        <w:t>Szpital Wojewódzki w Poznaniu</w:t>
      </w:r>
      <w:r w:rsidR="00F30159">
        <w:rPr>
          <w:rFonts w:ascii="Arial" w:hAnsi="Arial" w:cs="Arial"/>
          <w:b/>
          <w:sz w:val="24"/>
          <w:szCs w:val="24"/>
        </w:rPr>
        <w:t xml:space="preserve">, </w:t>
      </w:r>
      <w:r w:rsidR="0036590A" w:rsidRPr="0036590A">
        <w:rPr>
          <w:rFonts w:ascii="Arial" w:hAnsi="Arial" w:cs="Arial"/>
          <w:b/>
          <w:sz w:val="24"/>
          <w:szCs w:val="24"/>
        </w:rPr>
        <w:t>Dział Zamówień Publicznych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6590A" w:rsidRPr="0036590A">
        <w:rPr>
          <w:rFonts w:ascii="Arial" w:hAnsi="Arial" w:cs="Arial"/>
          <w:sz w:val="24"/>
          <w:szCs w:val="24"/>
        </w:rPr>
        <w:t>(</w:t>
      </w:r>
      <w:proofErr w:type="spellStart"/>
      <w:r w:rsidR="0036590A" w:rsidRPr="0036590A">
        <w:rPr>
          <w:rFonts w:ascii="Arial" w:hAnsi="Arial" w:cs="Arial"/>
          <w:sz w:val="24"/>
          <w:szCs w:val="24"/>
        </w:rPr>
        <w:t>t.j</w:t>
      </w:r>
      <w:proofErr w:type="spellEnd"/>
      <w:r w:rsidR="0036590A" w:rsidRPr="0036590A">
        <w:rPr>
          <w:rFonts w:ascii="Arial" w:hAnsi="Arial" w:cs="Arial"/>
          <w:sz w:val="24"/>
          <w:szCs w:val="24"/>
        </w:rPr>
        <w:t>. Dz. U. z 2024 r. poz. 1320 ze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46DF4F07" w14:textId="77777777" w:rsidR="00DA2A7E" w:rsidRPr="00C512EB" w:rsidRDefault="00DA2A7E" w:rsidP="00F30159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6590A" w:rsidRPr="00C512EB" w14:paraId="7DE39384" w14:textId="77777777" w:rsidTr="0059400C">
        <w:tc>
          <w:tcPr>
            <w:tcW w:w="2943" w:type="dxa"/>
          </w:tcPr>
          <w:p w14:paraId="38273A7E" w14:textId="58F584E7" w:rsidR="0036590A" w:rsidRPr="00C512EB" w:rsidRDefault="0036590A" w:rsidP="00F30159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590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</w:tcPr>
          <w:p w14:paraId="53FBCC90" w14:textId="1EDD5C8E" w:rsidR="0036590A" w:rsidRPr="00C512EB" w:rsidRDefault="0036590A" w:rsidP="00F3015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590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31C859AB" w14:textId="77777777" w:rsidR="00DA2A7E" w:rsidRPr="00C512EB" w:rsidRDefault="00DA2A7E" w:rsidP="00F30159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6E24C0CC" w14:textId="70880B1F" w:rsidR="00DA2A7E" w:rsidRDefault="00F30159" w:rsidP="00F3015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Brak ofert.</w:t>
      </w:r>
    </w:p>
    <w:p w14:paraId="13053D7C" w14:textId="77777777" w:rsidR="00C512EB" w:rsidRPr="00C512EB" w:rsidRDefault="00C512EB" w:rsidP="00F30159">
      <w:pPr>
        <w:jc w:val="both"/>
        <w:rPr>
          <w:rFonts w:ascii="Arial" w:hAnsi="Arial" w:cs="Arial"/>
          <w:sz w:val="24"/>
          <w:szCs w:val="24"/>
        </w:rPr>
      </w:pPr>
    </w:p>
    <w:p w14:paraId="4B147CC3" w14:textId="77777777" w:rsidR="00DA2A7E" w:rsidRDefault="00DA2A7E" w:rsidP="00F301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14:paraId="16272B32" w14:textId="77777777" w:rsidR="00F30159" w:rsidRDefault="00F30159" w:rsidP="00F301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95752E1" w14:textId="77777777" w:rsidR="00F30159" w:rsidRPr="009D2A76" w:rsidRDefault="00F30159" w:rsidP="00F30159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14:paraId="76133E5A" w14:textId="77777777" w:rsidR="00F30159" w:rsidRPr="009D2A76" w:rsidRDefault="00F30159" w:rsidP="00F30159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14:paraId="5B4C00E0" w14:textId="7FCD0240" w:rsidR="00F30159" w:rsidRPr="009D2A76" w:rsidRDefault="00F30159" w:rsidP="00F30159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bookmarkEnd w:id="0"/>
    <w:p w14:paraId="1E2FAE13" w14:textId="77777777" w:rsidR="00F30159" w:rsidRPr="00C512EB" w:rsidRDefault="00F30159" w:rsidP="00F3015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F30159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CC094" w14:textId="77777777" w:rsidR="00B60DB9" w:rsidRDefault="00B60DB9">
      <w:r>
        <w:separator/>
      </w:r>
    </w:p>
  </w:endnote>
  <w:endnote w:type="continuationSeparator" w:id="0">
    <w:p w14:paraId="3232952C" w14:textId="77777777" w:rsidR="00B60DB9" w:rsidRDefault="00B60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8574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19668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4AC5C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7519A3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A89C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39092" w14:textId="77777777" w:rsidR="003F0CBE" w:rsidRDefault="003F0CBE">
    <w:pPr>
      <w:pStyle w:val="Stopka"/>
      <w:tabs>
        <w:tab w:val="clear" w:pos="4536"/>
      </w:tabs>
      <w:jc w:val="center"/>
    </w:pPr>
  </w:p>
  <w:p w14:paraId="5E8E1AC3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A39AA" w14:textId="77777777" w:rsidR="00B60DB9" w:rsidRDefault="00B60DB9">
      <w:r>
        <w:separator/>
      </w:r>
    </w:p>
  </w:footnote>
  <w:footnote w:type="continuationSeparator" w:id="0">
    <w:p w14:paraId="109AC323" w14:textId="77777777" w:rsidR="00B60DB9" w:rsidRDefault="00B60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0E9A3" w14:textId="77777777" w:rsidR="0036590A" w:rsidRDefault="00365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33E1" w14:textId="77777777" w:rsidR="0036590A" w:rsidRDefault="003659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E8187" w14:textId="77777777" w:rsidR="0036590A" w:rsidRDefault="003659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2332749">
    <w:abstractNumId w:val="5"/>
  </w:num>
  <w:num w:numId="2" w16cid:durableId="634988925">
    <w:abstractNumId w:val="10"/>
  </w:num>
  <w:num w:numId="3" w16cid:durableId="1310281964">
    <w:abstractNumId w:val="4"/>
  </w:num>
  <w:num w:numId="4" w16cid:durableId="574701466">
    <w:abstractNumId w:val="9"/>
  </w:num>
  <w:num w:numId="5" w16cid:durableId="650254974">
    <w:abstractNumId w:val="1"/>
  </w:num>
  <w:num w:numId="6" w16cid:durableId="2055306073">
    <w:abstractNumId w:val="2"/>
  </w:num>
  <w:num w:numId="7" w16cid:durableId="1703436293">
    <w:abstractNumId w:val="8"/>
  </w:num>
  <w:num w:numId="8" w16cid:durableId="1482580689">
    <w:abstractNumId w:val="6"/>
  </w:num>
  <w:num w:numId="9" w16cid:durableId="1036584992">
    <w:abstractNumId w:val="3"/>
  </w:num>
  <w:num w:numId="10" w16cid:durableId="1564754287">
    <w:abstractNumId w:val="0"/>
  </w:num>
  <w:num w:numId="11" w16cid:durableId="19249491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E6F"/>
    <w:rsid w:val="00020DF5"/>
    <w:rsid w:val="000345C2"/>
    <w:rsid w:val="00047A30"/>
    <w:rsid w:val="000A0A50"/>
    <w:rsid w:val="001B1480"/>
    <w:rsid w:val="001D5408"/>
    <w:rsid w:val="00210DCB"/>
    <w:rsid w:val="002D47D4"/>
    <w:rsid w:val="003261E7"/>
    <w:rsid w:val="0036590A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60DB9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76E6F"/>
    <w:rsid w:val="00EB304B"/>
    <w:rsid w:val="00F3015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CA61D1"/>
  <w15:chartTrackingRefBased/>
  <w15:docId w15:val="{E2DDEA8B-195E-4C67-AAF0-5C00E14A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F3015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2026-05-29T07:14:00Z</cp:lastPrinted>
  <dcterms:created xsi:type="dcterms:W3CDTF">2026-05-29T07:16:00Z</dcterms:created>
  <dcterms:modified xsi:type="dcterms:W3CDTF">2026-05-29T07:16:00Z</dcterms:modified>
</cp:coreProperties>
</file>