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E6926" w14:textId="505502B9" w:rsidR="00130CCF" w:rsidRDefault="00251D2A" w:rsidP="00130CCF">
      <w:pPr>
        <w:spacing w:after="600"/>
        <w:jc w:val="center"/>
        <w:rPr>
          <w:rFonts w:ascii="Arial Narrow" w:hAnsi="Arial Narrow" w:cs="Arial"/>
          <w:sz w:val="22"/>
          <w:szCs w:val="22"/>
        </w:rPr>
      </w:pPr>
      <w:bookmarkStart w:id="0" w:name="_Hlk53520193"/>
      <w:r>
        <w:rPr>
          <w:rFonts w:ascii="Arial Narrow" w:hAnsi="Arial Narrow"/>
          <w:noProof/>
          <w:szCs w:val="16"/>
        </w:rPr>
        <w:pict w14:anchorId="7CBA35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1D07AA1C" w14:textId="38FCF049" w:rsidR="00081D13" w:rsidRPr="00130CCF" w:rsidRDefault="00803D5F" w:rsidP="00130CCF">
      <w:pPr>
        <w:rPr>
          <w:rFonts w:ascii="Arial Narrow" w:hAnsi="Arial Narrow" w:cs="Arial"/>
          <w:sz w:val="22"/>
          <w:szCs w:val="22"/>
        </w:rPr>
      </w:pPr>
      <w:r w:rsidRPr="00130CCF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>
        <w:rPr>
          <w:rFonts w:ascii="Arial Narrow" w:hAnsi="Arial Narrow" w:cs="Arial"/>
          <w:b/>
          <w:bCs/>
          <w:sz w:val="22"/>
          <w:szCs w:val="22"/>
        </w:rPr>
        <w:tab/>
      </w:r>
      <w:r w:rsidR="00130CCF" w:rsidRPr="00130CCF">
        <w:rPr>
          <w:rFonts w:ascii="Arial Narrow" w:hAnsi="Arial Narrow" w:cs="Arial"/>
          <w:sz w:val="22"/>
          <w:szCs w:val="22"/>
        </w:rPr>
        <w:t xml:space="preserve"> Bydgoszcz dnia: 2026-05-2</w:t>
      </w:r>
      <w:r w:rsidR="00251D2A">
        <w:rPr>
          <w:rFonts w:ascii="Arial Narrow" w:hAnsi="Arial Narrow" w:cs="Arial"/>
          <w:sz w:val="22"/>
          <w:szCs w:val="22"/>
        </w:rPr>
        <w:t>6</w:t>
      </w:r>
    </w:p>
    <w:p w14:paraId="4A15C1DF" w14:textId="5CADA7F4" w:rsidR="00081D13" w:rsidRPr="00130CCF" w:rsidRDefault="00803D5F" w:rsidP="00130CCF">
      <w:pPr>
        <w:ind w:right="3969"/>
        <w:rPr>
          <w:rFonts w:ascii="Arial Narrow" w:hAnsi="Arial Narrow" w:cs="Arial"/>
          <w:sz w:val="22"/>
          <w:szCs w:val="22"/>
        </w:rPr>
      </w:pPr>
      <w:r w:rsidRPr="00130CCF">
        <w:rPr>
          <w:rFonts w:ascii="Arial Narrow" w:hAnsi="Arial Narrow" w:cs="Arial"/>
          <w:sz w:val="22"/>
          <w:szCs w:val="22"/>
        </w:rPr>
        <w:t>Powstańców Warszawy</w:t>
      </w:r>
      <w:r w:rsidR="00081D13" w:rsidRPr="00130CCF">
        <w:rPr>
          <w:rFonts w:ascii="Arial Narrow" w:hAnsi="Arial Narrow" w:cs="Arial"/>
          <w:sz w:val="22"/>
          <w:szCs w:val="22"/>
        </w:rPr>
        <w:t xml:space="preserve"> </w:t>
      </w:r>
      <w:r w:rsidRPr="00130CCF">
        <w:rPr>
          <w:rFonts w:ascii="Arial Narrow" w:hAnsi="Arial Narrow" w:cs="Arial"/>
          <w:sz w:val="22"/>
          <w:szCs w:val="22"/>
        </w:rPr>
        <w:t>5</w:t>
      </w:r>
    </w:p>
    <w:p w14:paraId="3FBB6FB6" w14:textId="334683DA" w:rsidR="00081D13" w:rsidRPr="00130CCF" w:rsidRDefault="00803D5F" w:rsidP="00130CCF">
      <w:pPr>
        <w:ind w:right="3969"/>
        <w:rPr>
          <w:rFonts w:ascii="Arial Narrow" w:hAnsi="Arial Narrow" w:cs="Arial"/>
          <w:sz w:val="22"/>
          <w:szCs w:val="22"/>
        </w:rPr>
      </w:pPr>
      <w:r w:rsidRPr="00130CCF">
        <w:rPr>
          <w:rFonts w:ascii="Arial Narrow" w:hAnsi="Arial Narrow" w:cs="Arial"/>
          <w:sz w:val="22"/>
          <w:szCs w:val="22"/>
        </w:rPr>
        <w:t>85-681</w:t>
      </w:r>
      <w:r w:rsidR="00081D13" w:rsidRPr="00130CCF">
        <w:rPr>
          <w:rFonts w:ascii="Arial Narrow" w:hAnsi="Arial Narrow" w:cs="Arial"/>
          <w:sz w:val="22"/>
          <w:szCs w:val="22"/>
        </w:rPr>
        <w:t xml:space="preserve"> </w:t>
      </w:r>
      <w:r w:rsidRPr="00130CCF">
        <w:rPr>
          <w:rFonts w:ascii="Arial Narrow" w:hAnsi="Arial Narrow" w:cs="Arial"/>
          <w:sz w:val="22"/>
          <w:szCs w:val="22"/>
        </w:rPr>
        <w:t>Bydgoszcz</w:t>
      </w:r>
    </w:p>
    <w:p w14:paraId="3A1C6A5F" w14:textId="77777777" w:rsidR="00081D13" w:rsidRPr="00130CC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30CCF" w14:paraId="24E19330" w14:textId="77777777" w:rsidTr="00C13EA9">
        <w:tc>
          <w:tcPr>
            <w:tcW w:w="10065" w:type="dxa"/>
            <w:shd w:val="clear" w:color="auto" w:fill="F2F2F2"/>
            <w:hideMark/>
          </w:tcPr>
          <w:p w14:paraId="6F298AF0" w14:textId="77777777" w:rsidR="00081D13" w:rsidRPr="00130CC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30CC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7C3FD85" w14:textId="77777777" w:rsidR="00081D13" w:rsidRPr="00130CC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30CC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1A5B905" w14:textId="77777777" w:rsidR="00081D13" w:rsidRPr="00130CC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30CC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30CC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30CC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30CCF" w14:paraId="2014365A" w14:textId="77777777" w:rsidTr="00081D13">
        <w:tc>
          <w:tcPr>
            <w:tcW w:w="2269" w:type="dxa"/>
          </w:tcPr>
          <w:p w14:paraId="1DB7A05A" w14:textId="77777777" w:rsidR="00081D13" w:rsidRPr="00130CC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288F64A1" w14:textId="4897ABE4" w:rsidR="00081D13" w:rsidRPr="00130CCF" w:rsidRDefault="00803D5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bCs/>
                <w:sz w:val="22"/>
                <w:szCs w:val="22"/>
              </w:rPr>
              <w:t>Działania zwiększające poziom cyberbezpieczeństwa szpitala - systemy ochrony poczty elektronicznej</w:t>
            </w:r>
          </w:p>
        </w:tc>
      </w:tr>
      <w:tr w:rsidR="00803D5F" w:rsidRPr="00130CCF" w14:paraId="33847B82" w14:textId="77777777" w:rsidTr="00AE3706">
        <w:tc>
          <w:tcPr>
            <w:tcW w:w="2269" w:type="dxa"/>
          </w:tcPr>
          <w:p w14:paraId="1019371A" w14:textId="77777777" w:rsidR="00803D5F" w:rsidRPr="00130CCF" w:rsidRDefault="00803D5F" w:rsidP="00AE37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3263A382" w14:textId="4734A963" w:rsidR="00803D5F" w:rsidRPr="00130CCF" w:rsidRDefault="00803D5F" w:rsidP="00AE37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bCs/>
                <w:sz w:val="22"/>
                <w:szCs w:val="22"/>
              </w:rPr>
              <w:t>65/2026</w:t>
            </w:r>
          </w:p>
        </w:tc>
      </w:tr>
    </w:tbl>
    <w:p w14:paraId="07DED733" w14:textId="77777777" w:rsidR="00081D13" w:rsidRPr="00130CC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AF286B6" w14:textId="64DAB402" w:rsidR="00081D13" w:rsidRPr="00130CC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30CCF">
        <w:rPr>
          <w:rFonts w:ascii="Arial Narrow" w:hAnsi="Arial Narrow" w:cs="Arial"/>
          <w:sz w:val="22"/>
          <w:szCs w:val="22"/>
        </w:rPr>
        <w:t xml:space="preserve">Zamawiający, </w:t>
      </w:r>
      <w:r w:rsidR="00803D5F" w:rsidRPr="00130CCF">
        <w:rPr>
          <w:rFonts w:ascii="Arial Narrow" w:hAnsi="Arial Narrow" w:cs="Arial"/>
          <w:b/>
          <w:sz w:val="22"/>
          <w:szCs w:val="22"/>
        </w:rPr>
        <w:t>10.WSzKzP SPZOZ</w:t>
      </w:r>
      <w:r w:rsidRPr="00130CCF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130CCF">
        <w:rPr>
          <w:rFonts w:ascii="Arial Narrow" w:hAnsi="Arial Narrow" w:cs="Arial"/>
          <w:sz w:val="22"/>
          <w:szCs w:val="22"/>
        </w:rPr>
        <w:t xml:space="preserve">ust. 1 pkt. 1 i </w:t>
      </w:r>
      <w:r w:rsidRPr="00130CCF">
        <w:rPr>
          <w:rFonts w:ascii="Arial Narrow" w:hAnsi="Arial Narrow" w:cs="Arial"/>
          <w:sz w:val="22"/>
          <w:szCs w:val="22"/>
        </w:rPr>
        <w:t xml:space="preserve">ust. </w:t>
      </w:r>
      <w:r w:rsidR="00A17CDB" w:rsidRPr="00130CCF">
        <w:rPr>
          <w:rFonts w:ascii="Arial Narrow" w:hAnsi="Arial Narrow" w:cs="Arial"/>
          <w:sz w:val="22"/>
          <w:szCs w:val="22"/>
        </w:rPr>
        <w:t>2</w:t>
      </w:r>
      <w:r w:rsidRPr="00130CCF">
        <w:rPr>
          <w:rFonts w:ascii="Arial Narrow" w:hAnsi="Arial Narrow" w:cs="Arial"/>
          <w:sz w:val="22"/>
          <w:szCs w:val="22"/>
        </w:rPr>
        <w:t xml:space="preserve"> </w:t>
      </w:r>
      <w:r w:rsidR="00081D13" w:rsidRPr="00130CCF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03D5F" w:rsidRPr="00130CCF">
        <w:rPr>
          <w:rFonts w:ascii="Arial Narrow" w:hAnsi="Arial Narrow" w:cs="Arial"/>
          <w:sz w:val="22"/>
          <w:szCs w:val="22"/>
        </w:rPr>
        <w:t>(t.j. Dz. U. z 2024 r. poz. 1320 z p</w:t>
      </w:r>
      <w:r w:rsidR="00130CCF">
        <w:rPr>
          <w:rFonts w:ascii="Arial Narrow" w:hAnsi="Arial Narrow" w:cs="Arial"/>
          <w:sz w:val="22"/>
          <w:szCs w:val="22"/>
        </w:rPr>
        <w:t>óźn</w:t>
      </w:r>
      <w:r w:rsidR="00803D5F" w:rsidRPr="00130CCF">
        <w:rPr>
          <w:rFonts w:ascii="Arial Narrow" w:hAnsi="Arial Narrow" w:cs="Arial"/>
          <w:sz w:val="22"/>
          <w:szCs w:val="22"/>
        </w:rPr>
        <w:t>. zm.)</w:t>
      </w:r>
      <w:r w:rsidR="00081D13" w:rsidRPr="00130CC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130CCF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03D5F" w:rsidRPr="00130CCF" w14:paraId="09FF1BAE" w14:textId="77777777" w:rsidTr="00AE3706">
        <w:trPr>
          <w:cantSplit/>
        </w:trPr>
        <w:tc>
          <w:tcPr>
            <w:tcW w:w="10080" w:type="dxa"/>
          </w:tcPr>
          <w:p w14:paraId="5910576B" w14:textId="11DEAFF4" w:rsidR="00803D5F" w:rsidRPr="00130CCF" w:rsidRDefault="00803D5F" w:rsidP="00AE3706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b/>
                <w:sz w:val="22"/>
                <w:szCs w:val="22"/>
              </w:rPr>
              <w:t>DHOSTING.PL SP. Z O. O.</w:t>
            </w:r>
          </w:p>
          <w:p w14:paraId="62F67B29" w14:textId="13158BFB" w:rsidR="00803D5F" w:rsidRPr="00130CCF" w:rsidRDefault="00803D5F" w:rsidP="00AE3706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bCs/>
                <w:sz w:val="22"/>
                <w:szCs w:val="22"/>
              </w:rPr>
              <w:t>Pamiętna 14B /2</w:t>
            </w:r>
          </w:p>
          <w:p w14:paraId="24DFC530" w14:textId="5E3B2CA1" w:rsidR="00803D5F" w:rsidRPr="00130CCF" w:rsidRDefault="00803D5F" w:rsidP="00AE3706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bCs/>
                <w:sz w:val="22"/>
                <w:szCs w:val="22"/>
              </w:rPr>
              <w:t>02-972 Warszawa</w:t>
            </w:r>
          </w:p>
          <w:p w14:paraId="379C8E7E" w14:textId="74B284E4" w:rsidR="00803D5F" w:rsidRPr="00130CCF" w:rsidRDefault="00803D5F" w:rsidP="00AE3706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130C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130CCF">
              <w:rPr>
                <w:rFonts w:ascii="Arial Narrow" w:hAnsi="Arial Narrow" w:cs="Arial"/>
                <w:b/>
                <w:sz w:val="22"/>
                <w:szCs w:val="22"/>
              </w:rPr>
              <w:t>356 308.59 zł brutto</w:t>
            </w:r>
            <w:r w:rsidRPr="00130C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133944" w14:textId="77777777" w:rsidR="00803D5F" w:rsidRPr="00130CCF" w:rsidRDefault="00803D5F" w:rsidP="00AE3706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8888FBD" w14:textId="62B1CD57" w:rsidR="00803D5F" w:rsidRPr="00130CCF" w:rsidRDefault="00803D5F" w:rsidP="00AE370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035704E3" w14:textId="77777777" w:rsidR="00081D13" w:rsidRPr="00130CCF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30CC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30CC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5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134"/>
      </w:tblGrid>
      <w:tr w:rsidR="00130CCF" w:rsidRPr="00130CCF" w14:paraId="7A9CF52F" w14:textId="77777777" w:rsidTr="00130CCF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C632533" w14:textId="77777777" w:rsidR="00130CCF" w:rsidRPr="00130CCF" w:rsidRDefault="00130C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130CC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296D9DD" w14:textId="77777777" w:rsidR="00130CCF" w:rsidRPr="00130CCF" w:rsidRDefault="00130C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030BFF0" w14:textId="65C77401" w:rsidR="00130CCF" w:rsidRPr="00130CCF" w:rsidRDefault="00130C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69F5C19" w14:textId="77777777" w:rsidR="00130CCF" w:rsidRPr="00130CCF" w:rsidRDefault="00130C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30CCF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130CCF" w:rsidRPr="00130CCF" w14:paraId="58613F8E" w14:textId="77777777" w:rsidTr="00130CCF">
        <w:trPr>
          <w:jc w:val="center"/>
        </w:trPr>
        <w:tc>
          <w:tcPr>
            <w:tcW w:w="851" w:type="dxa"/>
            <w:vAlign w:val="center"/>
          </w:tcPr>
          <w:p w14:paraId="3CE143E7" w14:textId="3B37B963" w:rsidR="00130CCF" w:rsidRPr="00130CCF" w:rsidRDefault="00130CCF" w:rsidP="00AE370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30CCF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28F6C7CA" w14:textId="38A38EDB" w:rsidR="00130CCF" w:rsidRPr="00130CCF" w:rsidRDefault="00130CCF" w:rsidP="00AE370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130CCF">
              <w:rPr>
                <w:rFonts w:ascii="Arial Narrow" w:hAnsi="Arial Narrow" w:cs="Arial"/>
                <w:b/>
              </w:rPr>
              <w:t>DHOSTING.PL SP. Z O. O.</w:t>
            </w:r>
          </w:p>
          <w:p w14:paraId="1E5B662E" w14:textId="21B385F6" w:rsidR="00130CCF" w:rsidRPr="00130CCF" w:rsidRDefault="00130CCF" w:rsidP="00AE3706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130CCF">
              <w:rPr>
                <w:rFonts w:ascii="Arial Narrow" w:hAnsi="Arial Narrow" w:cs="Arial"/>
                <w:bCs/>
              </w:rPr>
              <w:t>Pamiętna 14B /2</w:t>
            </w:r>
          </w:p>
          <w:p w14:paraId="336BA55D" w14:textId="3A01C0A7" w:rsidR="00130CCF" w:rsidRPr="00130CCF" w:rsidRDefault="00130CCF" w:rsidP="00AE370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130CCF">
              <w:rPr>
                <w:rFonts w:ascii="Arial Narrow" w:hAnsi="Arial Narrow" w:cs="Arial"/>
                <w:bCs/>
              </w:rPr>
              <w:t>02-972 Warszawa</w:t>
            </w:r>
          </w:p>
        </w:tc>
        <w:tc>
          <w:tcPr>
            <w:tcW w:w="1134" w:type="dxa"/>
            <w:vAlign w:val="center"/>
          </w:tcPr>
          <w:p w14:paraId="43B3B288" w14:textId="2DE37CA9" w:rsidR="00130CCF" w:rsidRPr="00130CCF" w:rsidRDefault="00130CCF" w:rsidP="00AE370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30CCF">
              <w:rPr>
                <w:rFonts w:ascii="Arial Narrow" w:hAnsi="Arial Narrow" w:cs="Arial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14:paraId="7569013C" w14:textId="5A23FC16" w:rsidR="00130CCF" w:rsidRPr="00130CCF" w:rsidRDefault="00130CCF" w:rsidP="00AE370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30CCF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40153D16" w14:textId="77777777" w:rsidR="00B464D3" w:rsidRDefault="00B464D3" w:rsidP="00130CCF">
      <w:pPr>
        <w:spacing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30CCF">
        <w:rPr>
          <w:rFonts w:ascii="Arial Narrow" w:hAnsi="Arial Narrow" w:cs="Arial"/>
          <w:i/>
          <w:sz w:val="22"/>
          <w:szCs w:val="22"/>
        </w:rPr>
        <w:t>Zamawiający</w:t>
      </w:r>
    </w:p>
    <w:p w14:paraId="5370E97B" w14:textId="77777777" w:rsidR="00130CCF" w:rsidRDefault="00130CCF" w:rsidP="00130CCF">
      <w:pPr>
        <w:rPr>
          <w:rFonts w:ascii="Arial Narrow" w:hAnsi="Arial Narrow" w:cs="Arial"/>
          <w:i/>
          <w:sz w:val="22"/>
          <w:szCs w:val="22"/>
        </w:rPr>
      </w:pPr>
    </w:p>
    <w:p w14:paraId="79C5F6E7" w14:textId="46C5831B" w:rsidR="00130CCF" w:rsidRDefault="00130CCF" w:rsidP="00130CC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134DEFC1" w14:textId="5F6A926E" w:rsidR="00130CCF" w:rsidRDefault="00130CCF" w:rsidP="00130CC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57385E03" w14:textId="41CA06F7" w:rsidR="00130CCF" w:rsidRDefault="00130CCF" w:rsidP="00130CC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37549B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</w:p>
    <w:p w14:paraId="6410CCCE" w14:textId="028CBAC0" w:rsidR="00130CCF" w:rsidRPr="00130CCF" w:rsidRDefault="00130CCF" w:rsidP="00130CC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2026-05-2</w:t>
      </w:r>
      <w:bookmarkEnd w:id="0"/>
      <w:r w:rsidR="00251D2A">
        <w:rPr>
          <w:rFonts w:ascii="Arial Narrow" w:hAnsi="Arial Narrow" w:cs="Arial"/>
          <w:sz w:val="20"/>
          <w:szCs w:val="20"/>
        </w:rPr>
        <w:t>6</w:t>
      </w:r>
    </w:p>
    <w:sectPr w:rsidR="00130CCF" w:rsidRPr="00130CCF" w:rsidSect="00130C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4CB47" w14:textId="77777777" w:rsidR="008453F1" w:rsidRDefault="008453F1">
      <w:r>
        <w:separator/>
      </w:r>
    </w:p>
  </w:endnote>
  <w:endnote w:type="continuationSeparator" w:id="0">
    <w:p w14:paraId="0939326C" w14:textId="77777777" w:rsidR="008453F1" w:rsidRDefault="0084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96DE6" w14:textId="77777777" w:rsidR="00803D5F" w:rsidRDefault="00803D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2153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175CC4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E911" w14:textId="77777777" w:rsidR="00803D5F" w:rsidRDefault="00803D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0E2B2" w14:textId="77777777" w:rsidR="008453F1" w:rsidRDefault="008453F1">
      <w:r>
        <w:separator/>
      </w:r>
    </w:p>
  </w:footnote>
  <w:footnote w:type="continuationSeparator" w:id="0">
    <w:p w14:paraId="2FF38079" w14:textId="77777777" w:rsidR="008453F1" w:rsidRDefault="00845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46652" w14:textId="77777777" w:rsidR="00803D5F" w:rsidRDefault="00803D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E069B" w14:textId="77777777" w:rsidR="00803D5F" w:rsidRDefault="00803D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26C98" w14:textId="77777777" w:rsidR="00803D5F" w:rsidRDefault="00803D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F17"/>
    <w:rsid w:val="00005838"/>
    <w:rsid w:val="00022322"/>
    <w:rsid w:val="00042497"/>
    <w:rsid w:val="00081D13"/>
    <w:rsid w:val="000C1E6F"/>
    <w:rsid w:val="000E4E56"/>
    <w:rsid w:val="00130CCF"/>
    <w:rsid w:val="001A1468"/>
    <w:rsid w:val="001B7815"/>
    <w:rsid w:val="00251D2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3D5F"/>
    <w:rsid w:val="00832144"/>
    <w:rsid w:val="008453F1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91F17"/>
    <w:rsid w:val="00CA0B33"/>
    <w:rsid w:val="00CA3511"/>
    <w:rsid w:val="00D01E5B"/>
    <w:rsid w:val="00D04203"/>
    <w:rsid w:val="00D26ED6"/>
    <w:rsid w:val="00D27586"/>
    <w:rsid w:val="00D42C90"/>
    <w:rsid w:val="00D53E64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1C90C6"/>
  <w15:chartTrackingRefBased/>
  <w15:docId w15:val="{3DED6F5F-7548-4FC7-A413-FCB9E2124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30C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0C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2026-05-25T12:30:00Z</dcterms:created>
  <dcterms:modified xsi:type="dcterms:W3CDTF">2026-05-26T09:07:00Z</dcterms:modified>
</cp:coreProperties>
</file>