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95E51" w14:textId="1D51D0CC" w:rsidR="00FB7F50" w:rsidRPr="002245BE" w:rsidRDefault="00B6475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6475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64756">
        <w:rPr>
          <w:sz w:val="22"/>
          <w:szCs w:val="22"/>
        </w:rPr>
        <w:t>2026-05-15</w:t>
      </w:r>
    </w:p>
    <w:p w14:paraId="0B740E4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4BD45CE" w14:textId="77777777" w:rsidR="00B64756" w:rsidRPr="00B64756" w:rsidRDefault="00B64756" w:rsidP="00FB7F50">
      <w:pPr>
        <w:spacing w:after="40"/>
        <w:rPr>
          <w:b/>
          <w:bCs/>
          <w:sz w:val="22"/>
          <w:szCs w:val="22"/>
        </w:rPr>
      </w:pPr>
      <w:r w:rsidRPr="00B64756">
        <w:rPr>
          <w:b/>
          <w:bCs/>
          <w:sz w:val="22"/>
          <w:szCs w:val="22"/>
        </w:rPr>
        <w:t>Akademia Górniczo - Hutnicza</w:t>
      </w:r>
    </w:p>
    <w:p w14:paraId="63051BA2" w14:textId="77777777" w:rsidR="00B64756" w:rsidRPr="00B64756" w:rsidRDefault="00B64756" w:rsidP="00FB7F50">
      <w:pPr>
        <w:spacing w:after="40"/>
        <w:rPr>
          <w:b/>
          <w:bCs/>
          <w:sz w:val="22"/>
          <w:szCs w:val="22"/>
        </w:rPr>
      </w:pPr>
      <w:r w:rsidRPr="00B64756">
        <w:rPr>
          <w:b/>
          <w:bCs/>
          <w:sz w:val="22"/>
          <w:szCs w:val="22"/>
        </w:rPr>
        <w:t>im. Stanisława Staszica w Krakowie</w:t>
      </w:r>
    </w:p>
    <w:p w14:paraId="7E54DD95" w14:textId="5601F8AE" w:rsidR="00FB7F50" w:rsidRPr="002245BE" w:rsidRDefault="00B64756" w:rsidP="00FB7F50">
      <w:pPr>
        <w:spacing w:after="40"/>
        <w:rPr>
          <w:b/>
          <w:bCs/>
          <w:sz w:val="22"/>
          <w:szCs w:val="22"/>
        </w:rPr>
      </w:pPr>
      <w:r w:rsidRPr="00B64756">
        <w:rPr>
          <w:b/>
          <w:bCs/>
          <w:sz w:val="22"/>
          <w:szCs w:val="22"/>
        </w:rPr>
        <w:t>Dział Zamówień Publicznych</w:t>
      </w:r>
    </w:p>
    <w:p w14:paraId="18C59FE2" w14:textId="346A34B7" w:rsidR="00FB7F50" w:rsidRPr="002245BE" w:rsidRDefault="00B64756" w:rsidP="00FB7F50">
      <w:pPr>
        <w:rPr>
          <w:sz w:val="22"/>
          <w:szCs w:val="22"/>
        </w:rPr>
      </w:pPr>
      <w:r w:rsidRPr="00B6475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64756">
        <w:rPr>
          <w:sz w:val="22"/>
          <w:szCs w:val="22"/>
        </w:rPr>
        <w:t>30</w:t>
      </w:r>
    </w:p>
    <w:p w14:paraId="7093533A" w14:textId="23652686" w:rsidR="00FB7F50" w:rsidRPr="002245BE" w:rsidRDefault="00B64756" w:rsidP="00FB7F50">
      <w:pPr>
        <w:rPr>
          <w:sz w:val="22"/>
          <w:szCs w:val="22"/>
        </w:rPr>
      </w:pPr>
      <w:r w:rsidRPr="00B6475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64756">
        <w:rPr>
          <w:sz w:val="22"/>
          <w:szCs w:val="22"/>
        </w:rPr>
        <w:t>Kraków</w:t>
      </w:r>
    </w:p>
    <w:p w14:paraId="5EECC5C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C6BC70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64756" w:rsidRPr="00607F9B" w14:paraId="3DFBD6A3" w14:textId="77777777" w:rsidTr="00E7530D">
        <w:trPr>
          <w:trHeight w:val="638"/>
        </w:trPr>
        <w:tc>
          <w:tcPr>
            <w:tcW w:w="959" w:type="dxa"/>
          </w:tcPr>
          <w:p w14:paraId="180A2757" w14:textId="77777777" w:rsidR="00B64756" w:rsidRPr="00607F9B" w:rsidRDefault="00B64756" w:rsidP="00E753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893ED1A" w14:textId="02E2403A" w:rsidR="00B64756" w:rsidRPr="00607F9B" w:rsidRDefault="00B64756" w:rsidP="00E753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64756">
              <w:rPr>
                <w:sz w:val="22"/>
                <w:szCs w:val="22"/>
              </w:rPr>
              <w:t>przetarg</w:t>
            </w:r>
            <w:r w:rsidR="00E93F24">
              <w:rPr>
                <w:sz w:val="22"/>
                <w:szCs w:val="22"/>
              </w:rPr>
              <w:t>u</w:t>
            </w:r>
            <w:r w:rsidRPr="00B64756">
              <w:rPr>
                <w:sz w:val="22"/>
                <w:szCs w:val="22"/>
              </w:rPr>
              <w:t xml:space="preserve"> nieograniczon</w:t>
            </w:r>
            <w:r w:rsidR="00E93F2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4756">
              <w:rPr>
                <w:b/>
                <w:bCs/>
                <w:sz w:val="22"/>
                <w:szCs w:val="22"/>
              </w:rPr>
              <w:t xml:space="preserve">Dostawa 4 zestawów składających się z laptopa i stacji dokującej na potrzeby </w:t>
            </w:r>
            <w:proofErr w:type="spellStart"/>
            <w:r w:rsidRPr="00B64756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4756">
              <w:rPr>
                <w:b/>
                <w:sz w:val="22"/>
                <w:szCs w:val="22"/>
              </w:rPr>
              <w:t>KC-DE-zp.25.110.2026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85D07E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4756" w14:paraId="49ED166F" w14:textId="77777777" w:rsidTr="00E7530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8576ED0" w14:textId="53AC6DE5" w:rsidR="00B64756" w:rsidRPr="00D26ED6" w:rsidRDefault="00B64756" w:rsidP="00E7530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4756">
              <w:rPr>
                <w:b/>
                <w:sz w:val="22"/>
                <w:szCs w:val="22"/>
              </w:rPr>
              <w:t>PROGRESS Systemy Komputerowe Sp. z o.o.</w:t>
            </w:r>
          </w:p>
          <w:p w14:paraId="5D42FBDA" w14:textId="534B1795" w:rsidR="00B64756" w:rsidRPr="009F0E5C" w:rsidRDefault="00B64756" w:rsidP="00E7530D">
            <w:pPr>
              <w:jc w:val="both"/>
              <w:rPr>
                <w:bCs/>
                <w:sz w:val="22"/>
                <w:szCs w:val="22"/>
              </w:rPr>
            </w:pPr>
            <w:r w:rsidRPr="00B64756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4756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C4AF50" w14:textId="33A8231E" w:rsidR="00B64756" w:rsidRPr="009F0E5C" w:rsidRDefault="00B64756" w:rsidP="00E7530D">
            <w:pPr>
              <w:jc w:val="both"/>
              <w:rPr>
                <w:bCs/>
                <w:sz w:val="22"/>
                <w:szCs w:val="22"/>
              </w:rPr>
            </w:pPr>
            <w:r w:rsidRPr="00B64756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4756">
              <w:rPr>
                <w:bCs/>
                <w:sz w:val="22"/>
                <w:szCs w:val="22"/>
              </w:rPr>
              <w:t>Kraków</w:t>
            </w:r>
          </w:p>
          <w:p w14:paraId="2D867717" w14:textId="77777777" w:rsidR="00B64756" w:rsidRPr="00D26ED6" w:rsidRDefault="00B64756" w:rsidP="00E7530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937DE8" w14:textId="2E1EA3F4" w:rsidR="00B64756" w:rsidRDefault="00B64756" w:rsidP="00E7530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64756">
              <w:rPr>
                <w:sz w:val="22"/>
                <w:szCs w:val="22"/>
              </w:rPr>
              <w:t>Dostaw</w:t>
            </w:r>
            <w:r w:rsidR="00E93F24">
              <w:rPr>
                <w:sz w:val="22"/>
                <w:szCs w:val="22"/>
              </w:rPr>
              <w:t>ę</w:t>
            </w:r>
            <w:r w:rsidRPr="00B64756">
              <w:rPr>
                <w:sz w:val="22"/>
                <w:szCs w:val="22"/>
              </w:rPr>
              <w:t xml:space="preserve"> 4 zestawów składających się z laptopa i stacji dokującej na potrzeby </w:t>
            </w:r>
            <w:proofErr w:type="spellStart"/>
            <w:r w:rsidRPr="00B64756">
              <w:rPr>
                <w:sz w:val="22"/>
                <w:szCs w:val="22"/>
              </w:rPr>
              <w:t>WIEiT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2751EAE0" w14:textId="4376BD93" w:rsidR="00B64756" w:rsidRPr="00D26ED6" w:rsidRDefault="00B64756" w:rsidP="00E7530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64756">
              <w:rPr>
                <w:b/>
                <w:sz w:val="22"/>
                <w:szCs w:val="22"/>
              </w:rPr>
              <w:t>39 310.80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CAC52B1" w14:textId="77777777" w:rsidR="00B64756" w:rsidRDefault="00B64756" w:rsidP="00E7530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9021FA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76DC717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184FCF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5EA866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131CC24" w14:textId="25946929" w:rsidR="002B6761" w:rsidRPr="008567C7" w:rsidRDefault="00B647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E7174EB" w14:textId="2BA98229" w:rsidR="002B6761" w:rsidRPr="008567C7" w:rsidRDefault="00B647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cały zestaw</w:t>
            </w:r>
          </w:p>
        </w:tc>
        <w:tc>
          <w:tcPr>
            <w:tcW w:w="1134" w:type="dxa"/>
            <w:vAlign w:val="center"/>
          </w:tcPr>
          <w:p w14:paraId="719F2E2A" w14:textId="20F336A3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2BAF673" w14:textId="2D83D99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8D508C" w14:textId="363F4F8C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D580299" w14:textId="35DB7198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4687C1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64756" w:rsidRPr="008567C7" w14:paraId="1F6E2668" w14:textId="77777777" w:rsidTr="00E7530D">
        <w:tc>
          <w:tcPr>
            <w:tcW w:w="709" w:type="dxa"/>
            <w:vAlign w:val="center"/>
          </w:tcPr>
          <w:p w14:paraId="6C1E70A0" w14:textId="036931DF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6D39353" w14:textId="3B85D026" w:rsidR="00B64756" w:rsidRPr="002B6761" w:rsidRDefault="00B64756" w:rsidP="00E753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DC7B1E4" w14:textId="638E678D" w:rsidR="00B64756" w:rsidRPr="008567C7" w:rsidRDefault="00B64756" w:rsidP="00E753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1005065" w14:textId="4E8A6D07" w:rsidR="00B64756" w:rsidRPr="001B7815" w:rsidRDefault="00B64756" w:rsidP="00E753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41900FF" w14:textId="30E1B3DA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E47E2FF" w14:textId="47EF1244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6DC187E" w14:textId="399C9392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4A47B09" w14:textId="46D60BD9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510B2E8" w14:textId="1C916C6F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CAC2F51" w14:textId="11F9A7AF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4A029BD" w14:textId="44B027E8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64756" w:rsidRPr="008567C7" w14:paraId="74462D0A" w14:textId="77777777" w:rsidTr="00E7530D">
        <w:tc>
          <w:tcPr>
            <w:tcW w:w="709" w:type="dxa"/>
            <w:vAlign w:val="center"/>
          </w:tcPr>
          <w:p w14:paraId="34F7B7D0" w14:textId="44A00FDA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E5379CF" w14:textId="08369359" w:rsidR="00B64756" w:rsidRPr="002B6761" w:rsidRDefault="00B64756" w:rsidP="00E753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64756">
              <w:rPr>
                <w:rFonts w:ascii="Times New Roman" w:hAnsi="Times New Roman" w:cs="Times New Roman"/>
                <w:b/>
                <w:sz w:val="18"/>
                <w:szCs w:val="18"/>
              </w:rPr>
              <w:t>Cocon</w:t>
            </w:r>
            <w:proofErr w:type="spellEnd"/>
            <w:r w:rsidRPr="00B647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</w:t>
            </w:r>
            <w:r w:rsidR="00E93F24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Pr="00B647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0374CC79" w14:textId="0C46DFD3" w:rsidR="00B64756" w:rsidRPr="008567C7" w:rsidRDefault="00B64756" w:rsidP="00E753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="00E93F24">
              <w:rPr>
                <w:rFonts w:ascii="Times New Roman" w:hAnsi="Times New Roman" w:cs="Times New Roman"/>
                <w:bCs/>
                <w:sz w:val="18"/>
                <w:szCs w:val="18"/>
              </w:rPr>
              <w:t>Dworcowa 10a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2D5025E" w14:textId="673742CF" w:rsidR="00B64756" w:rsidRPr="001B7815" w:rsidRDefault="00B64756" w:rsidP="00E753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46-300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4756">
              <w:rPr>
                <w:rFonts w:ascii="Times New Roman" w:hAnsi="Times New Roman" w:cs="Times New Roman"/>
                <w:bCs/>
                <w:sz w:val="18"/>
                <w:szCs w:val="18"/>
              </w:rPr>
              <w:t>Olesno</w:t>
            </w:r>
          </w:p>
        </w:tc>
        <w:tc>
          <w:tcPr>
            <w:tcW w:w="1134" w:type="dxa"/>
            <w:vAlign w:val="center"/>
          </w:tcPr>
          <w:p w14:paraId="30C8A3C5" w14:textId="1213EC53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 xml:space="preserve">  51,55</w:t>
            </w:r>
          </w:p>
        </w:tc>
        <w:tc>
          <w:tcPr>
            <w:tcW w:w="1134" w:type="dxa"/>
            <w:vAlign w:val="center"/>
          </w:tcPr>
          <w:p w14:paraId="1C3F8B52" w14:textId="27EEC575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CD07898" w14:textId="0E19E110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4AF34B6" w14:textId="11DBE833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0860DA0" w14:textId="3C67A7A5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1C56EFE" w14:textId="6F974AD7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E3FE521" w14:textId="366F1861" w:rsidR="00B64756" w:rsidRPr="008567C7" w:rsidRDefault="00B64756" w:rsidP="00E753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4756">
              <w:rPr>
                <w:rFonts w:ascii="Times New Roman" w:hAnsi="Times New Roman" w:cs="Times New Roman"/>
                <w:sz w:val="18"/>
                <w:szCs w:val="18"/>
              </w:rPr>
              <w:t xml:space="preserve">  91,55</w:t>
            </w:r>
          </w:p>
        </w:tc>
      </w:tr>
    </w:tbl>
    <w:p w14:paraId="39515C7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154E48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0CFB15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F2721" w14:textId="77777777" w:rsidR="00195CC0" w:rsidRDefault="00195CC0">
      <w:r>
        <w:separator/>
      </w:r>
    </w:p>
  </w:endnote>
  <w:endnote w:type="continuationSeparator" w:id="0">
    <w:p w14:paraId="636B084A" w14:textId="77777777" w:rsidR="00195CC0" w:rsidRDefault="00195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9530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E3E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F0E24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26098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2DC9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7F640" w14:textId="77777777" w:rsidR="00195CC0" w:rsidRDefault="00195CC0">
      <w:r>
        <w:separator/>
      </w:r>
    </w:p>
  </w:footnote>
  <w:footnote w:type="continuationSeparator" w:id="0">
    <w:p w14:paraId="120E0008" w14:textId="77777777" w:rsidR="00195CC0" w:rsidRDefault="00195C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85C7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6FF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DEF0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53D"/>
    <w:rsid w:val="00005838"/>
    <w:rsid w:val="00022322"/>
    <w:rsid w:val="00042497"/>
    <w:rsid w:val="000C1E6F"/>
    <w:rsid w:val="000E4E56"/>
    <w:rsid w:val="00195CC0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4756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8653D"/>
    <w:rsid w:val="00E93F24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C0E84"/>
  <w15:chartTrackingRefBased/>
  <w15:docId w15:val="{D84A19AE-24A5-41B6-9F08-7C880305F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2026-05-15T07:53:00Z</cp:lastPrinted>
  <dcterms:created xsi:type="dcterms:W3CDTF">2026-05-15T07:51:00Z</dcterms:created>
  <dcterms:modified xsi:type="dcterms:W3CDTF">2026-05-15T07:53:00Z</dcterms:modified>
</cp:coreProperties>
</file>