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E338CE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72E27" w:rsidRPr="00872E27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E0728A6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3AF6536" w14:textId="77777777" w:rsidR="006676AE" w:rsidRPr="0012157F" w:rsidRDefault="00872E2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72E27">
        <w:rPr>
          <w:rFonts w:ascii="Arial" w:hAnsi="Arial" w:cs="Arial"/>
        </w:rPr>
        <w:t>Gmina Gnojnik</w:t>
      </w:r>
    </w:p>
    <w:p w14:paraId="1ACA9AAB" w14:textId="77777777" w:rsidR="006676AE" w:rsidRPr="0012157F" w:rsidRDefault="00872E2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72E27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872E27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699C41A0" w14:textId="77777777" w:rsidR="00F90CD1" w:rsidRDefault="00872E27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72E27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872E27">
        <w:rPr>
          <w:rFonts w:ascii="Arial" w:hAnsi="Arial" w:cs="Arial"/>
        </w:rPr>
        <w:t>Gnojnik</w:t>
      </w:r>
    </w:p>
    <w:p w14:paraId="2A8E771C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67C3ACC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56E884D7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62010E5C" w14:textId="77777777" w:rsidTr="0018769E">
        <w:tc>
          <w:tcPr>
            <w:tcW w:w="2800" w:type="dxa"/>
          </w:tcPr>
          <w:p w14:paraId="313D190D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FF6E59C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DD35C01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07D4D09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14:paraId="3DE48818" w14:textId="77777777" w:rsidTr="0018769E">
        <w:tc>
          <w:tcPr>
            <w:tcW w:w="2800" w:type="dxa"/>
          </w:tcPr>
          <w:p w14:paraId="5D90D330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802AFBB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A1C63DD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2FE156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345D145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72E27" w:rsidRPr="0012157F" w14:paraId="04421534" w14:textId="77777777" w:rsidTr="00DE275C">
        <w:tc>
          <w:tcPr>
            <w:tcW w:w="9104" w:type="dxa"/>
            <w:shd w:val="clear" w:color="auto" w:fill="D9D9D9"/>
          </w:tcPr>
          <w:p w14:paraId="287A01A9" w14:textId="77777777" w:rsidR="00872E27" w:rsidRPr="0012157F" w:rsidRDefault="00872E27" w:rsidP="00DE275C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B9E6FB5" w14:textId="77777777" w:rsidR="00872E27" w:rsidRPr="0012157F" w:rsidRDefault="00872E27" w:rsidP="00DE275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72E2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72E2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72E27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872E27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872E27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38307641" w14:textId="77777777" w:rsidR="00872E27" w:rsidRPr="00612283" w:rsidRDefault="00872E27" w:rsidP="00DE275C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36356D10" w14:textId="77777777" w:rsidR="00872E27" w:rsidRPr="00612283" w:rsidRDefault="00872E27" w:rsidP="00DE275C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3AA5C34C" w14:textId="77777777" w:rsidR="00872E27" w:rsidRPr="0012157F" w:rsidRDefault="00872E27" w:rsidP="00DE275C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6341027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02AC8F26" w14:textId="77777777" w:rsidTr="0018769E">
        <w:tc>
          <w:tcPr>
            <w:tcW w:w="2269" w:type="dxa"/>
          </w:tcPr>
          <w:p w14:paraId="465CA513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B359BF2" w14:textId="3C12B02B" w:rsidR="002578E4" w:rsidRPr="00A2540E" w:rsidRDefault="00872E27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72E2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Rozbudowa i przebudowa budynku Publicznej Szkoły Podstawowej w Gosprzydowej </w:t>
            </w:r>
            <w:r w:rsidR="003459C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– Etap I</w:t>
            </w:r>
            <w:r w:rsidRPr="00872E2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stan surowy otwarty z pokryciem dachowym z  uwzględnieniem przebudowy dachu na starej części szkoły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72E27" w:rsidRPr="00A2540E" w14:paraId="0DF5DB3A" w14:textId="77777777" w:rsidTr="00DE275C">
        <w:tc>
          <w:tcPr>
            <w:tcW w:w="2269" w:type="dxa"/>
          </w:tcPr>
          <w:p w14:paraId="30FC5E93" w14:textId="77777777" w:rsidR="00872E27" w:rsidRPr="00A2540E" w:rsidRDefault="00872E27" w:rsidP="00DE275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CC508F7" w14:textId="65F38162" w:rsidR="00872E27" w:rsidRPr="00A2540E" w:rsidRDefault="00872E27" w:rsidP="00DE275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72E2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96366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</w:t>
            </w:r>
            <w:r w:rsidRPr="00872E2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.2026</w:t>
            </w:r>
          </w:p>
        </w:tc>
      </w:tr>
    </w:tbl>
    <w:p w14:paraId="2BE7FE56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E1500E8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72E27" w:rsidRPr="00872E27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0F4B7A9C" w14:textId="77777777" w:rsidTr="00650D6C">
        <w:tc>
          <w:tcPr>
            <w:tcW w:w="9104" w:type="dxa"/>
            <w:shd w:val="clear" w:color="auto" w:fill="D9D9D9"/>
          </w:tcPr>
          <w:p w14:paraId="06D0B20E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DAB7D00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6E74A09" w14:textId="77777777" w:rsidR="00872E27" w:rsidRPr="00992BD8" w:rsidRDefault="00872E27" w:rsidP="00872E27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20FF75D" w14:textId="77777777" w:rsidR="002426FF" w:rsidRPr="00A44833" w:rsidRDefault="00872E27" w:rsidP="00872E27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7991782F" w14:textId="77777777" w:rsidR="00872E27" w:rsidRPr="00A44833" w:rsidRDefault="00872E27" w:rsidP="00872E27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5CBC9543" w14:textId="77777777" w:rsidR="00872E27" w:rsidRPr="0012157F" w:rsidRDefault="00872E27" w:rsidP="00872E2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49B724A6" w14:textId="77777777" w:rsidR="00872E27" w:rsidRPr="0012157F" w:rsidRDefault="00872E27" w:rsidP="00872E27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1205D112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04324E13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8E9DAAA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5E76623B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Pzp</w:t>
      </w:r>
      <w:proofErr w:type="spellEnd"/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EA34D4B" w14:textId="77777777"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9D92A9C" w14:textId="77777777" w:rsidR="00872E27" w:rsidRDefault="007A2BCB" w:rsidP="00872E2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0B430B">
        <w:rPr>
          <w:rFonts w:ascii="Arial" w:hAnsi="Arial" w:cs="Arial"/>
          <w:sz w:val="24"/>
          <w:szCs w:val="24"/>
        </w:rPr>
        <w:t>t.j</w:t>
      </w:r>
      <w:proofErr w:type="spellEnd"/>
      <w:r w:rsidR="000B430B" w:rsidRPr="000B430B">
        <w:rPr>
          <w:rFonts w:ascii="Arial" w:hAnsi="Arial" w:cs="Arial"/>
          <w:sz w:val="24"/>
          <w:szCs w:val="24"/>
        </w:rPr>
        <w:t>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7B447FF4" w14:textId="77777777"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73EB0DB2" w14:textId="77777777" w:rsidTr="00CD4DD1">
        <w:tc>
          <w:tcPr>
            <w:tcW w:w="9104" w:type="dxa"/>
            <w:shd w:val="clear" w:color="auto" w:fill="D9D9D9"/>
          </w:tcPr>
          <w:p w14:paraId="0DEDB951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B796B7D" w14:textId="7D9BD656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 xml:space="preserve">, </w:t>
      </w:r>
      <w:r w:rsidR="00C90C63" w:rsidRPr="00C90C63">
        <w:rPr>
          <w:rFonts w:ascii="Arial" w:hAnsi="Arial" w:cs="Arial"/>
          <w:sz w:val="24"/>
          <w:szCs w:val="24"/>
        </w:rPr>
        <w:t xml:space="preserve">warunki udziału w postępowaniu określone przez Zamawiającego w ogłoszeniu o zamówieniu oraz Specyfikacji Warunków Zamówienia sporządzonej przez  Gminę </w:t>
      </w:r>
      <w:r w:rsidR="00C90C63">
        <w:rPr>
          <w:rFonts w:ascii="Arial" w:hAnsi="Arial" w:cs="Arial"/>
          <w:sz w:val="24"/>
          <w:szCs w:val="24"/>
        </w:rPr>
        <w:t>Gnojnik</w:t>
      </w:r>
      <w:r w:rsidR="00C90C63" w:rsidRPr="00C90C63">
        <w:rPr>
          <w:rFonts w:ascii="Arial" w:hAnsi="Arial" w:cs="Arial"/>
          <w:sz w:val="24"/>
          <w:szCs w:val="24"/>
        </w:rPr>
        <w:t xml:space="preserve"> do niniejszego postępowania.</w:t>
      </w:r>
    </w:p>
    <w:p w14:paraId="0E9EB8C6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7A23450A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61C8AEB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000A1DA3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1F1F958A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19B87FC4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60A3EE5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621BB5F9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5C21090B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A64C0F0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64A9E25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CD3B8FB" w14:textId="77777777" w:rsidTr="00CD4DD1">
        <w:tc>
          <w:tcPr>
            <w:tcW w:w="9104" w:type="dxa"/>
            <w:shd w:val="clear" w:color="auto" w:fill="D9D9D9"/>
          </w:tcPr>
          <w:p w14:paraId="77A194BB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16C3027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345D9BA2" w14:textId="77777777" w:rsidTr="00847232">
        <w:tc>
          <w:tcPr>
            <w:tcW w:w="9104" w:type="dxa"/>
            <w:shd w:val="clear" w:color="auto" w:fill="D9D9D9"/>
          </w:tcPr>
          <w:p w14:paraId="1E802023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628632E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671A092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029D81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14:paraId="4054603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FFB3693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369B27E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8F166CF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00207A4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8EBDC65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B72E2E9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177E4C8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3F9081DB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BD7AD9" w14:textId="77777777" w:rsidR="00F95008" w:rsidRDefault="00F95008" w:rsidP="0038231F">
      <w:pPr>
        <w:spacing w:after="0" w:line="240" w:lineRule="auto"/>
      </w:pPr>
      <w:r>
        <w:separator/>
      </w:r>
    </w:p>
  </w:endnote>
  <w:endnote w:type="continuationSeparator" w:id="0">
    <w:p w14:paraId="3C0D29E5" w14:textId="77777777" w:rsidR="00F95008" w:rsidRDefault="00F9500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94396A" w14:textId="77777777" w:rsidR="00872E27" w:rsidRDefault="00872E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EE774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362A3B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1EAE5" w14:textId="77777777" w:rsidR="00872E27" w:rsidRDefault="00872E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C43309" w14:textId="77777777" w:rsidR="00F95008" w:rsidRDefault="00F95008" w:rsidP="0038231F">
      <w:pPr>
        <w:spacing w:after="0" w:line="240" w:lineRule="auto"/>
      </w:pPr>
      <w:r>
        <w:separator/>
      </w:r>
    </w:p>
  </w:footnote>
  <w:footnote w:type="continuationSeparator" w:id="0">
    <w:p w14:paraId="02A75691" w14:textId="77777777" w:rsidR="00F95008" w:rsidRDefault="00F95008" w:rsidP="0038231F">
      <w:pPr>
        <w:spacing w:after="0" w:line="240" w:lineRule="auto"/>
      </w:pPr>
      <w:r>
        <w:continuationSeparator/>
      </w:r>
    </w:p>
  </w:footnote>
  <w:footnote w:id="1">
    <w:p w14:paraId="05541E22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0714C0B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232E9F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6460092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690AD18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525E67" w14:textId="77777777" w:rsidR="00872E27" w:rsidRDefault="00872E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E4FC6D" w14:textId="77777777" w:rsidR="00872E27" w:rsidRDefault="00872E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C7B6A7" w14:textId="77777777" w:rsidR="00872E27" w:rsidRDefault="00872E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8309769">
    <w:abstractNumId w:val="11"/>
  </w:num>
  <w:num w:numId="2" w16cid:durableId="640883991">
    <w:abstractNumId w:val="0"/>
  </w:num>
  <w:num w:numId="3" w16cid:durableId="1088621464">
    <w:abstractNumId w:val="10"/>
  </w:num>
  <w:num w:numId="4" w16cid:durableId="83310890">
    <w:abstractNumId w:val="13"/>
  </w:num>
  <w:num w:numId="5" w16cid:durableId="1095711434">
    <w:abstractNumId w:val="12"/>
  </w:num>
  <w:num w:numId="6" w16cid:durableId="511838975">
    <w:abstractNumId w:val="9"/>
  </w:num>
  <w:num w:numId="7" w16cid:durableId="2130977139">
    <w:abstractNumId w:val="1"/>
  </w:num>
  <w:num w:numId="8" w16cid:durableId="1663504115">
    <w:abstractNumId w:val="6"/>
  </w:num>
  <w:num w:numId="9" w16cid:durableId="1025211719">
    <w:abstractNumId w:val="4"/>
  </w:num>
  <w:num w:numId="10" w16cid:durableId="1722511374">
    <w:abstractNumId w:val="7"/>
  </w:num>
  <w:num w:numId="11" w16cid:durableId="292566978">
    <w:abstractNumId w:val="5"/>
  </w:num>
  <w:num w:numId="12" w16cid:durableId="1397586653">
    <w:abstractNumId w:val="8"/>
  </w:num>
  <w:num w:numId="13" w16cid:durableId="821966958">
    <w:abstractNumId w:val="3"/>
  </w:num>
  <w:num w:numId="14" w16cid:durableId="905110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5008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59CF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2E27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63665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90C63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95008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00E89"/>
  <w15:docId w15:val="{375DAFF9-C2EF-4ABB-B7F5-086E62026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746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2026-05-12T11:52:00Z</dcterms:created>
  <dcterms:modified xsi:type="dcterms:W3CDTF">2026-05-12T11:52:00Z</dcterms:modified>
</cp:coreProperties>
</file>