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45EC5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F5FDE" w:rsidRPr="009F5FD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6BC49BF" w14:textId="77777777" w:rsidTr="00467CA2">
        <w:tc>
          <w:tcPr>
            <w:tcW w:w="2800" w:type="dxa"/>
            <w:shd w:val="clear" w:color="auto" w:fill="auto"/>
          </w:tcPr>
          <w:p w14:paraId="72C47CF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F9E71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2255F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488FA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1C0F6543" w14:textId="77777777" w:rsidTr="00467CA2">
        <w:tc>
          <w:tcPr>
            <w:tcW w:w="2800" w:type="dxa"/>
            <w:shd w:val="clear" w:color="auto" w:fill="auto"/>
          </w:tcPr>
          <w:p w14:paraId="0065E7E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7E2F4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E8B6F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C134B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AC71AA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8B5956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9154B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6A93D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30D65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F5FDE" w:rsidRPr="009F5FDE">
        <w:rPr>
          <w:rFonts w:ascii="Arial" w:hAnsi="Arial" w:cs="Arial"/>
          <w:sz w:val="24"/>
          <w:szCs w:val="24"/>
        </w:rPr>
        <w:t>(</w:t>
      </w:r>
      <w:proofErr w:type="spellStart"/>
      <w:r w:rsidR="009F5FDE" w:rsidRPr="009F5FDE">
        <w:rPr>
          <w:rFonts w:ascii="Arial" w:hAnsi="Arial" w:cs="Arial"/>
          <w:sz w:val="24"/>
          <w:szCs w:val="24"/>
        </w:rPr>
        <w:t>t.j</w:t>
      </w:r>
      <w:proofErr w:type="spellEnd"/>
      <w:r w:rsidR="009F5FDE" w:rsidRPr="009F5FD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F5FDE" w:rsidRPr="009F5FDE">
        <w:rPr>
          <w:rFonts w:ascii="Arial" w:hAnsi="Arial" w:cs="Arial"/>
          <w:sz w:val="24"/>
          <w:szCs w:val="24"/>
        </w:rPr>
        <w:t>późn</w:t>
      </w:r>
      <w:proofErr w:type="spellEnd"/>
      <w:r w:rsidR="009F5FDE" w:rsidRPr="009F5FDE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D1B6EA0" w14:textId="77777777" w:rsidTr="00467CA2">
        <w:tc>
          <w:tcPr>
            <w:tcW w:w="2269" w:type="dxa"/>
            <w:shd w:val="clear" w:color="auto" w:fill="auto"/>
          </w:tcPr>
          <w:p w14:paraId="319BF6F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5D3086" w14:textId="09E85F13" w:rsidR="00D520D3" w:rsidRPr="00A2540E" w:rsidRDefault="009F5FD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641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5FDE" w:rsidRPr="00A2540E" w14:paraId="724457CA" w14:textId="77777777" w:rsidTr="00DE275C">
        <w:tc>
          <w:tcPr>
            <w:tcW w:w="2269" w:type="dxa"/>
            <w:shd w:val="clear" w:color="auto" w:fill="auto"/>
          </w:tcPr>
          <w:p w14:paraId="006FEA30" w14:textId="77777777" w:rsidR="009F5FDE" w:rsidRPr="00A2540E" w:rsidRDefault="009F5FDE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77E2CA" w14:textId="0DA3B840" w:rsidR="009F5FDE" w:rsidRPr="00A2540E" w:rsidRDefault="009F5FDE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6629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2E8E814" w14:textId="77777777" w:rsidR="00DC652A" w:rsidRPr="00053927" w:rsidRDefault="009F5FD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C1C1F4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DE9DD9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FE68CD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B6340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AF5D5D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418897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C5E929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329939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D0F5282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FDD127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F1AB69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EDB009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B27CD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346D2C9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B544B7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BDFC6F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2E07DB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B941B47" w14:textId="77777777" w:rsidTr="00467CA2">
        <w:tc>
          <w:tcPr>
            <w:tcW w:w="2660" w:type="dxa"/>
            <w:shd w:val="clear" w:color="auto" w:fill="auto"/>
          </w:tcPr>
          <w:p w14:paraId="5943D8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C5681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237C2C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38268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2A176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CFA90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F5FD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E7534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E30FD" w14:textId="77777777" w:rsidR="00A825EB" w:rsidRDefault="00A825EB" w:rsidP="00025386">
      <w:pPr>
        <w:spacing w:after="0" w:line="240" w:lineRule="auto"/>
      </w:pPr>
      <w:r>
        <w:separator/>
      </w:r>
    </w:p>
  </w:endnote>
  <w:endnote w:type="continuationSeparator" w:id="0">
    <w:p w14:paraId="57087977" w14:textId="77777777" w:rsidR="00A825EB" w:rsidRDefault="00A825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3224B" w14:textId="77777777" w:rsidR="009F5FDE" w:rsidRDefault="009F5F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14ABC" w14:textId="77777777" w:rsidR="00025386" w:rsidRDefault="0066299C" w:rsidP="00025386">
    <w:pPr>
      <w:pStyle w:val="Stopka"/>
      <w:tabs>
        <w:tab w:val="clear" w:pos="4536"/>
      </w:tabs>
      <w:jc w:val="center"/>
    </w:pPr>
    <w:r>
      <w:rPr>
        <w:noProof/>
      </w:rPr>
      <w:pict w14:anchorId="03BC7A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3D0043" w14:textId="12DCB51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3FEED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390A6" w14:textId="77777777" w:rsidR="009F5FDE" w:rsidRDefault="009F5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45BB4" w14:textId="77777777" w:rsidR="00A825EB" w:rsidRDefault="00A825EB" w:rsidP="00025386">
      <w:pPr>
        <w:spacing w:after="0" w:line="240" w:lineRule="auto"/>
      </w:pPr>
      <w:r>
        <w:separator/>
      </w:r>
    </w:p>
  </w:footnote>
  <w:footnote w:type="continuationSeparator" w:id="0">
    <w:p w14:paraId="246961AF" w14:textId="77777777" w:rsidR="00A825EB" w:rsidRDefault="00A825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1AF9A" w14:textId="77777777" w:rsidR="009F5FDE" w:rsidRDefault="009F5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6DF9F" w14:textId="77777777" w:rsidR="009F5FDE" w:rsidRDefault="009F5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56777" w14:textId="77777777" w:rsidR="009F5FDE" w:rsidRDefault="009F5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183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5E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41EF5"/>
    <w:rsid w:val="00657A47"/>
    <w:rsid w:val="0066299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F5FDE"/>
    <w:rsid w:val="00A56A6F"/>
    <w:rsid w:val="00A825EB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53B2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D30EF"/>
  <w15:chartTrackingRefBased/>
  <w15:docId w15:val="{754B6512-3622-4024-80F2-044794B7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2026-05-12T11:54:00Z</dcterms:created>
  <dcterms:modified xsi:type="dcterms:W3CDTF">2026-05-12T11:54:00Z</dcterms:modified>
</cp:coreProperties>
</file>