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B468A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3741F" w:rsidRPr="0053741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691FC55" w14:textId="77777777" w:rsidTr="00D62E6E">
        <w:tc>
          <w:tcPr>
            <w:tcW w:w="2800" w:type="dxa"/>
          </w:tcPr>
          <w:p w14:paraId="06DE177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137097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73274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B56FE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D821B5D" w14:textId="77777777" w:rsidTr="00D62E6E">
        <w:tc>
          <w:tcPr>
            <w:tcW w:w="2800" w:type="dxa"/>
          </w:tcPr>
          <w:p w14:paraId="198A0A7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BF686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15A2C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12277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608BA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741F" w:rsidRPr="00C14101" w14:paraId="7D838A50" w14:textId="77777777" w:rsidTr="00DE27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DABA2C" w14:textId="77777777" w:rsidR="0053741F" w:rsidRPr="00C14101" w:rsidRDefault="0053741F" w:rsidP="00DE275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724F369" w14:textId="77777777" w:rsidR="0053741F" w:rsidRPr="00C14101" w:rsidRDefault="0053741F" w:rsidP="00DE275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3741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3741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3741F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53741F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53741F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F9B03A6" w14:textId="77777777" w:rsidR="0053741F" w:rsidRPr="00C14101" w:rsidRDefault="0053741F" w:rsidP="00DE27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8E7BE7D" w14:textId="77777777" w:rsidR="0053741F" w:rsidRPr="00C14101" w:rsidRDefault="0053741F" w:rsidP="00DE27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A5E1526" w14:textId="77777777" w:rsidR="00BC121E" w:rsidRPr="00C14101" w:rsidRDefault="0053741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A3EAC8E" w14:textId="77777777" w:rsidTr="00D62E6E">
        <w:tc>
          <w:tcPr>
            <w:tcW w:w="2269" w:type="dxa"/>
          </w:tcPr>
          <w:p w14:paraId="465E36D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6A7607" w14:textId="5BF2D250" w:rsidR="00D62E6E" w:rsidRPr="00D62E6E" w:rsidRDefault="0053741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E863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="00E863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Etap I 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 surowy otwarty z pokryciem dachowym z  uwzględnieniem przebudowy dachu na starej części szkoły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741F" w:rsidRPr="00D62E6E" w14:paraId="5ECE0108" w14:textId="77777777" w:rsidTr="00DE275C">
        <w:tc>
          <w:tcPr>
            <w:tcW w:w="2269" w:type="dxa"/>
          </w:tcPr>
          <w:p w14:paraId="116E9E67" w14:textId="77777777" w:rsidR="0053741F" w:rsidRPr="00D62E6E" w:rsidRDefault="0053741F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BF8E96" w14:textId="0ED6D136" w:rsidR="0053741F" w:rsidRPr="00D62E6E" w:rsidRDefault="0053741F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A10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00A895E" w14:textId="77777777" w:rsidR="00BC121E" w:rsidRDefault="0053741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3741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F449F7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6A724B4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B324D1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B9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82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69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455AFC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D8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3C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6F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CFC92E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E4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E8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34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09B731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69C144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6CC29B1E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0C5B800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C30934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F72981B" w14:textId="77777777" w:rsidTr="00620E37">
        <w:tc>
          <w:tcPr>
            <w:tcW w:w="2660" w:type="dxa"/>
          </w:tcPr>
          <w:p w14:paraId="2E8E8B8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8C31C2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65DA64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1C10AF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DCA3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2D48EA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741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A42170D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0A671" w14:textId="77777777" w:rsidR="00492C7A" w:rsidRDefault="00492C7A">
      <w:r>
        <w:separator/>
      </w:r>
    </w:p>
  </w:endnote>
  <w:endnote w:type="continuationSeparator" w:id="0">
    <w:p w14:paraId="3843FFBB" w14:textId="77777777" w:rsidR="00492C7A" w:rsidRDefault="0049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53D3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7959F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A12A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D94EFA" w14:textId="77777777" w:rsidR="009A4CD3" w:rsidRDefault="00FA104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6849D78">
        <v:line id="_x0000_s1025" style="position:absolute;left:0;text-align:left;z-index:251657728" from="-3.85pt,8.7pt" to="455.15pt,8.7pt"/>
      </w:pict>
    </w:r>
  </w:p>
  <w:p w14:paraId="7DB7B844" w14:textId="5FED0EEA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61BAF" w14:textId="77777777" w:rsidR="0053741F" w:rsidRDefault="005374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07388" w14:textId="77777777" w:rsidR="00492C7A" w:rsidRDefault="00492C7A">
      <w:r>
        <w:separator/>
      </w:r>
    </w:p>
  </w:footnote>
  <w:footnote w:type="continuationSeparator" w:id="0">
    <w:p w14:paraId="1C19CABB" w14:textId="77777777" w:rsidR="00492C7A" w:rsidRDefault="00492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807" w14:textId="77777777" w:rsidR="0053741F" w:rsidRDefault="00537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EAFB8" w14:textId="77777777" w:rsidR="0053741F" w:rsidRDefault="00537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120B1" w14:textId="77777777" w:rsidR="0053741F" w:rsidRDefault="005374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891439">
    <w:abstractNumId w:val="13"/>
  </w:num>
  <w:num w:numId="2" w16cid:durableId="1039403786">
    <w:abstractNumId w:val="0"/>
  </w:num>
  <w:num w:numId="3" w16cid:durableId="610014375">
    <w:abstractNumId w:val="11"/>
  </w:num>
  <w:num w:numId="4" w16cid:durableId="9451272">
    <w:abstractNumId w:val="8"/>
  </w:num>
  <w:num w:numId="5" w16cid:durableId="1531608007">
    <w:abstractNumId w:val="7"/>
  </w:num>
  <w:num w:numId="6" w16cid:durableId="1707293494">
    <w:abstractNumId w:val="1"/>
  </w:num>
  <w:num w:numId="7" w16cid:durableId="1345128760">
    <w:abstractNumId w:val="6"/>
  </w:num>
  <w:num w:numId="8" w16cid:durableId="1215658606">
    <w:abstractNumId w:val="3"/>
  </w:num>
  <w:num w:numId="9" w16cid:durableId="800807386">
    <w:abstractNumId w:val="2"/>
  </w:num>
  <w:num w:numId="10" w16cid:durableId="1496723209">
    <w:abstractNumId w:val="5"/>
  </w:num>
  <w:num w:numId="11" w16cid:durableId="768238017">
    <w:abstractNumId w:val="10"/>
  </w:num>
  <w:num w:numId="12" w16cid:durableId="7683457">
    <w:abstractNumId w:val="4"/>
  </w:num>
  <w:num w:numId="13" w16cid:durableId="953824962">
    <w:abstractNumId w:val="9"/>
  </w:num>
  <w:num w:numId="14" w16cid:durableId="17124627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C7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2C7A"/>
    <w:rsid w:val="004B1027"/>
    <w:rsid w:val="004C55DE"/>
    <w:rsid w:val="004D5C77"/>
    <w:rsid w:val="00517FF1"/>
    <w:rsid w:val="00533E9F"/>
    <w:rsid w:val="0053741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107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86375"/>
    <w:rsid w:val="00E9061B"/>
    <w:rsid w:val="00EB5766"/>
    <w:rsid w:val="00EC667E"/>
    <w:rsid w:val="00F46593"/>
    <w:rsid w:val="00F568D6"/>
    <w:rsid w:val="00F70072"/>
    <w:rsid w:val="00FA104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C0308"/>
  <w15:chartTrackingRefBased/>
  <w15:docId w15:val="{C282C1C3-52D5-46F2-8BA4-6F00F18F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2026-05-12T11:54:00Z</dcterms:created>
  <dcterms:modified xsi:type="dcterms:W3CDTF">2026-05-12T11:54:00Z</dcterms:modified>
</cp:coreProperties>
</file>