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FC598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C598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E3884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FC598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FC598B" w:rsidTr="00D62E6E">
        <w:tc>
          <w:tcPr>
            <w:tcW w:w="2800" w:type="dxa"/>
          </w:tcPr>
          <w:p w:rsidR="00D62E6E" w:rsidRPr="00FC598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C598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C598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FC598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FC598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C598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C598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C598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C598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C598B" w:rsidTr="00D62E6E">
        <w:tc>
          <w:tcPr>
            <w:tcW w:w="2800" w:type="dxa"/>
          </w:tcPr>
          <w:p w:rsidR="00D62E6E" w:rsidRPr="00FC598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C598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FC598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FC598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C598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C598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C598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C598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FC598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E50EA" w:rsidRPr="00FC598B" w:rsidTr="00D64A5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E50EA" w:rsidRPr="00FC598B" w:rsidRDefault="001E50EA" w:rsidP="00D64A5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E50EA" w:rsidRPr="00FC598B" w:rsidRDefault="001E50EA" w:rsidP="00D64A5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C598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C598B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FC598B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FC598B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Pr="00FC598B">
              <w:rPr>
                <w:rFonts w:ascii="Arial Narrow" w:eastAsia="Times New Roman" w:hAnsi="Arial Narrow" w:cs="Arial"/>
                <w:lang w:eastAsia="pl-PL"/>
              </w:rPr>
              <w:t xml:space="preserve">. zm.) (dalej jako: ustawa </w:t>
            </w:r>
            <w:proofErr w:type="spellStart"/>
            <w:r w:rsidRPr="00FC598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C598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1E50EA" w:rsidRPr="00FC598B" w:rsidRDefault="001E50EA" w:rsidP="00D64A5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E50EA" w:rsidRPr="00FC598B" w:rsidRDefault="001E50EA" w:rsidP="00D64A5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FC598B" w:rsidRDefault="001E50E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598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C598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C598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FC598B" w:rsidTr="00D62E6E">
        <w:tc>
          <w:tcPr>
            <w:tcW w:w="2269" w:type="dxa"/>
          </w:tcPr>
          <w:p w:rsidR="00D62E6E" w:rsidRPr="00FC598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FC598B" w:rsidRDefault="001E50E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toru wizyjnego w ramach Projektu nr FENX.06.01-IP.03-0018/25 pn: "Wsparcie infrastruktury  10.WSzKzP SP ZOZ w Bydgoszczy w zakresie AOS i leczenia jednego dnia poprzez zakup niezbędnych wyrobów medycznych"</w:t>
            </w:r>
            <w:r w:rsidR="00D62E6E" w:rsidRPr="00FC598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E50EA" w:rsidRPr="00FC598B" w:rsidTr="00D64A54">
        <w:tc>
          <w:tcPr>
            <w:tcW w:w="2269" w:type="dxa"/>
          </w:tcPr>
          <w:p w:rsidR="001E50EA" w:rsidRPr="00FC598B" w:rsidRDefault="001E50EA" w:rsidP="00D64A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E50EA" w:rsidRPr="00FC598B" w:rsidRDefault="001E50EA" w:rsidP="00D64A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63/2026</w:t>
            </w:r>
          </w:p>
        </w:tc>
      </w:tr>
    </w:tbl>
    <w:p w:rsidR="00BC121E" w:rsidRPr="00FC598B" w:rsidRDefault="001E50EA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C598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C598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C598B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FC598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C598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C598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FC598B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C598B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FC598B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FC598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FC598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C598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FC598B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FC598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C598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FC598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598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FC598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FC598B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FC598B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C598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C598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C598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C598B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598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598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598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C598B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598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598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598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C598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C598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FC598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C598B">
        <w:rPr>
          <w:rFonts w:ascii="Arial Narrow" w:eastAsia="Times New Roman" w:hAnsi="Arial Narrow" w:cs="Arial"/>
          <w:iCs/>
          <w:sz w:val="24"/>
          <w:szCs w:val="24"/>
          <w:lang w:eastAsia="pl-PL"/>
        </w:rPr>
        <w:t xml:space="preserve">Wykonawca może przedstawić dokumenty lub informacje potwierdzające przygotowanie oferty </w:t>
      </w:r>
      <w:r w:rsidRPr="00FC598B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niezależnie od innego Wykonawcy należącego do tej samej grupy kapitałowej.</w:t>
      </w:r>
    </w:p>
    <w:p w:rsidR="00067B62" w:rsidRPr="00FC598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FC598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C598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FC598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FC598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FC598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C598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FC598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FC598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FC598B" w:rsidTr="00620E37">
        <w:tc>
          <w:tcPr>
            <w:tcW w:w="2660" w:type="dxa"/>
          </w:tcPr>
          <w:p w:rsidR="00BC121E" w:rsidRPr="00FC598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FC598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C598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C59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C59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FC598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FC598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C598B" w:rsidRDefault="00844A96" w:rsidP="001E50E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C59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E50EA" w:rsidRPr="00FC59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FC59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C598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FC598B" w:rsidRDefault="00106AC7" w:rsidP="001E4022">
      <w:pPr>
        <w:rPr>
          <w:rFonts w:ascii="Arial Narrow" w:hAnsi="Arial Narrow"/>
        </w:rPr>
      </w:pPr>
    </w:p>
    <w:sectPr w:rsidR="00106AC7" w:rsidRPr="00FC598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83D" w:rsidRDefault="00F3483D">
      <w:r>
        <w:separator/>
      </w:r>
    </w:p>
  </w:endnote>
  <w:endnote w:type="continuationSeparator" w:id="1">
    <w:p w:rsidR="00F3483D" w:rsidRDefault="00F348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EF147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F147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F147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F1475">
      <w:rPr>
        <w:rStyle w:val="Numerstrony"/>
        <w:rFonts w:ascii="Arial" w:hAnsi="Arial"/>
        <w:sz w:val="18"/>
        <w:szCs w:val="18"/>
      </w:rPr>
      <w:fldChar w:fldCharType="separate"/>
    </w:r>
    <w:r w:rsidR="00DE3884">
      <w:rPr>
        <w:rStyle w:val="Numerstrony"/>
        <w:rFonts w:ascii="Arial" w:hAnsi="Arial"/>
        <w:noProof/>
        <w:sz w:val="18"/>
        <w:szCs w:val="18"/>
      </w:rPr>
      <w:t>1</w:t>
    </w:r>
    <w:r w:rsidR="00EF147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F147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F1475">
      <w:rPr>
        <w:rStyle w:val="Numerstrony"/>
        <w:rFonts w:ascii="Arial" w:hAnsi="Arial"/>
        <w:sz w:val="18"/>
        <w:szCs w:val="18"/>
      </w:rPr>
      <w:fldChar w:fldCharType="separate"/>
    </w:r>
    <w:r w:rsidR="00DE3884">
      <w:rPr>
        <w:rStyle w:val="Numerstrony"/>
        <w:rFonts w:ascii="Arial" w:hAnsi="Arial"/>
        <w:noProof/>
        <w:sz w:val="18"/>
        <w:szCs w:val="18"/>
      </w:rPr>
      <w:t>2</w:t>
    </w:r>
    <w:r w:rsidR="00EF147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0EA" w:rsidRDefault="001E50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83D" w:rsidRDefault="00F3483D">
      <w:r>
        <w:separator/>
      </w:r>
    </w:p>
  </w:footnote>
  <w:footnote w:type="continuationSeparator" w:id="1">
    <w:p w:rsidR="00F3483D" w:rsidRDefault="00F348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0EA" w:rsidRDefault="001E50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0EA" w:rsidRDefault="001E50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0EA" w:rsidRDefault="001E50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0E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1E50EA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DE3884"/>
    <w:rsid w:val="00E0229C"/>
    <w:rsid w:val="00E37A20"/>
    <w:rsid w:val="00E9061B"/>
    <w:rsid w:val="00EB5766"/>
    <w:rsid w:val="00EC667E"/>
    <w:rsid w:val="00EF1475"/>
    <w:rsid w:val="00F3483D"/>
    <w:rsid w:val="00F46593"/>
    <w:rsid w:val="00F568D6"/>
    <w:rsid w:val="00F70072"/>
    <w:rsid w:val="00FC0D91"/>
    <w:rsid w:val="00FC598B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2026-05-12T13:13:00Z</dcterms:created>
  <dcterms:modified xsi:type="dcterms:W3CDTF">2026-05-12T13:13:00Z</dcterms:modified>
</cp:coreProperties>
</file>