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3B1C41" w:rsidRDefault="005B6D82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3B1C41">
        <w:rPr>
          <w:rFonts w:ascii="Arial Narrow" w:hAnsi="Arial Narrow" w:cs="Arial"/>
          <w:sz w:val="22"/>
          <w:szCs w:val="22"/>
        </w:rPr>
        <w:t>Bydgoszcz</w:t>
      </w:r>
      <w:r w:rsidR="00B36EDA" w:rsidRPr="003B1C41">
        <w:rPr>
          <w:rFonts w:ascii="Arial Narrow" w:hAnsi="Arial Narrow" w:cs="Arial"/>
          <w:sz w:val="22"/>
          <w:szCs w:val="22"/>
        </w:rPr>
        <w:t xml:space="preserve"> dnia: </w:t>
      </w:r>
      <w:r w:rsidRPr="003B1C41">
        <w:rPr>
          <w:rFonts w:ascii="Arial Narrow" w:hAnsi="Arial Narrow" w:cs="Arial"/>
          <w:sz w:val="22"/>
          <w:szCs w:val="22"/>
        </w:rPr>
        <w:t>2026-05-12</w:t>
      </w:r>
    </w:p>
    <w:p w:rsidR="00B36EDA" w:rsidRPr="003B1C41" w:rsidRDefault="005B6D82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3B1C41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B36EDA" w:rsidRPr="003B1C41" w:rsidRDefault="005B6D82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3B1C41">
        <w:rPr>
          <w:rFonts w:ascii="Arial Narrow" w:hAnsi="Arial Narrow" w:cs="Arial"/>
          <w:sz w:val="22"/>
          <w:szCs w:val="22"/>
        </w:rPr>
        <w:t>Powstańców Warszawy</w:t>
      </w:r>
      <w:r w:rsidR="00B36EDA" w:rsidRPr="003B1C41">
        <w:rPr>
          <w:rFonts w:ascii="Arial Narrow" w:hAnsi="Arial Narrow" w:cs="Arial"/>
          <w:sz w:val="22"/>
          <w:szCs w:val="22"/>
        </w:rPr>
        <w:t xml:space="preserve"> </w:t>
      </w:r>
      <w:r w:rsidRPr="003B1C41">
        <w:rPr>
          <w:rFonts w:ascii="Arial Narrow" w:hAnsi="Arial Narrow" w:cs="Arial"/>
          <w:sz w:val="22"/>
          <w:szCs w:val="22"/>
        </w:rPr>
        <w:t>5</w:t>
      </w:r>
    </w:p>
    <w:p w:rsidR="00B36EDA" w:rsidRPr="003B1C41" w:rsidRDefault="005B6D82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3B1C41">
        <w:rPr>
          <w:rFonts w:ascii="Arial Narrow" w:hAnsi="Arial Narrow" w:cs="Arial"/>
          <w:sz w:val="22"/>
          <w:szCs w:val="22"/>
        </w:rPr>
        <w:t>85-681</w:t>
      </w:r>
      <w:r w:rsidR="00B36EDA" w:rsidRPr="003B1C41">
        <w:rPr>
          <w:rFonts w:ascii="Arial Narrow" w:hAnsi="Arial Narrow" w:cs="Arial"/>
          <w:sz w:val="22"/>
          <w:szCs w:val="22"/>
        </w:rPr>
        <w:t xml:space="preserve"> </w:t>
      </w:r>
      <w:r w:rsidRPr="003B1C41">
        <w:rPr>
          <w:rFonts w:ascii="Arial Narrow" w:hAnsi="Arial Narrow" w:cs="Arial"/>
          <w:sz w:val="22"/>
          <w:szCs w:val="22"/>
        </w:rPr>
        <w:t>Bydgoszcz</w:t>
      </w:r>
    </w:p>
    <w:p w:rsidR="00B36EDA" w:rsidRPr="003B1C41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3B1C41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36EDA" w:rsidRPr="003B1C41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3B1C41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36EDA" w:rsidRPr="003B1C41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3B1C41" w:rsidTr="00B36EDA">
        <w:tc>
          <w:tcPr>
            <w:tcW w:w="9923" w:type="dxa"/>
            <w:shd w:val="clear" w:color="auto" w:fill="F2F2F2"/>
            <w:hideMark/>
          </w:tcPr>
          <w:p w:rsidR="00B36EDA" w:rsidRPr="003B1C41" w:rsidRDefault="003B1C41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B36EDA" w:rsidRPr="003B1C41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B36EDA" w:rsidRPr="003B1C41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36EDA" w:rsidRPr="003B1C41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B1C4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B1C4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B1C4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3B1C41" w:rsidTr="00B36EDA">
        <w:tc>
          <w:tcPr>
            <w:tcW w:w="2269" w:type="dxa"/>
            <w:shd w:val="clear" w:color="auto" w:fill="auto"/>
          </w:tcPr>
          <w:p w:rsidR="00B36EDA" w:rsidRPr="003B1C41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B1C41" w:rsidRDefault="005B6D8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>Dostawa sprzętu medycznego</w:t>
            </w:r>
          </w:p>
        </w:tc>
      </w:tr>
      <w:tr w:rsidR="005B6D82" w:rsidRPr="003B1C41" w:rsidTr="001C6FD9">
        <w:tc>
          <w:tcPr>
            <w:tcW w:w="2269" w:type="dxa"/>
            <w:shd w:val="clear" w:color="auto" w:fill="auto"/>
          </w:tcPr>
          <w:p w:rsidR="005B6D82" w:rsidRPr="003B1C41" w:rsidRDefault="005B6D82" w:rsidP="001C6F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5B6D82" w:rsidRPr="003B1C41" w:rsidRDefault="005B6D82" w:rsidP="001C6F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>58/2026</w:t>
            </w:r>
          </w:p>
        </w:tc>
      </w:tr>
    </w:tbl>
    <w:p w:rsidR="00B36EDA" w:rsidRPr="003B1C41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3B1C41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3B1C41">
        <w:rPr>
          <w:rFonts w:ascii="Arial Narrow" w:hAnsi="Arial Narrow" w:cs="Arial"/>
          <w:sz w:val="22"/>
          <w:szCs w:val="22"/>
        </w:rPr>
        <w:t xml:space="preserve">Zamawiający, </w:t>
      </w:r>
      <w:r w:rsidR="005B6D82" w:rsidRPr="003B1C41">
        <w:rPr>
          <w:rFonts w:ascii="Arial Narrow" w:hAnsi="Arial Narrow" w:cs="Arial"/>
          <w:b/>
          <w:sz w:val="22"/>
          <w:szCs w:val="22"/>
        </w:rPr>
        <w:t>10.WSzKzP SPZOZ</w:t>
      </w:r>
      <w:r w:rsidRPr="003B1C41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5B6D82" w:rsidRPr="003B1C41">
        <w:rPr>
          <w:rFonts w:ascii="Arial Narrow" w:hAnsi="Arial Narrow" w:cs="Arial"/>
          <w:sz w:val="22"/>
          <w:szCs w:val="22"/>
        </w:rPr>
        <w:t>(</w:t>
      </w:r>
      <w:proofErr w:type="spellStart"/>
      <w:r w:rsidR="005B6D82" w:rsidRPr="003B1C41">
        <w:rPr>
          <w:rFonts w:ascii="Arial Narrow" w:hAnsi="Arial Narrow" w:cs="Arial"/>
          <w:sz w:val="22"/>
          <w:szCs w:val="22"/>
        </w:rPr>
        <w:t>t.j</w:t>
      </w:r>
      <w:proofErr w:type="spellEnd"/>
      <w:r w:rsidR="005B6D82" w:rsidRPr="003B1C41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3B1C41">
        <w:rPr>
          <w:rFonts w:ascii="Arial Narrow" w:hAnsi="Arial Narrow" w:cs="Arial"/>
          <w:sz w:val="22"/>
          <w:szCs w:val="22"/>
        </w:rPr>
        <w:t>późn</w:t>
      </w:r>
      <w:proofErr w:type="spellEnd"/>
      <w:r w:rsidR="005B6D82" w:rsidRPr="003B1C41">
        <w:rPr>
          <w:rFonts w:ascii="Arial Narrow" w:hAnsi="Arial Narrow" w:cs="Arial"/>
          <w:sz w:val="22"/>
          <w:szCs w:val="22"/>
        </w:rPr>
        <w:t xml:space="preserve"> zm.)</w:t>
      </w:r>
      <w:r w:rsidRPr="003B1C41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5B6D82" w:rsidRPr="003B1C41" w:rsidTr="005B6D8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82" w:rsidRPr="003B1C41" w:rsidRDefault="005B6D82" w:rsidP="001C6FD9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B1C41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>Szafka na leki metalowa d80 s40 w185</w:t>
            </w:r>
          </w:p>
          <w:p w:rsidR="005B6D82" w:rsidRPr="003B1C41" w:rsidRDefault="005B6D82" w:rsidP="001C6FD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/>
                <w:sz w:val="22"/>
                <w:szCs w:val="22"/>
              </w:rPr>
              <w:t>Zakład Techniki Medycznej "</w:t>
            </w:r>
            <w:proofErr w:type="spellStart"/>
            <w:r w:rsidRPr="003B1C41">
              <w:rPr>
                <w:rFonts w:ascii="Arial Narrow" w:hAnsi="Arial Narrow" w:cs="Arial"/>
                <w:b/>
                <w:sz w:val="22"/>
                <w:szCs w:val="22"/>
              </w:rPr>
              <w:t>TECH-MED</w:t>
            </w:r>
            <w:proofErr w:type="spellEnd"/>
            <w:r w:rsidRPr="003B1C41">
              <w:rPr>
                <w:rFonts w:ascii="Arial Narrow" w:hAnsi="Arial Narrow" w:cs="Arial"/>
                <w:b/>
                <w:sz w:val="22"/>
                <w:szCs w:val="22"/>
              </w:rPr>
              <w:t>" Sp. z o.o.</w:t>
            </w:r>
          </w:p>
          <w:p w:rsidR="005B6D82" w:rsidRPr="003B1C41" w:rsidRDefault="005B6D82" w:rsidP="001C6FD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 xml:space="preserve">Ernsta </w:t>
            </w:r>
            <w:proofErr w:type="spellStart"/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>Petersona</w:t>
            </w:r>
            <w:proofErr w:type="spellEnd"/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>6A</w:t>
            </w: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5B6D82" w:rsidRPr="003B1C41" w:rsidRDefault="005B6D82" w:rsidP="001C6FD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>85-862</w:t>
            </w: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:rsidR="005B6D82" w:rsidRPr="003B1C41" w:rsidRDefault="005B6D82" w:rsidP="001C6FD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B1C41">
              <w:rPr>
                <w:rFonts w:ascii="Arial Narrow" w:hAnsi="Arial Narrow" w:cs="Arial"/>
                <w:b/>
                <w:sz w:val="22"/>
                <w:szCs w:val="22"/>
              </w:rPr>
              <w:t>3 444.00 zł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1C4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5B6D82" w:rsidRPr="003B1C41" w:rsidRDefault="005B6D82" w:rsidP="001C6FD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B1C4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5B6D82" w:rsidRPr="003B1C41" w:rsidRDefault="005B6D82" w:rsidP="001C6F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B6D82" w:rsidRPr="003B1C41" w:rsidTr="005B6D8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82" w:rsidRPr="003B1C41" w:rsidRDefault="005B6D82" w:rsidP="001C6FD9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3B1C41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>Krzesło szpitalne</w:t>
            </w:r>
          </w:p>
          <w:p w:rsidR="005B6D82" w:rsidRPr="003B1C41" w:rsidRDefault="005B6D82" w:rsidP="001C6FD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/>
                <w:sz w:val="22"/>
                <w:szCs w:val="22"/>
              </w:rPr>
              <w:t>Zakład Techniki Medycznej "</w:t>
            </w:r>
            <w:proofErr w:type="spellStart"/>
            <w:r w:rsidRPr="003B1C41">
              <w:rPr>
                <w:rFonts w:ascii="Arial Narrow" w:hAnsi="Arial Narrow" w:cs="Arial"/>
                <w:b/>
                <w:sz w:val="22"/>
                <w:szCs w:val="22"/>
              </w:rPr>
              <w:t>TECH-MED</w:t>
            </w:r>
            <w:proofErr w:type="spellEnd"/>
            <w:r w:rsidRPr="003B1C41">
              <w:rPr>
                <w:rFonts w:ascii="Arial Narrow" w:hAnsi="Arial Narrow" w:cs="Arial"/>
                <w:b/>
                <w:sz w:val="22"/>
                <w:szCs w:val="22"/>
              </w:rPr>
              <w:t>" Sp. z o.o.</w:t>
            </w:r>
          </w:p>
          <w:p w:rsidR="005B6D82" w:rsidRPr="003B1C41" w:rsidRDefault="005B6D82" w:rsidP="001C6FD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 xml:space="preserve">Ernsta </w:t>
            </w:r>
            <w:proofErr w:type="spellStart"/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>Petersona</w:t>
            </w:r>
            <w:proofErr w:type="spellEnd"/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>6A</w:t>
            </w: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5B6D82" w:rsidRPr="003B1C41" w:rsidRDefault="005B6D82" w:rsidP="001C6FD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>85-862</w:t>
            </w: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:rsidR="005B6D82" w:rsidRPr="003B1C41" w:rsidRDefault="005B6D82" w:rsidP="001C6FD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B1C41">
              <w:rPr>
                <w:rFonts w:ascii="Arial Narrow" w:hAnsi="Arial Narrow" w:cs="Arial"/>
                <w:b/>
                <w:sz w:val="22"/>
                <w:szCs w:val="22"/>
              </w:rPr>
              <w:t>7 361.55 zł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1C4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5B6D82" w:rsidRPr="003B1C41" w:rsidRDefault="005B6D82" w:rsidP="001C6FD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B1C4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5B6D82" w:rsidRPr="003B1C41" w:rsidRDefault="005B6D82" w:rsidP="001C6F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B6D82" w:rsidRPr="003B1C41" w:rsidTr="005B6D8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82" w:rsidRPr="003B1C41" w:rsidRDefault="005B6D82" w:rsidP="001C6FD9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B1C41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>Fotel do biurka</w:t>
            </w:r>
          </w:p>
          <w:p w:rsidR="005B6D82" w:rsidRPr="003B1C41" w:rsidRDefault="005B6D82" w:rsidP="001C6FD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/>
                <w:sz w:val="22"/>
                <w:szCs w:val="22"/>
              </w:rPr>
              <w:t>Zakład Techniki Medycznej "</w:t>
            </w:r>
            <w:proofErr w:type="spellStart"/>
            <w:r w:rsidRPr="003B1C41">
              <w:rPr>
                <w:rFonts w:ascii="Arial Narrow" w:hAnsi="Arial Narrow" w:cs="Arial"/>
                <w:b/>
                <w:sz w:val="22"/>
                <w:szCs w:val="22"/>
              </w:rPr>
              <w:t>TECH-MED</w:t>
            </w:r>
            <w:proofErr w:type="spellEnd"/>
            <w:r w:rsidRPr="003B1C41">
              <w:rPr>
                <w:rFonts w:ascii="Arial Narrow" w:hAnsi="Arial Narrow" w:cs="Arial"/>
                <w:b/>
                <w:sz w:val="22"/>
                <w:szCs w:val="22"/>
              </w:rPr>
              <w:t>" Sp. z o.o.</w:t>
            </w:r>
          </w:p>
          <w:p w:rsidR="005B6D82" w:rsidRPr="003B1C41" w:rsidRDefault="005B6D82" w:rsidP="001C6FD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 xml:space="preserve">Ernsta </w:t>
            </w:r>
            <w:proofErr w:type="spellStart"/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>Petersona</w:t>
            </w:r>
            <w:proofErr w:type="spellEnd"/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>6A</w:t>
            </w: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5B6D82" w:rsidRPr="003B1C41" w:rsidRDefault="005B6D82" w:rsidP="001C6FD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>85-862</w:t>
            </w: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:rsidR="005B6D82" w:rsidRPr="003B1C41" w:rsidRDefault="005B6D82" w:rsidP="001C6FD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B1C41">
              <w:rPr>
                <w:rFonts w:ascii="Arial Narrow" w:hAnsi="Arial Narrow" w:cs="Arial"/>
                <w:b/>
                <w:sz w:val="22"/>
                <w:szCs w:val="22"/>
              </w:rPr>
              <w:t>24 600.00 zł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1C4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5B6D82" w:rsidRPr="003B1C41" w:rsidRDefault="005B6D82" w:rsidP="001C6FD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B1C4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5B6D82" w:rsidRPr="003B1C41" w:rsidRDefault="005B6D82" w:rsidP="001C6F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3B1C41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3B1C41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3B1C41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3B1C41" w:rsidTr="005B6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B1C4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B1C4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B1C4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B1C4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5B6D82" w:rsidRPr="003B1C41" w:rsidTr="005B6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D82" w:rsidRPr="003B1C41" w:rsidRDefault="005B6D82" w:rsidP="001C6FD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>Szafka na leki metalowa d80 s40 w185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82" w:rsidRPr="003B1C41" w:rsidRDefault="005B6D82" w:rsidP="001C6FD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</w:t>
            </w:r>
            <w:proofErr w:type="spellStart"/>
            <w:r w:rsidRPr="003B1C41">
              <w:rPr>
                <w:rFonts w:ascii="Arial Narrow" w:hAnsi="Arial Narrow" w:cs="Arial"/>
                <w:b/>
                <w:bCs/>
                <w:sz w:val="22"/>
                <w:szCs w:val="22"/>
              </w:rPr>
              <w:t>TECH-MED</w:t>
            </w:r>
            <w:proofErr w:type="spellEnd"/>
            <w:r w:rsidRPr="003B1C41">
              <w:rPr>
                <w:rFonts w:ascii="Arial Narrow" w:hAnsi="Arial Narrow" w:cs="Arial"/>
                <w:b/>
                <w:bCs/>
                <w:sz w:val="22"/>
                <w:szCs w:val="22"/>
              </w:rPr>
              <w:t>" Sp. z o.o.</w:t>
            </w:r>
          </w:p>
          <w:p w:rsidR="005B6D82" w:rsidRPr="003B1C41" w:rsidRDefault="005B6D82" w:rsidP="001C6FD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Ernsta </w:t>
            </w:r>
            <w:proofErr w:type="spellStart"/>
            <w:r w:rsidRPr="003B1C41">
              <w:rPr>
                <w:rFonts w:ascii="Arial Narrow" w:hAnsi="Arial Narrow" w:cs="Arial"/>
                <w:sz w:val="22"/>
                <w:szCs w:val="22"/>
              </w:rPr>
              <w:t>Petersona</w:t>
            </w:r>
            <w:proofErr w:type="spellEnd"/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>6A</w:t>
            </w:r>
          </w:p>
          <w:p w:rsidR="005B6D82" w:rsidRPr="003B1C41" w:rsidRDefault="005B6D82" w:rsidP="001C6FD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82" w:rsidRPr="003B1C41" w:rsidRDefault="005B6D82" w:rsidP="001C6FD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:rsidR="005B6D82" w:rsidRPr="003B1C41" w:rsidRDefault="005B6D82" w:rsidP="001C6FD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D82" w:rsidRPr="003B1C41" w:rsidRDefault="005B6D82" w:rsidP="001C6FD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5B6D82" w:rsidRPr="003B1C41" w:rsidTr="005B6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D82" w:rsidRPr="003B1C41" w:rsidRDefault="005B6D82" w:rsidP="001C6FD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>Krzesło szpitalne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82" w:rsidRPr="003B1C41" w:rsidRDefault="005B6D82" w:rsidP="001C6FD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</w:t>
            </w:r>
            <w:proofErr w:type="spellStart"/>
            <w:r w:rsidRPr="003B1C41">
              <w:rPr>
                <w:rFonts w:ascii="Arial Narrow" w:hAnsi="Arial Narrow" w:cs="Arial"/>
                <w:b/>
                <w:bCs/>
                <w:sz w:val="22"/>
                <w:szCs w:val="22"/>
              </w:rPr>
              <w:t>TECH-MED</w:t>
            </w:r>
            <w:proofErr w:type="spellEnd"/>
            <w:r w:rsidRPr="003B1C41">
              <w:rPr>
                <w:rFonts w:ascii="Arial Narrow" w:hAnsi="Arial Narrow" w:cs="Arial"/>
                <w:b/>
                <w:bCs/>
                <w:sz w:val="22"/>
                <w:szCs w:val="22"/>
              </w:rPr>
              <w:t>" Sp. z o.o.</w:t>
            </w:r>
          </w:p>
          <w:p w:rsidR="005B6D82" w:rsidRPr="003B1C41" w:rsidRDefault="005B6D82" w:rsidP="001C6FD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Ernsta </w:t>
            </w:r>
            <w:proofErr w:type="spellStart"/>
            <w:r w:rsidRPr="003B1C41">
              <w:rPr>
                <w:rFonts w:ascii="Arial Narrow" w:hAnsi="Arial Narrow" w:cs="Arial"/>
                <w:sz w:val="22"/>
                <w:szCs w:val="22"/>
              </w:rPr>
              <w:t>Petersona</w:t>
            </w:r>
            <w:proofErr w:type="spellEnd"/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>6A</w:t>
            </w:r>
          </w:p>
          <w:p w:rsidR="005B6D82" w:rsidRPr="003B1C41" w:rsidRDefault="005B6D82" w:rsidP="001C6FD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82" w:rsidRPr="003B1C41" w:rsidRDefault="005B6D82" w:rsidP="001C6FD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:rsidR="005B6D82" w:rsidRPr="003B1C41" w:rsidRDefault="005B6D82" w:rsidP="001C6FD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D82" w:rsidRPr="003B1C41" w:rsidRDefault="005B6D82" w:rsidP="001C6FD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5B6D82" w:rsidRPr="003B1C41" w:rsidTr="005B6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D82" w:rsidRPr="003B1C41" w:rsidRDefault="005B6D82" w:rsidP="001C6FD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>Fotel do biurka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82" w:rsidRPr="003B1C41" w:rsidRDefault="005B6D82" w:rsidP="001C6FD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</w:t>
            </w:r>
            <w:proofErr w:type="spellStart"/>
            <w:r w:rsidRPr="003B1C41">
              <w:rPr>
                <w:rFonts w:ascii="Arial Narrow" w:hAnsi="Arial Narrow" w:cs="Arial"/>
                <w:b/>
                <w:bCs/>
                <w:sz w:val="22"/>
                <w:szCs w:val="22"/>
              </w:rPr>
              <w:t>TECH-MED</w:t>
            </w:r>
            <w:proofErr w:type="spellEnd"/>
            <w:r w:rsidRPr="003B1C41">
              <w:rPr>
                <w:rFonts w:ascii="Arial Narrow" w:hAnsi="Arial Narrow" w:cs="Arial"/>
                <w:b/>
                <w:bCs/>
                <w:sz w:val="22"/>
                <w:szCs w:val="22"/>
              </w:rPr>
              <w:t>" Sp. z o.o.</w:t>
            </w:r>
          </w:p>
          <w:p w:rsidR="005B6D82" w:rsidRPr="003B1C41" w:rsidRDefault="005B6D82" w:rsidP="001C6FD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Ernsta </w:t>
            </w:r>
            <w:proofErr w:type="spellStart"/>
            <w:r w:rsidRPr="003B1C41">
              <w:rPr>
                <w:rFonts w:ascii="Arial Narrow" w:hAnsi="Arial Narrow" w:cs="Arial"/>
                <w:sz w:val="22"/>
                <w:szCs w:val="22"/>
              </w:rPr>
              <w:t>Petersona</w:t>
            </w:r>
            <w:proofErr w:type="spellEnd"/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>6A</w:t>
            </w:r>
          </w:p>
          <w:p w:rsidR="005B6D82" w:rsidRPr="003B1C41" w:rsidRDefault="005B6D82" w:rsidP="001C6FD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1C41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82" w:rsidRPr="003B1C41" w:rsidRDefault="005B6D82" w:rsidP="001C6FD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:rsidR="005B6D82" w:rsidRPr="003B1C41" w:rsidRDefault="005B6D82" w:rsidP="001C6FD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D82" w:rsidRPr="003B1C41" w:rsidRDefault="005B6D82" w:rsidP="001C6FD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1C4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36EDA">
      <w:pPr>
        <w:spacing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B1C41">
        <w:rPr>
          <w:rFonts w:ascii="Arial Narrow" w:hAnsi="Arial Narrow" w:cs="Arial"/>
          <w:i/>
          <w:sz w:val="22"/>
          <w:szCs w:val="22"/>
        </w:rPr>
        <w:t>Zamawiający</w:t>
      </w:r>
    </w:p>
    <w:p w:rsidR="003B1C41" w:rsidRPr="00B9724A" w:rsidRDefault="003B1C41" w:rsidP="003B1C41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3B1C41" w:rsidRDefault="003B1C41" w:rsidP="003B1C4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Zamawiającego, platforma e-propublico.pl, biur</w:t>
      </w:r>
      <w:r>
        <w:rPr>
          <w:rFonts w:ascii="Arial Narrow" w:hAnsi="Arial Narrow"/>
          <w:iCs/>
          <w:sz w:val="18"/>
          <w:szCs w:val="20"/>
        </w:rPr>
        <w:t xml:space="preserve">o przepustek, </w:t>
      </w:r>
      <w:proofErr w:type="spellStart"/>
      <w:r>
        <w:rPr>
          <w:rFonts w:ascii="Arial Narrow" w:hAnsi="Arial Narrow"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Cs/>
          <w:sz w:val="18"/>
          <w:szCs w:val="20"/>
        </w:rPr>
        <w:t>.  T2612  B10</w:t>
      </w:r>
    </w:p>
    <w:p w:rsidR="003B1C41" w:rsidRPr="00B9724A" w:rsidRDefault="003B1C41" w:rsidP="003B1C4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 xml:space="preserve">Marta Sierek/ Barbara </w:t>
      </w:r>
      <w:proofErr w:type="spellStart"/>
      <w:r>
        <w:rPr>
          <w:rFonts w:ascii="Arial Narrow" w:hAnsi="Arial Narrow"/>
          <w:sz w:val="18"/>
          <w:szCs w:val="18"/>
        </w:rPr>
        <w:t>Choroszyńska</w:t>
      </w:r>
      <w:proofErr w:type="spellEnd"/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 xml:space="preserve">e-mail: </w:t>
      </w:r>
      <w:hyperlink r:id="rId6" w:history="1">
        <w:r w:rsidRPr="001B6293">
          <w:rPr>
            <w:rStyle w:val="Hipercze"/>
            <w:rFonts w:ascii="Arial Narrow" w:hAnsi="Arial Narrow"/>
            <w:sz w:val="18"/>
            <w:szCs w:val="20"/>
          </w:rPr>
          <w:t>sierek9858@10wsk.mil.pl</w:t>
        </w:r>
      </w:hyperlink>
      <w:r>
        <w:rPr>
          <w:rFonts w:ascii="Arial Narrow" w:hAnsi="Arial Narrow"/>
          <w:sz w:val="18"/>
          <w:szCs w:val="20"/>
        </w:rPr>
        <w:t xml:space="preserve"> / </w:t>
      </w:r>
      <w:hyperlink r:id="rId7" w:history="1">
        <w:r w:rsidRPr="001B6293">
          <w:rPr>
            <w:rStyle w:val="Hipercze"/>
            <w:rFonts w:ascii="Arial Narrow" w:hAnsi="Arial Narrow"/>
            <w:sz w:val="18"/>
            <w:szCs w:val="20"/>
          </w:rPr>
          <w:t>choroszynska3292@10wsk.mil.pl</w:t>
        </w:r>
      </w:hyperlink>
      <w:r>
        <w:rPr>
          <w:rFonts w:ascii="Arial Narrow" w:hAnsi="Arial Narrow"/>
          <w:sz w:val="18"/>
          <w:szCs w:val="20"/>
        </w:rPr>
        <w:t xml:space="preserve"> </w:t>
      </w:r>
    </w:p>
    <w:p w:rsidR="003B1C41" w:rsidRDefault="003B1C41" w:rsidP="003B1C41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D</w:t>
      </w:r>
      <w:r w:rsidRPr="00B9724A">
        <w:rPr>
          <w:rFonts w:ascii="Arial Narrow" w:hAnsi="Arial Narrow"/>
          <w:sz w:val="18"/>
          <w:szCs w:val="18"/>
        </w:rPr>
        <w:t xml:space="preserve">ata: </w:t>
      </w:r>
      <w:r>
        <w:rPr>
          <w:rFonts w:ascii="Arial Narrow" w:hAnsi="Arial Narrow"/>
          <w:sz w:val="18"/>
          <w:szCs w:val="18"/>
        </w:rPr>
        <w:t>08.05.2026 r.</w:t>
      </w:r>
    </w:p>
    <w:sectPr w:rsidR="003B1C41" w:rsidSect="00211A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3C3C" w:rsidRDefault="00303C3C">
      <w:r>
        <w:separator/>
      </w:r>
    </w:p>
  </w:endnote>
  <w:endnote w:type="continuationSeparator" w:id="1">
    <w:p w:rsidR="00303C3C" w:rsidRDefault="00303C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3C3C" w:rsidRDefault="00303C3C">
      <w:r>
        <w:separator/>
      </w:r>
    </w:p>
  </w:footnote>
  <w:footnote w:type="continuationSeparator" w:id="1">
    <w:p w:rsidR="00303C3C" w:rsidRDefault="00303C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3B1C4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5.25pt;height:48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6D8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03C3C"/>
    <w:rsid w:val="003445A0"/>
    <w:rsid w:val="003A0AFC"/>
    <w:rsid w:val="003B1C41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B6D82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3B1C4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erek9858@10wsk.mil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427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2026-05-12T05:52:00Z</dcterms:created>
  <dcterms:modified xsi:type="dcterms:W3CDTF">2026-05-12T05:54:00Z</dcterms:modified>
</cp:coreProperties>
</file>