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52A95" w14:textId="1004EF4D" w:rsidR="00D62E6E" w:rsidRPr="006375D6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6375D6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A57151" w:rsidRPr="006375D6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6375D6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375D6" w14:paraId="70AE5014" w14:textId="77777777" w:rsidTr="00D62E6E">
        <w:tc>
          <w:tcPr>
            <w:tcW w:w="2800" w:type="dxa"/>
          </w:tcPr>
          <w:p w14:paraId="57FF75A9" w14:textId="77777777" w:rsidR="00D62E6E" w:rsidRPr="006375D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375D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375D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E51C4EF" w14:textId="77777777" w:rsidR="00D62E6E" w:rsidRPr="006375D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1FCFE49" w14:textId="77777777" w:rsidR="00D62E6E" w:rsidRPr="006375D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B3FAEF" w14:textId="77777777" w:rsidR="00D62E6E" w:rsidRPr="006375D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375D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375D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375D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6375D6" w14:paraId="66D4E361" w14:textId="77777777" w:rsidTr="00D62E6E">
        <w:tc>
          <w:tcPr>
            <w:tcW w:w="2800" w:type="dxa"/>
          </w:tcPr>
          <w:p w14:paraId="6A430461" w14:textId="77777777" w:rsidR="00D62E6E" w:rsidRPr="006375D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375D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80BEA69" w14:textId="77777777" w:rsidR="00D62E6E" w:rsidRPr="006375D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C2C8A92" w14:textId="77777777" w:rsidR="00D62E6E" w:rsidRPr="006375D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CCE75F" w14:textId="77777777" w:rsidR="00D62E6E" w:rsidRPr="006375D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375D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375D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375D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023DF1A" w14:textId="77777777" w:rsidR="00BC121E" w:rsidRPr="006375D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7151" w:rsidRPr="006375D6" w14:paraId="4C98245F" w14:textId="77777777" w:rsidTr="00745AE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599DED" w14:textId="77777777" w:rsidR="00A57151" w:rsidRPr="006375D6" w:rsidRDefault="00A57151" w:rsidP="00745AE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0F0C6930" w14:textId="0CA72F53" w:rsidR="00A57151" w:rsidRPr="006375D6" w:rsidRDefault="00A57151" w:rsidP="00745AE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</w:t>
            </w:r>
            <w:r w:rsidR="006375D6"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óź</w:t>
            </w:r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</w:t>
            </w:r>
            <w:proofErr w:type="spellEnd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6375D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6A2C12FA" w14:textId="77777777" w:rsidR="00A57151" w:rsidRPr="006375D6" w:rsidRDefault="00A57151" w:rsidP="00745A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7E0F808" w14:textId="77777777" w:rsidR="00A57151" w:rsidRPr="006375D6" w:rsidRDefault="00A57151" w:rsidP="00745A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419C4870" w14:textId="03B825B6" w:rsidR="00BC121E" w:rsidRPr="006375D6" w:rsidRDefault="00A5715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6375D6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375D6" w14:paraId="65E47733" w14:textId="77777777" w:rsidTr="00D62E6E">
        <w:tc>
          <w:tcPr>
            <w:tcW w:w="2269" w:type="dxa"/>
          </w:tcPr>
          <w:p w14:paraId="2393CF19" w14:textId="77777777" w:rsidR="00D62E6E" w:rsidRPr="006375D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7CC6D3" w14:textId="42AFF6BF" w:rsidR="00D62E6E" w:rsidRPr="006375D6" w:rsidRDefault="00A57151" w:rsidP="006375D6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Pracowni Hemodynamiki na okres 24 miesięcy.</w:t>
            </w:r>
          </w:p>
        </w:tc>
      </w:tr>
      <w:tr w:rsidR="00A57151" w:rsidRPr="006375D6" w14:paraId="23CD430C" w14:textId="77777777" w:rsidTr="00745AE5">
        <w:tc>
          <w:tcPr>
            <w:tcW w:w="2269" w:type="dxa"/>
          </w:tcPr>
          <w:p w14:paraId="6FB0ADF8" w14:textId="77777777" w:rsidR="00A57151" w:rsidRPr="006375D6" w:rsidRDefault="00A57151" w:rsidP="00745A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0F08B0" w14:textId="2EF27684" w:rsidR="00A57151" w:rsidRPr="006375D6" w:rsidRDefault="00A57151" w:rsidP="00745A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60/2026</w:t>
            </w:r>
          </w:p>
        </w:tc>
      </w:tr>
    </w:tbl>
    <w:p w14:paraId="607CE954" w14:textId="6163AF8F" w:rsidR="00BC121E" w:rsidRPr="006375D6" w:rsidRDefault="00A57151" w:rsidP="006375D6">
      <w:pPr>
        <w:spacing w:before="240" w:after="240" w:line="276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6375D6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6375D6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6375D6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33103666" w14:textId="77777777" w:rsidR="00BC121E" w:rsidRPr="006375D6" w:rsidRDefault="00A64FCF" w:rsidP="006375D6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6375D6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6375D6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6375D6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6375D6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6375D6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1003BCB3" w14:textId="77777777" w:rsidR="00BF69A4" w:rsidRPr="006375D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375D6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6375D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6375D6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375D6" w14:paraId="49F4AFF0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EA1A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E7CB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5CCC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375D6" w14:paraId="707A220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E5C02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A00F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FF12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6375D6" w14:paraId="2754906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D06F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F8AE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1A8D" w14:textId="77777777" w:rsidR="00BC121E" w:rsidRPr="006375D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2359371" w14:textId="77777777" w:rsidR="00BC121E" w:rsidRPr="006375D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6375D6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0C663AD5" w14:textId="77777777" w:rsidR="00BC121E" w:rsidRPr="006375D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375D6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8EBBCB1" w14:textId="77777777" w:rsidR="00067B62" w:rsidRPr="006375D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6375D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6375D6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6375D6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6375D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16B2BECD" w14:textId="77777777" w:rsidR="00CF03EF" w:rsidRPr="006375D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6375D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6375D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6375D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6375D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375D6" w14:paraId="6327C217" w14:textId="77777777" w:rsidTr="00620E37">
        <w:tc>
          <w:tcPr>
            <w:tcW w:w="2660" w:type="dxa"/>
          </w:tcPr>
          <w:p w14:paraId="768D47E9" w14:textId="77777777" w:rsidR="00BC121E" w:rsidRPr="006375D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996A198" w14:textId="77777777" w:rsidR="006375D6" w:rsidRDefault="006375D6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250CBACB" w14:textId="7B0C7FFA" w:rsidR="00BC121E" w:rsidRPr="006375D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7466CF0A" w14:textId="77777777" w:rsidR="00BC121E" w:rsidRPr="006375D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2721B5E9" w14:textId="77777777" w:rsidR="00BC121E" w:rsidRPr="006375D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70BB08B" w14:textId="77777777" w:rsidR="006375D6" w:rsidRDefault="006375D6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</w:p>
          <w:p w14:paraId="534C681C" w14:textId="12C1FCCB" w:rsidR="00BC121E" w:rsidRPr="006375D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42EA6A" w14:textId="00C24325" w:rsidR="00BC121E" w:rsidRPr="006375D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A57151"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6375D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074DE78B" w14:textId="77777777" w:rsidR="00106AC7" w:rsidRPr="006375D6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6375D6" w:rsidSect="006375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B99E7" w14:textId="77777777" w:rsidR="008A2F2B" w:rsidRDefault="008A2F2B">
      <w:r>
        <w:separator/>
      </w:r>
    </w:p>
  </w:endnote>
  <w:endnote w:type="continuationSeparator" w:id="0">
    <w:p w14:paraId="0068A1A2" w14:textId="77777777" w:rsidR="008A2F2B" w:rsidRDefault="008A2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EA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FBC30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A50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50662C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F359504">
        <v:line id="_x0000_s1025" style="position:absolute;left:0;text-align:left;z-index:251657728" from="-3.85pt,8.7pt" to="455.15pt,8.7pt"/>
      </w:pict>
    </w:r>
  </w:p>
  <w:p w14:paraId="0108E58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85A9D" w14:textId="77777777" w:rsidR="00A57151" w:rsidRDefault="00A57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0FE6" w14:textId="77777777" w:rsidR="008A2F2B" w:rsidRDefault="008A2F2B">
      <w:r>
        <w:separator/>
      </w:r>
    </w:p>
  </w:footnote>
  <w:footnote w:type="continuationSeparator" w:id="0">
    <w:p w14:paraId="1BA390F9" w14:textId="77777777" w:rsidR="008A2F2B" w:rsidRDefault="008A2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0895F" w14:textId="77777777" w:rsidR="00A57151" w:rsidRDefault="00A57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1338" w14:textId="77777777" w:rsidR="00A57151" w:rsidRDefault="00A57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6F92A" w14:textId="77777777" w:rsidR="00A57151" w:rsidRDefault="00A57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2421927">
    <w:abstractNumId w:val="13"/>
  </w:num>
  <w:num w:numId="2" w16cid:durableId="407926017">
    <w:abstractNumId w:val="0"/>
  </w:num>
  <w:num w:numId="3" w16cid:durableId="56519261">
    <w:abstractNumId w:val="11"/>
  </w:num>
  <w:num w:numId="4" w16cid:durableId="1084911783">
    <w:abstractNumId w:val="8"/>
  </w:num>
  <w:num w:numId="5" w16cid:durableId="175466667">
    <w:abstractNumId w:val="7"/>
  </w:num>
  <w:num w:numId="6" w16cid:durableId="906572549">
    <w:abstractNumId w:val="1"/>
  </w:num>
  <w:num w:numId="7" w16cid:durableId="190535565">
    <w:abstractNumId w:val="6"/>
  </w:num>
  <w:num w:numId="8" w16cid:durableId="283272768">
    <w:abstractNumId w:val="3"/>
  </w:num>
  <w:num w:numId="9" w16cid:durableId="1689916181">
    <w:abstractNumId w:val="2"/>
  </w:num>
  <w:num w:numId="10" w16cid:durableId="1310095889">
    <w:abstractNumId w:val="5"/>
  </w:num>
  <w:num w:numId="11" w16cid:durableId="534002464">
    <w:abstractNumId w:val="10"/>
  </w:num>
  <w:num w:numId="12" w16cid:durableId="10493885">
    <w:abstractNumId w:val="4"/>
  </w:num>
  <w:num w:numId="13" w16cid:durableId="1102998223">
    <w:abstractNumId w:val="9"/>
  </w:num>
  <w:num w:numId="14" w16cid:durableId="12796823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A6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1A66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75D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2F2B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7151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5D09C1"/>
  <w15:chartTrackingRefBased/>
  <w15:docId w15:val="{79F1E808-9254-4B80-84C5-938C31C9D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2026-05-05T05:04:00Z</cp:lastPrinted>
  <dcterms:created xsi:type="dcterms:W3CDTF">2026-05-05T05:04:00Z</dcterms:created>
  <dcterms:modified xsi:type="dcterms:W3CDTF">2026-05-05T05:04:00Z</dcterms:modified>
</cp:coreProperties>
</file>