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8BA5" w14:textId="7BDDFFE8" w:rsidR="00025386" w:rsidRPr="00761FCD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761FCD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761FCD">
        <w:rPr>
          <w:rFonts w:ascii="Arial Black" w:hAnsi="Arial Black" w:cs="Arial"/>
          <w:bCs/>
          <w:i w:val="0"/>
          <w:sz w:val="20"/>
        </w:rPr>
        <w:t>5</w:t>
      </w:r>
      <w:r w:rsidR="007666D6" w:rsidRPr="00761FCD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61FCD" w14:paraId="08C718BC" w14:textId="77777777" w:rsidTr="00467CA2">
        <w:tc>
          <w:tcPr>
            <w:tcW w:w="2800" w:type="dxa"/>
          </w:tcPr>
          <w:p w14:paraId="3E46225E" w14:textId="77777777" w:rsidR="00D520D3" w:rsidRPr="00761FC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61FCD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761FCD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3A1396E" w14:textId="77777777" w:rsidR="00D520D3" w:rsidRPr="00761FC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B24FD29" w14:textId="77777777" w:rsidR="00D520D3" w:rsidRPr="00761FC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103AE" w14:textId="77777777" w:rsidR="00D520D3" w:rsidRPr="00761FC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761FC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761FCD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761FC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761FCD" w14:paraId="40AA634B" w14:textId="77777777" w:rsidTr="00467CA2">
        <w:tc>
          <w:tcPr>
            <w:tcW w:w="2800" w:type="dxa"/>
          </w:tcPr>
          <w:p w14:paraId="590C94B3" w14:textId="77777777" w:rsidR="00D520D3" w:rsidRPr="00761FC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61FCD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2B17DE7" w14:textId="77777777" w:rsidR="00D520D3" w:rsidRPr="00761FC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E37EFD0" w14:textId="77777777" w:rsidR="00D520D3" w:rsidRPr="00761FC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F80A27" w14:textId="77777777" w:rsidR="00D520D3" w:rsidRPr="00761FC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761FC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761FCD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761FC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3B00804" w14:textId="77777777" w:rsidR="00B62AD0" w:rsidRPr="00761FCD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61FCD" w14:paraId="6C9B519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305E23" w14:textId="77777777" w:rsidR="00053927" w:rsidRPr="00761FC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761FCD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21985901" w14:textId="77777777" w:rsidR="00053927" w:rsidRPr="00761FC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761FCD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761FCD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761FCD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D9683C6" w14:textId="09699775" w:rsidR="0071340C" w:rsidRPr="00761FCD" w:rsidRDefault="0071340C" w:rsidP="00761FCD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761FCD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761FCD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21585E" w:rsidRPr="00761FCD">
        <w:rPr>
          <w:rFonts w:ascii="Arial Narrow" w:hAnsi="Arial Narrow" w:cs="Arial"/>
          <w:sz w:val="20"/>
          <w:szCs w:val="20"/>
        </w:rPr>
        <w:t>(</w:t>
      </w:r>
      <w:proofErr w:type="spellStart"/>
      <w:r w:rsidR="0021585E" w:rsidRPr="00761FCD">
        <w:rPr>
          <w:rFonts w:ascii="Arial Narrow" w:hAnsi="Arial Narrow" w:cs="Arial"/>
          <w:sz w:val="20"/>
          <w:szCs w:val="20"/>
        </w:rPr>
        <w:t>t.j</w:t>
      </w:r>
      <w:proofErr w:type="spellEnd"/>
      <w:r w:rsidR="0021585E" w:rsidRPr="00761FCD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1585E" w:rsidRPr="00761FCD">
        <w:rPr>
          <w:rFonts w:ascii="Arial Narrow" w:hAnsi="Arial Narrow" w:cs="Arial"/>
          <w:sz w:val="20"/>
          <w:szCs w:val="20"/>
        </w:rPr>
        <w:t>p</w:t>
      </w:r>
      <w:r w:rsidR="00761FCD">
        <w:rPr>
          <w:rFonts w:ascii="Arial Narrow" w:hAnsi="Arial Narrow" w:cs="Arial"/>
          <w:sz w:val="20"/>
          <w:szCs w:val="20"/>
        </w:rPr>
        <w:t>óź</w:t>
      </w:r>
      <w:r w:rsidR="0021585E" w:rsidRPr="00761FCD">
        <w:rPr>
          <w:rFonts w:ascii="Arial Narrow" w:hAnsi="Arial Narrow" w:cs="Arial"/>
          <w:sz w:val="20"/>
          <w:szCs w:val="20"/>
        </w:rPr>
        <w:t>n</w:t>
      </w:r>
      <w:proofErr w:type="spellEnd"/>
      <w:r w:rsidR="0021585E" w:rsidRPr="00761FCD">
        <w:rPr>
          <w:rFonts w:ascii="Arial Narrow" w:hAnsi="Arial Narrow" w:cs="Arial"/>
          <w:sz w:val="20"/>
          <w:szCs w:val="20"/>
        </w:rPr>
        <w:t>. zm.)</w:t>
      </w:r>
      <w:r w:rsidR="00E27ABB"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761FC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61FCD" w14:paraId="09513C39" w14:textId="77777777" w:rsidTr="00467CA2">
        <w:tc>
          <w:tcPr>
            <w:tcW w:w="2269" w:type="dxa"/>
          </w:tcPr>
          <w:p w14:paraId="3249FC1A" w14:textId="77777777" w:rsidR="00D520D3" w:rsidRPr="00761FCD" w:rsidRDefault="00D520D3" w:rsidP="00761FC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593B9F" w14:textId="202C7809" w:rsidR="00D520D3" w:rsidRPr="00761FCD" w:rsidRDefault="0021585E" w:rsidP="00761FCD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Pracowni Hemodynamiki na okres 24 miesięcy.</w:t>
            </w:r>
          </w:p>
        </w:tc>
      </w:tr>
      <w:tr w:rsidR="0021585E" w:rsidRPr="00761FCD" w14:paraId="56E3F4AA" w14:textId="77777777" w:rsidTr="00120BC7">
        <w:tc>
          <w:tcPr>
            <w:tcW w:w="2269" w:type="dxa"/>
          </w:tcPr>
          <w:p w14:paraId="7D501ECB" w14:textId="77777777" w:rsidR="0021585E" w:rsidRPr="00761FCD" w:rsidRDefault="0021585E" w:rsidP="00120B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BA4B35" w14:textId="730A9414" w:rsidR="0021585E" w:rsidRPr="00761FCD" w:rsidRDefault="0021585E" w:rsidP="00120B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60/2026</w:t>
            </w:r>
          </w:p>
        </w:tc>
      </w:tr>
    </w:tbl>
    <w:p w14:paraId="1B71A425" w14:textId="022DF162" w:rsidR="00DC652A" w:rsidRPr="00761FCD" w:rsidRDefault="0021585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761FCD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71B2D217" w14:textId="77777777" w:rsidR="00DC652A" w:rsidRPr="00761FC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761FC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7432B476" w14:textId="77777777" w:rsidR="0071340C" w:rsidRPr="00761FC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761FCD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761FCD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761FCD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584219A9" w14:textId="77777777" w:rsidR="0071340C" w:rsidRPr="00761FC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7ADF5FE7" w14:textId="77777777" w:rsidR="0071340C" w:rsidRPr="00761FC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666F1641" w14:textId="77777777" w:rsidR="0071340C" w:rsidRPr="00761F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761FC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EB5A6D6" w14:textId="77777777" w:rsidR="0071340C" w:rsidRPr="00761FC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761FCD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761FCD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761FCD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29CE36CF" w14:textId="77777777" w:rsidR="0071340C" w:rsidRPr="00761F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67197F95" w14:textId="77777777" w:rsidR="0071340C" w:rsidRPr="00761F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584075E8" w14:textId="77777777" w:rsidR="00DC652A" w:rsidRPr="00761FC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761FC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761FC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761FCD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3BF82C02" w14:textId="77777777" w:rsidR="00DC652A" w:rsidRPr="00761FC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761FCD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761FCD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3ABD23B1" w14:textId="77777777" w:rsidR="0093388F" w:rsidRPr="00761FC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761FC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050F0469" w14:textId="77777777" w:rsidR="0093388F" w:rsidRPr="00761FC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C28F215" w14:textId="77777777" w:rsidR="0093388F" w:rsidRPr="00761FC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761FC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9DBE379" w14:textId="77777777" w:rsidR="00CB29AC" w:rsidRPr="00761FC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43B27C9D" w14:textId="77777777" w:rsidR="00CB29AC" w:rsidRPr="00761FC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761FC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31635CD7" w14:textId="77777777" w:rsidR="00830970" w:rsidRPr="00761FC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761FC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761FCD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4BED7AB9" w14:textId="77777777" w:rsidR="00E27ABB" w:rsidRPr="00761FC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761FC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61FCD" w14:paraId="7C7E6D43" w14:textId="77777777" w:rsidTr="00467CA2">
        <w:tc>
          <w:tcPr>
            <w:tcW w:w="2660" w:type="dxa"/>
          </w:tcPr>
          <w:p w14:paraId="7089E425" w14:textId="77777777" w:rsidR="00D520D3" w:rsidRPr="00761FC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5025095" w14:textId="77777777" w:rsidR="00D520D3" w:rsidRPr="00761FC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74DA48C1" w14:textId="77777777" w:rsidR="00D520D3" w:rsidRPr="00761FC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5261237" w14:textId="77777777" w:rsidR="00D520D3" w:rsidRPr="00761FC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095BCCB" w14:textId="77777777" w:rsidR="00D520D3" w:rsidRPr="00761FC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78987B" w14:textId="2E81D645" w:rsidR="00D520D3" w:rsidRPr="00761FC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61FC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21585E" w:rsidRPr="00761FC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761FC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761FC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761FC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1932A797" w14:textId="77777777" w:rsidR="00E27ABB" w:rsidRPr="00761FC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761FC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E5D3A" w14:textId="77777777" w:rsidR="00F44D57" w:rsidRDefault="00F44D57" w:rsidP="00025386">
      <w:pPr>
        <w:spacing w:after="0" w:line="240" w:lineRule="auto"/>
      </w:pPr>
      <w:r>
        <w:separator/>
      </w:r>
    </w:p>
  </w:endnote>
  <w:endnote w:type="continuationSeparator" w:id="0">
    <w:p w14:paraId="0B5F1315" w14:textId="77777777" w:rsidR="00F44D57" w:rsidRDefault="00F44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09E22" w14:textId="77777777" w:rsidR="0021585E" w:rsidRDefault="002158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2A2D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3DB1D5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5CC48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EB528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1C08E" w14:textId="77777777" w:rsidR="0021585E" w:rsidRDefault="002158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6FB71" w14:textId="77777777" w:rsidR="00F44D57" w:rsidRDefault="00F44D57" w:rsidP="00025386">
      <w:pPr>
        <w:spacing w:after="0" w:line="240" w:lineRule="auto"/>
      </w:pPr>
      <w:r>
        <w:separator/>
      </w:r>
    </w:p>
  </w:footnote>
  <w:footnote w:type="continuationSeparator" w:id="0">
    <w:p w14:paraId="78744577" w14:textId="77777777" w:rsidR="00F44D57" w:rsidRDefault="00F44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8DA61" w14:textId="77777777" w:rsidR="0021585E" w:rsidRDefault="002158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E61E7" w14:textId="77777777" w:rsidR="0021585E" w:rsidRDefault="002158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710FE" w14:textId="77777777" w:rsidR="0021585E" w:rsidRDefault="002158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2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AA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1585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1FCD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6AA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4D57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211DB"/>
  <w15:chartTrackingRefBased/>
  <w15:docId w15:val="{0AD9D74C-190E-4159-AA6E-F2BC713A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2026-05-04T14:27:00Z</cp:lastPrinted>
  <dcterms:created xsi:type="dcterms:W3CDTF">2026-05-04T14:27:00Z</dcterms:created>
  <dcterms:modified xsi:type="dcterms:W3CDTF">2026-05-04T14:27:00Z</dcterms:modified>
</cp:coreProperties>
</file>