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FA2CD2" w14:textId="1A302405" w:rsidR="00B95C96" w:rsidRPr="00A90D0E" w:rsidRDefault="001C3570" w:rsidP="001C3570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B95C96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7</w:t>
      </w:r>
      <w:r w:rsidR="00B95C96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C966D85" w14:textId="77777777" w:rsidR="00B95C96" w:rsidRPr="0012157F" w:rsidRDefault="00B95C96" w:rsidP="001C3570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61F48379" w14:textId="789D2364" w:rsidR="00B95C96" w:rsidRPr="0012157F" w:rsidRDefault="000E78E9" w:rsidP="001C3570">
      <w:pPr>
        <w:pStyle w:val="Tekstpodstawowy"/>
        <w:spacing w:after="0"/>
        <w:ind w:left="4111"/>
        <w:rPr>
          <w:rFonts w:ascii="Arial" w:hAnsi="Arial" w:cs="Arial"/>
        </w:rPr>
      </w:pPr>
      <w:r w:rsidRPr="000E78E9">
        <w:rPr>
          <w:rFonts w:ascii="Arial" w:hAnsi="Arial" w:cs="Arial"/>
        </w:rPr>
        <w:t>SZPITAL WOJEWÓDZKI W POZNANIU</w:t>
      </w:r>
    </w:p>
    <w:p w14:paraId="7C64920B" w14:textId="01555E68" w:rsidR="00B95C96" w:rsidRPr="0012157F" w:rsidRDefault="000E78E9" w:rsidP="001C3570">
      <w:pPr>
        <w:pStyle w:val="Tekstpodstawowy"/>
        <w:spacing w:after="0"/>
        <w:ind w:left="4111"/>
        <w:rPr>
          <w:rFonts w:ascii="Arial" w:hAnsi="Arial" w:cs="Arial"/>
        </w:rPr>
      </w:pPr>
      <w:r w:rsidRPr="000E78E9">
        <w:rPr>
          <w:rFonts w:ascii="Arial" w:hAnsi="Arial" w:cs="Arial"/>
        </w:rPr>
        <w:t>Juraszów</w:t>
      </w:r>
      <w:r w:rsidR="00B95C96" w:rsidRPr="0012157F">
        <w:rPr>
          <w:rFonts w:ascii="Arial" w:hAnsi="Arial" w:cs="Arial"/>
        </w:rPr>
        <w:t xml:space="preserve"> </w:t>
      </w:r>
      <w:r w:rsidRPr="000E78E9">
        <w:rPr>
          <w:rFonts w:ascii="Arial" w:hAnsi="Arial" w:cs="Arial"/>
        </w:rPr>
        <w:t>7/19</w:t>
      </w:r>
      <w:r w:rsidR="00B95C96" w:rsidRPr="0012157F">
        <w:rPr>
          <w:rFonts w:ascii="Arial" w:hAnsi="Arial" w:cs="Arial"/>
        </w:rPr>
        <w:t xml:space="preserve"> </w:t>
      </w:r>
    </w:p>
    <w:p w14:paraId="3943AF13" w14:textId="4292E621" w:rsidR="00B95C96" w:rsidRDefault="000E78E9" w:rsidP="001C3570">
      <w:pPr>
        <w:pStyle w:val="Tekstpodstawowy"/>
        <w:spacing w:after="0"/>
        <w:ind w:left="4111"/>
        <w:rPr>
          <w:rFonts w:ascii="Arial" w:hAnsi="Arial" w:cs="Arial"/>
        </w:rPr>
      </w:pPr>
      <w:r w:rsidRPr="000E78E9">
        <w:rPr>
          <w:rFonts w:ascii="Arial" w:hAnsi="Arial" w:cs="Arial"/>
        </w:rPr>
        <w:t>60-479</w:t>
      </w:r>
      <w:r w:rsidR="00B95C96" w:rsidRPr="0012157F">
        <w:rPr>
          <w:rFonts w:ascii="Arial" w:hAnsi="Arial" w:cs="Arial"/>
        </w:rPr>
        <w:t xml:space="preserve"> </w:t>
      </w:r>
      <w:r w:rsidRPr="000E78E9">
        <w:rPr>
          <w:rFonts w:ascii="Arial" w:hAnsi="Arial" w:cs="Arial"/>
        </w:rPr>
        <w:t>Poznań</w:t>
      </w:r>
    </w:p>
    <w:p w14:paraId="42B7D1B4" w14:textId="77777777" w:rsidR="00B95C96" w:rsidRDefault="00B95C96" w:rsidP="001C3570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205DAB59" w14:textId="77777777" w:rsidTr="006C3667">
        <w:tc>
          <w:tcPr>
            <w:tcW w:w="2800" w:type="dxa"/>
          </w:tcPr>
          <w:p w14:paraId="20F4CE8B" w14:textId="77777777" w:rsidR="00B95C96" w:rsidRPr="00A2540E" w:rsidRDefault="00B95C96" w:rsidP="001C3570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AA47067" w14:textId="77777777" w:rsidR="00B95C96" w:rsidRPr="00A2540E" w:rsidRDefault="00B95C96" w:rsidP="001C357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1790B51" w14:textId="77777777" w:rsidR="00B95C96" w:rsidRPr="00A2540E" w:rsidRDefault="00B95C96" w:rsidP="001C357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BB3EB7B" w14:textId="77777777" w:rsidR="00B95C96" w:rsidRPr="00A2540E" w:rsidRDefault="00B95C96" w:rsidP="001C3570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6A8CA828" w14:textId="77777777" w:rsidTr="006C3667">
        <w:tc>
          <w:tcPr>
            <w:tcW w:w="2800" w:type="dxa"/>
          </w:tcPr>
          <w:p w14:paraId="44832AC2" w14:textId="77777777" w:rsidR="00B95C96" w:rsidRPr="00A2540E" w:rsidRDefault="00B95C96" w:rsidP="001C3570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70C1B81" w14:textId="77777777" w:rsidR="00B95C96" w:rsidRPr="00A2540E" w:rsidRDefault="00B95C96" w:rsidP="001C357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6882B8F" w14:textId="77777777" w:rsidR="00B95C96" w:rsidRPr="00A2540E" w:rsidRDefault="00B95C96" w:rsidP="001C3570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0FBE4FD" w14:textId="77777777" w:rsidR="00B95C96" w:rsidRPr="00A2540E" w:rsidRDefault="00B95C96" w:rsidP="001C3570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11BF61A" w14:textId="77777777" w:rsidR="00484F88" w:rsidRDefault="00484F88" w:rsidP="001C3570">
      <w:pPr>
        <w:spacing w:after="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p w14:paraId="03445A1F" w14:textId="77777777" w:rsidR="001C3570" w:rsidRPr="00B95C96" w:rsidRDefault="001C3570" w:rsidP="001C3570">
      <w:pPr>
        <w:spacing w:after="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E78E9" w:rsidRPr="0012157F" w14:paraId="30019F23" w14:textId="77777777" w:rsidTr="008C6148">
        <w:tc>
          <w:tcPr>
            <w:tcW w:w="9104" w:type="dxa"/>
            <w:shd w:val="clear" w:color="auto" w:fill="D9D9D9"/>
          </w:tcPr>
          <w:p w14:paraId="7B2BF2B5" w14:textId="77777777" w:rsidR="000E78E9" w:rsidRPr="0012157F" w:rsidRDefault="000E78E9" w:rsidP="001C3570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00B0B61" w14:textId="209DD9EC" w:rsidR="000E78E9" w:rsidRPr="00094F76" w:rsidRDefault="000E78E9" w:rsidP="001C357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E78E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E78E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E78E9">
              <w:rPr>
                <w:rFonts w:ascii="Arial" w:hAnsi="Arial" w:cs="Arial"/>
                <w:sz w:val="24"/>
                <w:szCs w:val="24"/>
              </w:rPr>
              <w:t>. Dz. U. z 2024 r. poz. 1320 ze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22C06B5F" w14:textId="77777777" w:rsidR="000E78E9" w:rsidRPr="0017574D" w:rsidRDefault="000E78E9" w:rsidP="001C357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4AE3DAE7" w14:textId="77777777" w:rsidR="000E78E9" w:rsidRDefault="000E78E9" w:rsidP="001C357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22519D05" w14:textId="77777777" w:rsidR="000E78E9" w:rsidRPr="002C3302" w:rsidRDefault="000E78E9" w:rsidP="001C357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69B8C9F9" w14:textId="77777777" w:rsidR="00B95C96" w:rsidRDefault="00B95C96" w:rsidP="001C35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1293969" w14:textId="77777777" w:rsidR="00B95C96" w:rsidRDefault="00B95C96" w:rsidP="001C35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01D3B355" w14:textId="77777777" w:rsidTr="006C3667">
        <w:tc>
          <w:tcPr>
            <w:tcW w:w="2269" w:type="dxa"/>
          </w:tcPr>
          <w:p w14:paraId="558C56D2" w14:textId="77777777" w:rsidR="00B95C96" w:rsidRPr="00A2540E" w:rsidRDefault="00B95C96" w:rsidP="001C3570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3EBA2DD" w14:textId="43E4B9F0" w:rsidR="00B95C96" w:rsidRPr="00A2540E" w:rsidRDefault="000E78E9" w:rsidP="001C3570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E78E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leków do Szpitala Wojewódzkiego w Poznaniu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E78E9" w:rsidRPr="00A2540E" w14:paraId="6018A0D3" w14:textId="77777777" w:rsidTr="008C6148">
        <w:tc>
          <w:tcPr>
            <w:tcW w:w="2269" w:type="dxa"/>
          </w:tcPr>
          <w:p w14:paraId="37A13BAA" w14:textId="77777777" w:rsidR="000E78E9" w:rsidRPr="00A2540E" w:rsidRDefault="000E78E9" w:rsidP="001C3570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F7AABAB" w14:textId="1A7DB28B" w:rsidR="000E78E9" w:rsidRPr="00A2540E" w:rsidRDefault="000E78E9" w:rsidP="001C3570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E78E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SZW/DZP/37/2026</w:t>
            </w:r>
          </w:p>
        </w:tc>
      </w:tr>
    </w:tbl>
    <w:p w14:paraId="0B066E78" w14:textId="77777777" w:rsidR="00B95C96" w:rsidRPr="00FA3E7B" w:rsidRDefault="00B95C96" w:rsidP="001C3570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10C8A586" w14:textId="6987D910" w:rsidR="004115BC" w:rsidRDefault="00B95C96" w:rsidP="001C35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0E78E9" w:rsidRPr="000E78E9">
        <w:rPr>
          <w:rFonts w:ascii="Arial" w:hAnsi="Arial" w:cs="Arial"/>
          <w:b/>
          <w:sz w:val="24"/>
          <w:szCs w:val="24"/>
        </w:rPr>
        <w:t>SZPITAL WOJEWÓDZKI W POZNANIU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7C82B46E" w14:textId="77777777" w:rsidR="002A4E3C" w:rsidRDefault="007104AC" w:rsidP="001C3570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3D50ED5A" w14:textId="77777777" w:rsidR="00602087" w:rsidRDefault="00886689" w:rsidP="001C3570">
      <w:pPr>
        <w:numPr>
          <w:ilvl w:val="0"/>
          <w:numId w:val="15"/>
        </w:numPr>
        <w:spacing w:after="0" w:line="24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4AE663E" w14:textId="77777777" w:rsidR="00697361" w:rsidRDefault="00602087" w:rsidP="001C3570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1953C7B" w14:textId="77777777" w:rsidR="00697361" w:rsidRDefault="00697361" w:rsidP="001C3570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53DFA00" w14:textId="77777777" w:rsidR="001B16D9" w:rsidRDefault="00697361" w:rsidP="001C3570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7E39FA7" w14:textId="56EE78C8" w:rsidR="00023477" w:rsidRPr="008D05ED" w:rsidRDefault="00023477" w:rsidP="001C3570">
      <w:pPr>
        <w:spacing w:after="0" w:line="240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12707A60" w14:textId="77777777" w:rsidR="004115BC" w:rsidRDefault="007104AC" w:rsidP="001C3570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00136AE7" w14:textId="77777777" w:rsidR="00743884" w:rsidRDefault="00743884" w:rsidP="001C3570">
      <w:pPr>
        <w:numPr>
          <w:ilvl w:val="0"/>
          <w:numId w:val="15"/>
        </w:numPr>
        <w:spacing w:after="0" w:line="24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 w:rsidR="00C90B4D">
        <w:rPr>
          <w:rFonts w:ascii="Arial" w:hAnsi="Arial" w:cs="Arial"/>
          <w:bCs/>
          <w:sz w:val="24"/>
          <w:szCs w:val="24"/>
        </w:rPr>
        <w:t>.</w:t>
      </w:r>
    </w:p>
    <w:p w14:paraId="03F8D1F9" w14:textId="715BF4AA" w:rsidR="000E78E9" w:rsidRDefault="00C90B4D" w:rsidP="001C3570">
      <w:pPr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90B4D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</w:t>
      </w:r>
      <w:r>
        <w:rPr>
          <w:rFonts w:ascii="Arial" w:hAnsi="Arial" w:cs="Arial"/>
          <w:bCs/>
          <w:sz w:val="24"/>
          <w:szCs w:val="24"/>
        </w:rPr>
        <w:t xml:space="preserve">. </w:t>
      </w:r>
    </w:p>
    <w:p w14:paraId="7B9BFDD2" w14:textId="475B2B35" w:rsidR="00C90B4D" w:rsidRDefault="00C90B4D" w:rsidP="001C3570">
      <w:pPr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</w:p>
    <w:p w14:paraId="2A6549E9" w14:textId="77777777" w:rsidR="000B3481" w:rsidRDefault="000B3481" w:rsidP="001C3570">
      <w:pPr>
        <w:spacing w:after="0" w:line="24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0AD13136" w14:textId="77777777" w:rsidR="000B3481" w:rsidRPr="00743884" w:rsidRDefault="000B3481" w:rsidP="001C3570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65995A0" w14:textId="77777777" w:rsidR="00C62F57" w:rsidRDefault="00992BD8" w:rsidP="001C3570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5CDC6AA" w14:textId="77777777" w:rsidR="00FA3E7B" w:rsidRDefault="00FA3E7B" w:rsidP="001C3570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424B0953" w14:textId="77777777" w:rsidR="00FE4E2B" w:rsidRDefault="00E426EB" w:rsidP="001C357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1DE15C94" w14:textId="77777777" w:rsidTr="006C3667">
        <w:tc>
          <w:tcPr>
            <w:tcW w:w="2660" w:type="dxa"/>
          </w:tcPr>
          <w:p w14:paraId="53B19D60" w14:textId="77777777" w:rsidR="00B95C96" w:rsidRDefault="00B95C96" w:rsidP="001C357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B6A9BC9" w14:textId="77777777" w:rsidR="001C3570" w:rsidRDefault="001C3570" w:rsidP="001C357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6196A01" w14:textId="77777777" w:rsidR="001C3570" w:rsidRDefault="001C3570" w:rsidP="001C357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20C1F28" w14:textId="77777777" w:rsidR="001C3570" w:rsidRPr="00ED79A4" w:rsidRDefault="001C3570" w:rsidP="001C357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FEF5F1D" w14:textId="77777777" w:rsidR="00B95C96" w:rsidRPr="00ED79A4" w:rsidRDefault="00B95C96" w:rsidP="001C357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D20C34F" w14:textId="77777777" w:rsidR="00B95C96" w:rsidRPr="00ED79A4" w:rsidRDefault="00B95C96" w:rsidP="001C3570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CF19D7D" w14:textId="77777777" w:rsidR="00B95C96" w:rsidRDefault="00B95C96" w:rsidP="001C357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9CD1B51" w14:textId="77777777" w:rsidR="001C3570" w:rsidRDefault="001C3570" w:rsidP="001C357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CCBFD37" w14:textId="77777777" w:rsidR="001C3570" w:rsidRDefault="001C3570" w:rsidP="001C357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6922AC0" w14:textId="77777777" w:rsidR="001C3570" w:rsidRPr="00ED79A4" w:rsidRDefault="001C3570" w:rsidP="001C357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C33C4EA" w14:textId="77777777" w:rsidR="00B95C96" w:rsidRPr="00ED79A4" w:rsidRDefault="00B95C96" w:rsidP="001C357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9160C44" w14:textId="0DA15CFA" w:rsidR="00B95C96" w:rsidRPr="00ED79A4" w:rsidRDefault="00B95C96" w:rsidP="001C357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E78E9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9A9655E" w14:textId="77777777" w:rsidR="00484F88" w:rsidRPr="0012157F" w:rsidRDefault="00484F88" w:rsidP="001C3570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26F4BA" w14:textId="77777777" w:rsidR="004E6B26" w:rsidRDefault="004E6B26" w:rsidP="0038231F">
      <w:pPr>
        <w:spacing w:after="0" w:line="240" w:lineRule="auto"/>
      </w:pPr>
      <w:r>
        <w:separator/>
      </w:r>
    </w:p>
  </w:endnote>
  <w:endnote w:type="continuationSeparator" w:id="0">
    <w:p w14:paraId="6806F124" w14:textId="77777777" w:rsidR="004E6B26" w:rsidRDefault="004E6B2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C7F8B" w14:textId="77777777" w:rsidR="000E78E9" w:rsidRDefault="000E78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BC73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8A77F8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28309" w14:textId="77777777" w:rsidR="000E78E9" w:rsidRDefault="000E78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E5439" w14:textId="77777777" w:rsidR="004E6B26" w:rsidRDefault="004E6B26" w:rsidP="0038231F">
      <w:pPr>
        <w:spacing w:after="0" w:line="240" w:lineRule="auto"/>
      </w:pPr>
      <w:r>
        <w:separator/>
      </w:r>
    </w:p>
  </w:footnote>
  <w:footnote w:type="continuationSeparator" w:id="0">
    <w:p w14:paraId="03B87D55" w14:textId="77777777" w:rsidR="004E6B26" w:rsidRDefault="004E6B2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B70CC" w14:textId="77777777" w:rsidR="000E78E9" w:rsidRDefault="000E78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03CCC" w14:textId="77777777" w:rsidR="000E78E9" w:rsidRDefault="000E78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EE00B" w14:textId="77777777" w:rsidR="000E78E9" w:rsidRDefault="000E78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4553084">
    <w:abstractNumId w:val="12"/>
  </w:num>
  <w:num w:numId="2" w16cid:durableId="328413762">
    <w:abstractNumId w:val="0"/>
  </w:num>
  <w:num w:numId="3" w16cid:durableId="1228421827">
    <w:abstractNumId w:val="11"/>
  </w:num>
  <w:num w:numId="4" w16cid:durableId="118228063">
    <w:abstractNumId w:val="16"/>
  </w:num>
  <w:num w:numId="5" w16cid:durableId="1867135443">
    <w:abstractNumId w:val="13"/>
  </w:num>
  <w:num w:numId="6" w16cid:durableId="614018648">
    <w:abstractNumId w:val="10"/>
  </w:num>
  <w:num w:numId="7" w16cid:durableId="666205240">
    <w:abstractNumId w:val="1"/>
  </w:num>
  <w:num w:numId="8" w16cid:durableId="1379621574">
    <w:abstractNumId w:val="6"/>
  </w:num>
  <w:num w:numId="9" w16cid:durableId="719670013">
    <w:abstractNumId w:val="4"/>
  </w:num>
  <w:num w:numId="10" w16cid:durableId="176046568">
    <w:abstractNumId w:val="7"/>
  </w:num>
  <w:num w:numId="11" w16cid:durableId="907616851">
    <w:abstractNumId w:val="5"/>
  </w:num>
  <w:num w:numId="12" w16cid:durableId="2065249621">
    <w:abstractNumId w:val="9"/>
  </w:num>
  <w:num w:numId="13" w16cid:durableId="1091046994">
    <w:abstractNumId w:val="3"/>
  </w:num>
  <w:num w:numId="14" w16cid:durableId="44647247">
    <w:abstractNumId w:val="2"/>
  </w:num>
  <w:num w:numId="15" w16cid:durableId="1839340993">
    <w:abstractNumId w:val="15"/>
  </w:num>
  <w:num w:numId="16" w16cid:durableId="938483754">
    <w:abstractNumId w:val="8"/>
  </w:num>
  <w:num w:numId="17" w16cid:durableId="8632536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54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78E9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3570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E6B26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46549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37301C"/>
  <w15:docId w15:val="{A3D59F1D-AA0B-4EFE-90C5-F112D6D92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431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2026-05-04T07:13:00Z</dcterms:created>
  <dcterms:modified xsi:type="dcterms:W3CDTF">2026-05-04T07:13:00Z</dcterms:modified>
</cp:coreProperties>
</file>