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2450" w14:textId="053893D0" w:rsidR="006676AE" w:rsidRPr="0012157F" w:rsidRDefault="00B925A6" w:rsidP="00B925A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EE617F0" w14:textId="77777777" w:rsidR="005103B9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C3103DE" w14:textId="5C5809DC" w:rsidR="006676AE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219D8" w:rsidRPr="000219D8">
        <w:rPr>
          <w:rFonts w:ascii="Arial" w:hAnsi="Arial" w:cs="Arial"/>
          <w:b/>
          <w:sz w:val="24"/>
          <w:szCs w:val="24"/>
        </w:rPr>
        <w:t>SZW/DZP/37/2026</w:t>
      </w:r>
    </w:p>
    <w:p w14:paraId="6F6E1F88" w14:textId="77777777" w:rsidR="00C4103F" w:rsidRPr="0012157F" w:rsidRDefault="006676AE" w:rsidP="00B925A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BC93F9" w14:textId="66E198E9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SZPITAL WOJEWÓDZKI W POZNANIU</w:t>
      </w:r>
    </w:p>
    <w:p w14:paraId="5385A321" w14:textId="488ABF0E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48D00394" w14:textId="53C4B0E1" w:rsidR="00F90CD1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Poznań</w:t>
      </w:r>
    </w:p>
    <w:p w14:paraId="6F260F64" w14:textId="77777777" w:rsidR="009169D4" w:rsidRDefault="009169D4" w:rsidP="00B925A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296C3C" w14:textId="77777777" w:rsidR="009169D4" w:rsidRPr="0012157F" w:rsidRDefault="009169D4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A2A0BD8" w14:textId="77777777" w:rsidR="00C4103F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A153357" w14:textId="77777777" w:rsidR="00C4103F" w:rsidRPr="0012157F" w:rsidRDefault="007118F0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5F4A3B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4AF60B3" w14:textId="77777777" w:rsidR="007118F0" w:rsidRPr="0012157F" w:rsidRDefault="007118F0" w:rsidP="00B925A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71D6D65" w14:textId="77777777" w:rsidR="00C4103F" w:rsidRPr="00650D6C" w:rsidRDefault="007936D6" w:rsidP="00B92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FAA8A4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124531A" w14:textId="77777777" w:rsidR="00484F88" w:rsidRDefault="007936D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A5DC48A" w14:textId="77777777" w:rsidR="00B925A6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029043C6" w14:textId="77777777" w:rsidR="00B925A6" w:rsidRPr="00612283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19D8" w:rsidRPr="0012157F" w14:paraId="19E0BED7" w14:textId="77777777" w:rsidTr="00D509E0">
        <w:tc>
          <w:tcPr>
            <w:tcW w:w="9104" w:type="dxa"/>
            <w:shd w:val="clear" w:color="auto" w:fill="D9D9D9"/>
          </w:tcPr>
          <w:p w14:paraId="61292F35" w14:textId="77777777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04E8BD" w14:textId="2947A24E" w:rsidR="000219D8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219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219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19D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613E07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C956230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9E4CEDD" w14:textId="77777777" w:rsidR="000219D8" w:rsidRPr="00C86421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3373DE6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0DA52F" w14:textId="7384A83E" w:rsidR="00E50194" w:rsidRDefault="001F027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2194D9C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86CA13" w14:textId="017327AB" w:rsidR="00E50194" w:rsidRDefault="000219D8" w:rsidP="00B925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219D8">
        <w:rPr>
          <w:rFonts w:ascii="Arial" w:hAnsi="Arial" w:cs="Arial"/>
          <w:b/>
          <w:sz w:val="24"/>
          <w:szCs w:val="24"/>
        </w:rPr>
        <w:t>Dostawa leków do Szpitala Wojewódzkiego w Poznaniu</w:t>
      </w:r>
    </w:p>
    <w:p w14:paraId="28E1FC38" w14:textId="77777777" w:rsidR="00B925A6" w:rsidRDefault="00B925A6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03181E" w14:textId="304DD84D" w:rsidR="00F90CD1" w:rsidRDefault="005434B3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219D8" w:rsidRPr="000219D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C2CCDC0" w14:textId="77777777" w:rsidR="00B925A6" w:rsidRPr="0012157F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B2B921" w14:textId="77777777" w:rsidTr="00650D6C">
        <w:tc>
          <w:tcPr>
            <w:tcW w:w="9104" w:type="dxa"/>
            <w:shd w:val="clear" w:color="auto" w:fill="D9D9D9"/>
          </w:tcPr>
          <w:p w14:paraId="0FC0E8E1" w14:textId="77777777" w:rsidR="00E50194" w:rsidRPr="00650D6C" w:rsidRDefault="00650D6C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1752C70" w14:textId="77777777" w:rsidR="0032618A" w:rsidRPr="0032618A" w:rsidRDefault="00BA53CA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7368B7F" w14:textId="02FD5520" w:rsidR="000219D8" w:rsidRDefault="007A2BC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2925391" w14:textId="74B9A0B6" w:rsidR="00A91658" w:rsidRDefault="00A91658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A538BD" w14:textId="77777777" w:rsidTr="00CD4DD1">
        <w:tc>
          <w:tcPr>
            <w:tcW w:w="9104" w:type="dxa"/>
            <w:shd w:val="clear" w:color="auto" w:fill="D9D9D9"/>
          </w:tcPr>
          <w:p w14:paraId="129C9FA5" w14:textId="77777777" w:rsidR="0011306C" w:rsidRPr="00650D6C" w:rsidRDefault="00103D09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67E5C30" w14:textId="77777777" w:rsidR="00103D09" w:rsidRDefault="00103D09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A379C0" w14:textId="77777777" w:rsidR="00D2702A" w:rsidRPr="0012157F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E95E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8C32" w14:textId="77777777" w:rsidR="00D2702A" w:rsidRPr="0012157F" w:rsidRDefault="00D2702A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4502" w14:textId="77777777" w:rsidR="00D2702A" w:rsidRPr="0012157F" w:rsidRDefault="00D2702A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219D8" w:rsidRPr="0012157F" w14:paraId="369A2E3C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305A" w14:textId="32731560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BDC4" w14:textId="39D4E98E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362F692" w14:textId="7415323C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368072A2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29F2" w14:textId="2841F025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1662" w14:textId="04BCC836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54295FB" w14:textId="5A2AD42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02483315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1E02" w14:textId="70A1AEFF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08E5" w14:textId="32A6C323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A80EB0" w14:textId="7C9035C5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6D281E7F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B277" w14:textId="68C0D1BC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484A" w14:textId="1E063868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0A3F62E" w14:textId="1D4CE60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4C626C7" w14:textId="77777777" w:rsidR="00122954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0CA58F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C2D551" w14:textId="77777777" w:rsidR="00721D87" w:rsidRPr="00721D87" w:rsidRDefault="00721D87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7E4E0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836470" w14:textId="77777777" w:rsidR="00E21BB4" w:rsidRPr="00E21BB4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9B10210" w14:textId="77777777" w:rsidR="00E21BB4" w:rsidRPr="00721D87" w:rsidRDefault="00E21BB4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A916CC" w14:textId="77777777" w:rsidR="00334A77" w:rsidRDefault="00334A77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39379A8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868C389" w14:textId="77777777" w:rsidTr="0061040C">
        <w:tc>
          <w:tcPr>
            <w:tcW w:w="9104" w:type="dxa"/>
            <w:shd w:val="clear" w:color="auto" w:fill="D9D9D9"/>
          </w:tcPr>
          <w:p w14:paraId="4FDC7B08" w14:textId="77777777" w:rsidR="00334A77" w:rsidRPr="00650D6C" w:rsidRDefault="00560F5C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622529C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C7FD78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C53B36A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6216ED01" w14:textId="77777777" w:rsidR="004175AB" w:rsidRPr="004175AB" w:rsidRDefault="004175AB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8F372D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456D3A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F9C2EF7" w14:textId="77777777" w:rsidTr="0061040C">
        <w:tc>
          <w:tcPr>
            <w:tcW w:w="9104" w:type="dxa"/>
            <w:shd w:val="clear" w:color="auto" w:fill="D9D9D9"/>
          </w:tcPr>
          <w:p w14:paraId="25447DD6" w14:textId="77777777" w:rsidR="00C37715" w:rsidRPr="00650D6C" w:rsidRDefault="00747CEE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C2AAB9" w14:textId="77777777" w:rsidR="00334A77" w:rsidRDefault="00747CE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1C51C1" w14:textId="77777777" w:rsidR="0044648E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17904B9" w14:textId="77777777" w:rsidR="0044648E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AB6FC1B" w14:textId="77777777" w:rsidR="0044648E" w:rsidRPr="004175AB" w:rsidRDefault="0044648E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F27BEA" w14:textId="77777777" w:rsidR="00C62F57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B984144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6A0013C" w14:textId="77777777" w:rsidTr="00CD4DD1">
        <w:tc>
          <w:tcPr>
            <w:tcW w:w="9104" w:type="dxa"/>
            <w:shd w:val="clear" w:color="auto" w:fill="D9D9D9"/>
          </w:tcPr>
          <w:p w14:paraId="49888D42" w14:textId="77777777" w:rsidR="00BE6F04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5C0FA0" w14:textId="77777777" w:rsidR="00FE4E2B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23BF1F2" w14:textId="77777777" w:rsidR="00B925A6" w:rsidRPr="00E426EB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4D2E1DE" w14:textId="77777777" w:rsidTr="00847232">
        <w:tc>
          <w:tcPr>
            <w:tcW w:w="9104" w:type="dxa"/>
            <w:shd w:val="clear" w:color="auto" w:fill="D9D9D9"/>
          </w:tcPr>
          <w:p w14:paraId="4DD022C6" w14:textId="77777777" w:rsidR="00E426EB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2FD69D" w14:textId="77777777" w:rsidR="00E426EB" w:rsidRPr="0012157F" w:rsidRDefault="00E426E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49447C" w14:textId="77777777" w:rsidR="00E426EB" w:rsidRPr="00E426EB" w:rsidRDefault="00E426E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D5481F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3CCFD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FF1BD6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DBD6A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C7A775" w14:textId="77777777" w:rsidR="0012157F" w:rsidRDefault="0012157F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6FE9AD" w14:textId="77777777" w:rsidR="008C60E1" w:rsidRPr="0012157F" w:rsidRDefault="008C60E1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47834" w14:textId="77777777" w:rsidR="00524951" w:rsidRDefault="00FE4E2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8641B29" w14:textId="77777777" w:rsidR="00524951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72DD8B" w14:textId="77777777" w:rsidR="00FE4E2B" w:rsidRPr="0012157F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8A9FBD4" w14:textId="77777777" w:rsidR="00484F88" w:rsidRPr="0012157F" w:rsidRDefault="008C60E1" w:rsidP="00B925A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4675E" w14:textId="77777777" w:rsidR="003B4910" w:rsidRDefault="003B4910" w:rsidP="0038231F">
      <w:pPr>
        <w:spacing w:after="0" w:line="240" w:lineRule="auto"/>
      </w:pPr>
      <w:r>
        <w:separator/>
      </w:r>
    </w:p>
  </w:endnote>
  <w:endnote w:type="continuationSeparator" w:id="0">
    <w:p w14:paraId="06834C4F" w14:textId="77777777" w:rsidR="003B4910" w:rsidRDefault="003B4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71816" w14:textId="77777777" w:rsidR="000219D8" w:rsidRDefault="000219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3B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ABA3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673E6" w14:textId="77777777" w:rsidR="000219D8" w:rsidRDefault="00021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BE228" w14:textId="77777777" w:rsidR="003B4910" w:rsidRDefault="003B4910" w:rsidP="0038231F">
      <w:pPr>
        <w:spacing w:after="0" w:line="240" w:lineRule="auto"/>
      </w:pPr>
      <w:r>
        <w:separator/>
      </w:r>
    </w:p>
  </w:footnote>
  <w:footnote w:type="continuationSeparator" w:id="0">
    <w:p w14:paraId="7C821323" w14:textId="77777777" w:rsidR="003B4910" w:rsidRDefault="003B4910" w:rsidP="0038231F">
      <w:pPr>
        <w:spacing w:after="0" w:line="240" w:lineRule="auto"/>
      </w:pPr>
      <w:r>
        <w:continuationSeparator/>
      </w:r>
    </w:p>
  </w:footnote>
  <w:footnote w:id="1">
    <w:p w14:paraId="33F41B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6DEC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C23678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547D5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FDA3ED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2A9023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8C7B30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2CF24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5797F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66D901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43E5EE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B69FB" w14:textId="77777777" w:rsidR="000219D8" w:rsidRDefault="00021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6F807" w14:textId="77777777" w:rsidR="000219D8" w:rsidRDefault="00021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0929" w14:textId="77777777" w:rsidR="000219D8" w:rsidRDefault="00021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668888">
    <w:abstractNumId w:val="11"/>
  </w:num>
  <w:num w:numId="2" w16cid:durableId="526407106">
    <w:abstractNumId w:val="0"/>
  </w:num>
  <w:num w:numId="3" w16cid:durableId="920144382">
    <w:abstractNumId w:val="10"/>
  </w:num>
  <w:num w:numId="4" w16cid:durableId="1595431469">
    <w:abstractNumId w:val="13"/>
  </w:num>
  <w:num w:numId="5" w16cid:durableId="1029718399">
    <w:abstractNumId w:val="12"/>
  </w:num>
  <w:num w:numId="6" w16cid:durableId="1983151113">
    <w:abstractNumId w:val="9"/>
  </w:num>
  <w:num w:numId="7" w16cid:durableId="745996977">
    <w:abstractNumId w:val="1"/>
  </w:num>
  <w:num w:numId="8" w16cid:durableId="2100055585">
    <w:abstractNumId w:val="6"/>
  </w:num>
  <w:num w:numId="9" w16cid:durableId="522285075">
    <w:abstractNumId w:val="4"/>
  </w:num>
  <w:num w:numId="10" w16cid:durableId="1527017107">
    <w:abstractNumId w:val="7"/>
  </w:num>
  <w:num w:numId="11" w16cid:durableId="1082920667">
    <w:abstractNumId w:val="5"/>
  </w:num>
  <w:num w:numId="12" w16cid:durableId="404424836">
    <w:abstractNumId w:val="8"/>
  </w:num>
  <w:num w:numId="13" w16cid:durableId="1394425939">
    <w:abstractNumId w:val="3"/>
  </w:num>
  <w:num w:numId="14" w16cid:durableId="1984771624">
    <w:abstractNumId w:val="2"/>
  </w:num>
  <w:num w:numId="15" w16cid:durableId="12742405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F3"/>
    <w:rsid w:val="000219D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4910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25A6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B68F3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3719D"/>
  <w15:docId w15:val="{9AF2B0BE-4443-4CF2-B876-B99125E9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922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2026-05-04T07:10:00Z</dcterms:created>
  <dcterms:modified xsi:type="dcterms:W3CDTF">2026-05-04T07:10:00Z</dcterms:modified>
</cp:coreProperties>
</file>