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EB8D" w14:textId="3CD051E5" w:rsidR="00AF2FD4" w:rsidRDefault="00DE2C64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26C70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1.45pt;width:453.75pt;height:47.25pt;z-index:-251658752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702533F6" w14:textId="482A80FE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72FF1">
        <w:rPr>
          <w:rFonts w:ascii="Arial Narrow" w:hAnsi="Arial Narrow" w:cs="Arial"/>
          <w:bCs/>
          <w:i w:val="0"/>
          <w:sz w:val="22"/>
          <w:szCs w:val="22"/>
        </w:rPr>
        <w:t xml:space="preserve">4 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7F8224C9" w:rsidR="00B95C96" w:rsidRPr="00E63584" w:rsidRDefault="0094487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4487B">
              <w:rPr>
                <w:rFonts w:ascii="Arial Narrow" w:eastAsia="Times New Roman" w:hAnsi="Arial Narrow" w:cs="Arial"/>
                <w:bCs/>
                <w:lang w:eastAsia="pl-PL"/>
              </w:rPr>
              <w:t xml:space="preserve">Działania zwiększające poziom </w:t>
            </w:r>
            <w:proofErr w:type="spellStart"/>
            <w:r w:rsidRPr="0094487B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94487B">
              <w:rPr>
                <w:rFonts w:ascii="Arial Narrow" w:eastAsia="Times New Roman" w:hAnsi="Arial Narrow" w:cs="Arial"/>
                <w:bCs/>
                <w:lang w:eastAsia="pl-PL"/>
              </w:rPr>
              <w:t xml:space="preserve"> szpitala - systemy ochrony poczty elektronicznej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71353BA3" w:rsidR="00451926" w:rsidRPr="00E63584" w:rsidRDefault="00E465A3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65</w:t>
            </w:r>
            <w:r w:rsidR="00AF2FD4">
              <w:rPr>
                <w:rFonts w:ascii="Arial Narrow" w:eastAsia="Times New Roman" w:hAnsi="Arial Narrow" w:cs="Arial"/>
                <w:bCs/>
                <w:lang w:eastAsia="pl-PL"/>
              </w:rPr>
              <w:t>/2026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lastRenderedPageBreak/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F6975" w14:textId="77777777" w:rsidR="00DE2C64" w:rsidRDefault="00DE2C64" w:rsidP="0038231F">
      <w:pPr>
        <w:spacing w:after="0" w:line="240" w:lineRule="auto"/>
      </w:pPr>
      <w:r>
        <w:separator/>
      </w:r>
    </w:p>
  </w:endnote>
  <w:endnote w:type="continuationSeparator" w:id="0">
    <w:p w14:paraId="02485BB5" w14:textId="77777777" w:rsidR="00DE2C64" w:rsidRDefault="00DE2C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45C1" w14:textId="77777777" w:rsidR="00451926" w:rsidRDefault="00451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9318" w14:textId="77777777" w:rsidR="00451926" w:rsidRDefault="00451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AA303" w14:textId="77777777" w:rsidR="00DE2C64" w:rsidRDefault="00DE2C64" w:rsidP="0038231F">
      <w:pPr>
        <w:spacing w:after="0" w:line="240" w:lineRule="auto"/>
      </w:pPr>
      <w:r>
        <w:separator/>
      </w:r>
    </w:p>
  </w:footnote>
  <w:footnote w:type="continuationSeparator" w:id="0">
    <w:p w14:paraId="7D2DCCAA" w14:textId="77777777" w:rsidR="00DE2C64" w:rsidRDefault="00DE2C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2525" w14:textId="77777777" w:rsidR="00451926" w:rsidRDefault="00451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B2F9" w14:textId="77777777" w:rsidR="00451926" w:rsidRDefault="00451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B283" w14:textId="77777777" w:rsidR="00451926" w:rsidRDefault="00451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2092"/>
    <w:rsid w:val="00130ED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392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06BA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487B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14FC"/>
    <w:rsid w:val="00AC5247"/>
    <w:rsid w:val="00AE6FF2"/>
    <w:rsid w:val="00AF2FD4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2C64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65A3"/>
    <w:rsid w:val="00E50194"/>
    <w:rsid w:val="00E60C28"/>
    <w:rsid w:val="00E625D8"/>
    <w:rsid w:val="00E63584"/>
    <w:rsid w:val="00E64482"/>
    <w:rsid w:val="00E65685"/>
    <w:rsid w:val="00E72FF1"/>
    <w:rsid w:val="00E73190"/>
    <w:rsid w:val="00E73CEB"/>
    <w:rsid w:val="00E74141"/>
    <w:rsid w:val="00EA1F9F"/>
    <w:rsid w:val="00EB7CDE"/>
    <w:rsid w:val="00ED2A90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9</cp:revision>
  <cp:lastPrinted>2016-07-26T10:32:00Z</cp:lastPrinted>
  <dcterms:created xsi:type="dcterms:W3CDTF">2025-11-12T07:17:00Z</dcterms:created>
  <dcterms:modified xsi:type="dcterms:W3CDTF">2026-05-05T08:50:00Z</dcterms:modified>
</cp:coreProperties>
</file>