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F0114" w14:textId="773C350A" w:rsidR="003D52BD" w:rsidRPr="009B45FD" w:rsidRDefault="006238AF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18"/>
          <w:lang w:eastAsia="pl-PL"/>
        </w:rPr>
      </w:pPr>
      <w:r>
        <w:rPr>
          <w:rFonts w:ascii="Arial Narrow" w:hAnsi="Arial Narrow"/>
          <w:noProof/>
          <w:sz w:val="20"/>
          <w:szCs w:val="20"/>
          <w:lang w:eastAsia="pl-PL"/>
        </w:rPr>
        <w:pict w14:anchorId="142B81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5pt;visibility:visible;mso-wrap-style:square">
            <v:imagedata r:id="rId8" o:title=""/>
          </v:shape>
        </w:pict>
      </w:r>
    </w:p>
    <w:p w14:paraId="636D31DC" w14:textId="536BE0EA" w:rsidR="00D62E6E" w:rsidRPr="009B45FD" w:rsidRDefault="00D62E6E" w:rsidP="009B45FD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9B45FD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6238AF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9B45FD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9B45FD" w14:paraId="701FF831" w14:textId="77777777" w:rsidTr="009B45FD">
        <w:trPr>
          <w:gridAfter w:val="1"/>
          <w:wAfter w:w="32" w:type="dxa"/>
        </w:trPr>
        <w:tc>
          <w:tcPr>
            <w:tcW w:w="2800" w:type="dxa"/>
          </w:tcPr>
          <w:p w14:paraId="6F1EB0E4" w14:textId="77777777" w:rsidR="00D62E6E" w:rsidRPr="009B45F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B45FD">
              <w:rPr>
                <w:rFonts w:ascii="Arial Narrow" w:hAnsi="Arial Narrow" w:cs="Arial"/>
                <w:b/>
              </w:rPr>
              <w:t>Wykonawca</w:t>
            </w:r>
            <w:r w:rsidRPr="009B45F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7751138" w14:textId="77777777" w:rsidR="00D62E6E" w:rsidRPr="009B45F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1224485" w14:textId="77777777" w:rsidR="00D62E6E" w:rsidRPr="009B45F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AB7E7B" w14:textId="77777777" w:rsidR="00D62E6E" w:rsidRPr="009B45F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B45F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B45F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B45F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9B45FD" w14:paraId="53BDED04" w14:textId="77777777" w:rsidTr="009B45FD">
        <w:trPr>
          <w:gridAfter w:val="1"/>
          <w:wAfter w:w="32" w:type="dxa"/>
        </w:trPr>
        <w:tc>
          <w:tcPr>
            <w:tcW w:w="2800" w:type="dxa"/>
          </w:tcPr>
          <w:p w14:paraId="158162E5" w14:textId="77777777" w:rsidR="00D62E6E" w:rsidRPr="009B45F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B45F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FBB9EAB" w14:textId="77777777" w:rsidR="00D62E6E" w:rsidRPr="009B45F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BC2D7CA" w14:textId="77777777" w:rsidR="00D62E6E" w:rsidRPr="009B45F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DD6022" w14:textId="77777777" w:rsidR="00D62E6E" w:rsidRPr="009B45F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B45F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B45F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B45F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DB726A" w:rsidRPr="009B45FD" w14:paraId="08C2D268" w14:textId="77777777" w:rsidTr="009B45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CF8E28" w14:textId="77777777" w:rsidR="00DB726A" w:rsidRPr="009B45FD" w:rsidRDefault="00DB726A" w:rsidP="00FE130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248D663E" w14:textId="13F9CA2C" w:rsidR="00DB726A" w:rsidRPr="009B45FD" w:rsidRDefault="00DB726A" w:rsidP="00FE130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2024 r. poz. 1320 z p</w:t>
            </w:r>
            <w:r w:rsidR="009B45F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óźn</w:t>
            </w:r>
            <w:r w:rsidRPr="009B45F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 (dalej jako: ustawa Pzp), dotyczące:</w:t>
            </w:r>
          </w:p>
          <w:p w14:paraId="5F982240" w14:textId="77777777" w:rsidR="00DB726A" w:rsidRPr="009B45FD" w:rsidRDefault="00DB726A" w:rsidP="00FE13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A66E743" w14:textId="77777777" w:rsidR="00DB726A" w:rsidRPr="009B45FD" w:rsidRDefault="00DB726A" w:rsidP="00FE130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0E01D0D" w14:textId="350E83D3" w:rsidR="00BC121E" w:rsidRPr="009B45FD" w:rsidRDefault="00DB726A" w:rsidP="009B45FD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B45FD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9B45FD">
        <w:rPr>
          <w:rFonts w:ascii="Arial Narrow" w:eastAsia="Times New Roman" w:hAnsi="Arial Narrow" w:cs="Arial"/>
          <w:lang w:eastAsia="pl-PL"/>
        </w:rPr>
        <w:t>N</w:t>
      </w:r>
      <w:r w:rsidR="00BC121E" w:rsidRPr="009B45FD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B45FD" w14:paraId="2DC5489C" w14:textId="77777777" w:rsidTr="00D62E6E">
        <w:tc>
          <w:tcPr>
            <w:tcW w:w="2269" w:type="dxa"/>
          </w:tcPr>
          <w:p w14:paraId="20C755CA" w14:textId="77777777" w:rsidR="00D62E6E" w:rsidRPr="009B45F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A32E699" w14:textId="45B957AD" w:rsidR="00D62E6E" w:rsidRPr="009B45FD" w:rsidRDefault="00DB726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bCs/>
                <w:lang w:eastAsia="pl-PL"/>
              </w:rPr>
              <w:t>Działania zwiększające poziom cyberbezpieczeństwa szpitala - systemy ochrony poczty elektronicznej</w:t>
            </w:r>
            <w:r w:rsidR="00D62E6E" w:rsidRPr="009B45F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B726A" w:rsidRPr="009B45FD" w14:paraId="5E2E7A98" w14:textId="77777777" w:rsidTr="00FE1308">
        <w:tc>
          <w:tcPr>
            <w:tcW w:w="2269" w:type="dxa"/>
          </w:tcPr>
          <w:p w14:paraId="6D646333" w14:textId="77777777" w:rsidR="00DB726A" w:rsidRPr="009B45FD" w:rsidRDefault="00DB726A" w:rsidP="00FE13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F3E9031" w14:textId="562FBA28" w:rsidR="00DB726A" w:rsidRPr="009B45FD" w:rsidRDefault="00DB726A" w:rsidP="00FE13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bCs/>
                <w:lang w:eastAsia="pl-PL"/>
              </w:rPr>
              <w:t>65/2026</w:t>
            </w:r>
          </w:p>
        </w:tc>
      </w:tr>
    </w:tbl>
    <w:p w14:paraId="79DDA3C5" w14:textId="36BD6A79" w:rsidR="00BC121E" w:rsidRPr="009B45FD" w:rsidRDefault="00DB726A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9B45F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B45FD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9B45FD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9B45FD">
        <w:rPr>
          <w:rFonts w:ascii="Arial Narrow" w:eastAsia="Times New Roman" w:hAnsi="Arial Narrow" w:cs="Arial"/>
          <w:b/>
          <w:lang w:eastAsia="pl-PL"/>
        </w:rPr>
        <w:t>,</w:t>
      </w:r>
      <w:r w:rsidR="00BC121E" w:rsidRPr="009B45FD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9B45FD">
        <w:rPr>
          <w:rFonts w:ascii="Arial Narrow" w:eastAsia="Times New Roman" w:hAnsi="Arial Narrow" w:cs="Arial"/>
          <w:bCs/>
          <w:lang w:eastAsia="pl-PL"/>
        </w:rPr>
        <w:t>, że:</w:t>
      </w:r>
    </w:p>
    <w:p w14:paraId="46E0A8FD" w14:textId="77777777" w:rsidR="00BC121E" w:rsidRPr="009B45FD" w:rsidRDefault="00A64FCF" w:rsidP="009B45FD">
      <w:pPr>
        <w:spacing w:after="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9B45FD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9B45FD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9B45FD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9B45F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B45F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B45FD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9B45F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9B45FD">
        <w:rPr>
          <w:rFonts w:ascii="Arial Narrow" w:eastAsia="Times New Roman" w:hAnsi="Arial Narrow" w:cs="Arial"/>
          <w:lang w:eastAsia="pl-PL"/>
        </w:rPr>
        <w:t>.</w:t>
      </w:r>
    </w:p>
    <w:p w14:paraId="33BFC575" w14:textId="77777777" w:rsidR="00BF69A4" w:rsidRPr="009B45F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B45FD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9B45FD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9B45FD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9B45FD" w14:paraId="361D3B7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6E149" w14:textId="77777777" w:rsidR="00BC121E" w:rsidRPr="009B45F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87CF" w14:textId="77777777" w:rsidR="00BC121E" w:rsidRPr="009B45F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E552" w14:textId="77777777" w:rsidR="00BC121E" w:rsidRPr="009B45F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9B45FD" w14:paraId="64D8812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EA19E" w14:textId="77777777" w:rsidR="00BC121E" w:rsidRPr="009B45F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E106" w14:textId="77777777" w:rsidR="00BC121E" w:rsidRPr="009B45F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669D" w14:textId="77777777" w:rsidR="00BC121E" w:rsidRPr="009B45F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8DEF68D" w14:textId="77777777" w:rsidR="00BC121E" w:rsidRPr="009B45FD" w:rsidRDefault="00BC121E" w:rsidP="009B45FD">
      <w:pPr>
        <w:widowControl w:val="0"/>
        <w:adjustRightInd w:val="0"/>
        <w:spacing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9B45FD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CA57A1B" w14:textId="77777777" w:rsidR="00BC121E" w:rsidRPr="009B45FD" w:rsidRDefault="00BC121E" w:rsidP="009B45FD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9B45FD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34A3375" w14:textId="77777777" w:rsidR="00067B62" w:rsidRPr="009B45F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9B45FD">
        <w:rPr>
          <w:rFonts w:ascii="Arial Narrow" w:eastAsia="Times New Roman" w:hAnsi="Arial Narrow" w:cs="Arial"/>
          <w:color w:val="0070C0"/>
          <w:lang w:eastAsia="pl-PL"/>
        </w:rPr>
        <w:t>*</w:t>
      </w:r>
      <w:r w:rsidRPr="009B45F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9B45F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9B45FD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50A4B438" w14:textId="77777777" w:rsidR="00CF03EF" w:rsidRPr="009B45FD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9B45FD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9B45FD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B45FD" w14:paraId="32D5C5AD" w14:textId="77777777" w:rsidTr="00620E37">
        <w:tc>
          <w:tcPr>
            <w:tcW w:w="2660" w:type="dxa"/>
          </w:tcPr>
          <w:p w14:paraId="4F3A8D7D" w14:textId="77777777" w:rsidR="00BC121E" w:rsidRPr="009B45F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452E2DC" w14:textId="77777777" w:rsidR="00BC121E" w:rsidRPr="009B45F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AD5BB5B" w14:textId="77777777" w:rsidR="00BC121E" w:rsidRPr="009B45F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9B45F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9B45F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04817D0F" w14:textId="77777777" w:rsidR="00BC121E" w:rsidRPr="009B45F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6A76A9C" w14:textId="77777777" w:rsidR="00BC121E" w:rsidRPr="009B45F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B1CB6D" w14:textId="5857BD01" w:rsidR="00BC121E" w:rsidRPr="009B45F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B45F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B726A" w:rsidRPr="009B45F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9B45F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9B45F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E0D56B6" w14:textId="77777777" w:rsidR="00106AC7" w:rsidRPr="009B45FD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9B45FD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9FBA1" w14:textId="77777777" w:rsidR="001A5563" w:rsidRDefault="001A5563">
      <w:r>
        <w:separator/>
      </w:r>
    </w:p>
  </w:endnote>
  <w:endnote w:type="continuationSeparator" w:id="0">
    <w:p w14:paraId="28F57AB6" w14:textId="77777777" w:rsidR="001A5563" w:rsidRDefault="001A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CCCF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8F2EA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90A7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A53303F" w14:textId="77777777" w:rsidR="009A4CD3" w:rsidRDefault="001A556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999FADD">
        <v:line id="_x0000_s1025" style="position:absolute;left:0;text-align:left;z-index:251657728" from="-3.85pt,8.7pt" to="455.15pt,8.7pt"/>
      </w:pict>
    </w:r>
  </w:p>
  <w:p w14:paraId="646EE9E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94830" w14:textId="77777777" w:rsidR="00DB726A" w:rsidRDefault="00DB72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346E9" w14:textId="77777777" w:rsidR="001A5563" w:rsidRDefault="001A5563">
      <w:r>
        <w:separator/>
      </w:r>
    </w:p>
  </w:footnote>
  <w:footnote w:type="continuationSeparator" w:id="0">
    <w:p w14:paraId="5A79693C" w14:textId="77777777" w:rsidR="001A5563" w:rsidRDefault="001A5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96A44" w14:textId="77777777" w:rsidR="00DB726A" w:rsidRDefault="00DB7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5A26D" w14:textId="77777777" w:rsidR="00DB726A" w:rsidRDefault="00DB7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F0E15" w14:textId="77777777" w:rsidR="00DB726A" w:rsidRDefault="00DB7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6593714">
    <w:abstractNumId w:val="13"/>
  </w:num>
  <w:num w:numId="2" w16cid:durableId="796606652">
    <w:abstractNumId w:val="0"/>
  </w:num>
  <w:num w:numId="3" w16cid:durableId="867331869">
    <w:abstractNumId w:val="11"/>
  </w:num>
  <w:num w:numId="4" w16cid:durableId="37703789">
    <w:abstractNumId w:val="8"/>
  </w:num>
  <w:num w:numId="5" w16cid:durableId="904998907">
    <w:abstractNumId w:val="7"/>
  </w:num>
  <w:num w:numId="6" w16cid:durableId="1665737270">
    <w:abstractNumId w:val="1"/>
  </w:num>
  <w:num w:numId="7" w16cid:durableId="1008017790">
    <w:abstractNumId w:val="6"/>
  </w:num>
  <w:num w:numId="8" w16cid:durableId="86463131">
    <w:abstractNumId w:val="3"/>
  </w:num>
  <w:num w:numId="9" w16cid:durableId="1220554879">
    <w:abstractNumId w:val="2"/>
  </w:num>
  <w:num w:numId="10" w16cid:durableId="598954588">
    <w:abstractNumId w:val="5"/>
  </w:num>
  <w:num w:numId="11" w16cid:durableId="1290207322">
    <w:abstractNumId w:val="10"/>
  </w:num>
  <w:num w:numId="12" w16cid:durableId="982386815">
    <w:abstractNumId w:val="4"/>
  </w:num>
  <w:num w:numId="13" w16cid:durableId="750784404">
    <w:abstractNumId w:val="9"/>
  </w:num>
  <w:num w:numId="14" w16cid:durableId="15354575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21D0"/>
    <w:rsid w:val="0000184A"/>
    <w:rsid w:val="00007C1C"/>
    <w:rsid w:val="00012997"/>
    <w:rsid w:val="000244EA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A5563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A21D0"/>
    <w:rsid w:val="003D52BD"/>
    <w:rsid w:val="003E5D20"/>
    <w:rsid w:val="003F6927"/>
    <w:rsid w:val="00415097"/>
    <w:rsid w:val="004206BA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8AF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B45FD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B726A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B4E9C6"/>
  <w15:chartTrackingRefBased/>
  <w15:docId w15:val="{8951C483-D267-4359-A3A7-9E65764E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2010-01-07T09:39:00Z</cp:lastPrinted>
  <dcterms:created xsi:type="dcterms:W3CDTF">2026-05-05T07:41:00Z</dcterms:created>
  <dcterms:modified xsi:type="dcterms:W3CDTF">2026-05-05T07:44:00Z</dcterms:modified>
</cp:coreProperties>
</file>