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20C73" w14:textId="4D1C3069" w:rsidR="00D62E6E" w:rsidRPr="00D62E6E" w:rsidRDefault="00FD4D1F" w:rsidP="00FD4D1F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0B221E2" w14:textId="77777777" w:rsidTr="00D62E6E">
        <w:tc>
          <w:tcPr>
            <w:tcW w:w="2800" w:type="dxa"/>
          </w:tcPr>
          <w:p w14:paraId="53348792" w14:textId="77777777" w:rsidR="00D62E6E" w:rsidRPr="00D62E6E" w:rsidRDefault="00D62E6E" w:rsidP="00FD4D1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141C62E" w14:textId="77777777" w:rsidR="00D62E6E" w:rsidRPr="00D62E6E" w:rsidRDefault="00D62E6E" w:rsidP="00FD4D1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35C99E4" w14:textId="77777777" w:rsidR="00D62E6E" w:rsidRPr="00D62E6E" w:rsidRDefault="00D62E6E" w:rsidP="00FD4D1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88AF19" w14:textId="77777777" w:rsidR="00D62E6E" w:rsidRPr="00D62E6E" w:rsidRDefault="00D62E6E" w:rsidP="00FD4D1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B70E908" w14:textId="77777777" w:rsidTr="00D62E6E">
        <w:tc>
          <w:tcPr>
            <w:tcW w:w="2800" w:type="dxa"/>
          </w:tcPr>
          <w:p w14:paraId="1CCA9FBD" w14:textId="77777777" w:rsidR="00D62E6E" w:rsidRPr="00D62E6E" w:rsidRDefault="00D62E6E" w:rsidP="00FD4D1F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45ED7D3" w14:textId="77777777" w:rsidR="00D62E6E" w:rsidRPr="00D62E6E" w:rsidRDefault="00D62E6E" w:rsidP="00FD4D1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58A7C09" w14:textId="77777777" w:rsidR="00D62E6E" w:rsidRPr="00D62E6E" w:rsidRDefault="00D62E6E" w:rsidP="00FD4D1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C562ED" w14:textId="77777777" w:rsidR="00D62E6E" w:rsidRPr="00D62E6E" w:rsidRDefault="00D62E6E" w:rsidP="00FD4D1F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5A87D99" w14:textId="77777777" w:rsidR="00BC121E" w:rsidRDefault="00BC121E" w:rsidP="00FD4D1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1A9B5CB8" w14:textId="77777777" w:rsidR="00FD4D1F" w:rsidRPr="00D62E6E" w:rsidRDefault="00FD4D1F" w:rsidP="00FD4D1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B4A51" w:rsidRPr="00C14101" w14:paraId="1610BFF7" w14:textId="77777777" w:rsidTr="0053392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B61508" w14:textId="77777777" w:rsidR="002B4A51" w:rsidRPr="00C14101" w:rsidRDefault="002B4A51" w:rsidP="00FD4D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F5198EA" w14:textId="27AA84F6" w:rsidR="002B4A51" w:rsidRPr="00C14101" w:rsidRDefault="002B4A51" w:rsidP="00FD4D1F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B4A51">
              <w:rPr>
                <w:rFonts w:ascii="Arial" w:eastAsia="Times New Roman" w:hAnsi="Arial" w:cs="Arial"/>
                <w:lang w:eastAsia="pl-PL"/>
              </w:rPr>
              <w:t>(t.j. Dz. U. z 2024 r. poz. 1320 z pĂłĹşn.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8642E03" w14:textId="77777777" w:rsidR="002B4A51" w:rsidRPr="00C14101" w:rsidRDefault="002B4A51" w:rsidP="00FD4D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645FD3D" w14:textId="77777777" w:rsidR="002B4A51" w:rsidRPr="00C14101" w:rsidRDefault="002B4A51" w:rsidP="00FD4D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0E2C47C" w14:textId="77777777" w:rsidR="00FD4D1F" w:rsidRDefault="002B4A51" w:rsidP="00FD4D1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35882866" w14:textId="5540C56D" w:rsidR="00BC121E" w:rsidRPr="00C14101" w:rsidRDefault="00C93F0A" w:rsidP="00FD4D1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52E05F2" w14:textId="77777777" w:rsidTr="00D62E6E">
        <w:tc>
          <w:tcPr>
            <w:tcW w:w="2269" w:type="dxa"/>
          </w:tcPr>
          <w:p w14:paraId="438290AB" w14:textId="77777777" w:rsidR="00D62E6E" w:rsidRPr="00D62E6E" w:rsidRDefault="00D62E6E" w:rsidP="00FD4D1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2F4D222" w14:textId="1DB53379" w:rsidR="00D62E6E" w:rsidRPr="00D62E6E" w:rsidRDefault="002B4A51" w:rsidP="00FD4D1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4A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Zestawy odczynnikowe do oznaczeń immunochemicznych, m.in. w zakresie parametrów niezbędnych do kwalifikacji do przeszczepu oraz oznaczeń stężeń leków, w tym immunosupresyjnych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B4A51" w:rsidRPr="00D62E6E" w14:paraId="34F4A2E0" w14:textId="77777777" w:rsidTr="0053392C">
        <w:tc>
          <w:tcPr>
            <w:tcW w:w="2269" w:type="dxa"/>
          </w:tcPr>
          <w:p w14:paraId="2EE3DE09" w14:textId="77777777" w:rsidR="002B4A51" w:rsidRPr="00D62E6E" w:rsidRDefault="002B4A51" w:rsidP="00FD4D1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65AAAE9" w14:textId="77777777" w:rsidR="002B4A51" w:rsidRDefault="002B4A51" w:rsidP="00FD4D1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4A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SZW/DZP/35/2026</w:t>
            </w:r>
          </w:p>
          <w:p w14:paraId="76C9C0C1" w14:textId="270DD187" w:rsidR="00FD4D1F" w:rsidRPr="00D62E6E" w:rsidRDefault="00FD4D1F" w:rsidP="00FD4D1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1DB12DCC" w14:textId="3033FBFD" w:rsidR="00BC121E" w:rsidRDefault="002B4A51" w:rsidP="00FD4D1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2B4A51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0CDE80F" w14:textId="77777777" w:rsidR="00FD4D1F" w:rsidRDefault="00FD4D1F" w:rsidP="00FD4D1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136AE9F" w14:textId="77777777" w:rsidR="00BC121E" w:rsidRPr="00C14101" w:rsidRDefault="00A64FCF" w:rsidP="00FD4D1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9D5D67E" w14:textId="77777777" w:rsidR="00BF69A4" w:rsidRPr="00C14101" w:rsidRDefault="00BF69A4" w:rsidP="00FD4D1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6ED2DBEC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25340" w14:textId="77777777" w:rsidR="00BC121E" w:rsidRPr="00C14101" w:rsidRDefault="00BC121E" w:rsidP="00FD4D1F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8FEB" w14:textId="77777777" w:rsidR="00BC121E" w:rsidRPr="00C14101" w:rsidRDefault="00BC121E" w:rsidP="00FD4D1F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E2A1F" w14:textId="77777777" w:rsidR="00BC121E" w:rsidRPr="00C14101" w:rsidRDefault="00BC121E" w:rsidP="00FD4D1F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CD5531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BE5E5" w14:textId="77777777" w:rsidR="00BC121E" w:rsidRPr="00C14101" w:rsidRDefault="00BC121E" w:rsidP="00FD4D1F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5117" w14:textId="77777777" w:rsidR="00BC121E" w:rsidRPr="00C14101" w:rsidRDefault="00BC121E" w:rsidP="00FD4D1F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C376" w14:textId="77777777" w:rsidR="00BC121E" w:rsidRPr="00C14101" w:rsidRDefault="00BC121E" w:rsidP="00FD4D1F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39BEE7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28A27" w14:textId="77777777" w:rsidR="00BC121E" w:rsidRPr="00C14101" w:rsidRDefault="00BC121E" w:rsidP="00FD4D1F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AD55B" w14:textId="77777777" w:rsidR="00BC121E" w:rsidRPr="00C14101" w:rsidRDefault="00BC121E" w:rsidP="00FD4D1F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E011" w14:textId="77777777" w:rsidR="00BC121E" w:rsidRPr="00C14101" w:rsidRDefault="00BC121E" w:rsidP="00FD4D1F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EE63B78" w14:textId="77777777" w:rsidR="00FD4D1F" w:rsidRDefault="00FD4D1F" w:rsidP="00FD4D1F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6018935D" w14:textId="264C79B7" w:rsidR="00BC121E" w:rsidRPr="00C14101" w:rsidRDefault="00BC121E" w:rsidP="00FD4D1F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9DA36D8" w14:textId="77777777" w:rsidR="00BC121E" w:rsidRDefault="00BC121E" w:rsidP="00FD4D1F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376D110" w14:textId="77777777" w:rsidR="00067B62" w:rsidRDefault="00067B62" w:rsidP="00FD4D1F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703F2F6C" w14:textId="77777777" w:rsidR="00CF03EF" w:rsidRPr="00067B62" w:rsidRDefault="00CF03EF" w:rsidP="00FD4D1F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430B2F8E" w14:textId="77777777" w:rsidR="00067B62" w:rsidRPr="00C14101" w:rsidRDefault="00067B62" w:rsidP="00FD4D1F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6500855" w14:textId="77777777" w:rsidTr="00620E37">
        <w:tc>
          <w:tcPr>
            <w:tcW w:w="2660" w:type="dxa"/>
          </w:tcPr>
          <w:p w14:paraId="1F2C3507" w14:textId="77777777" w:rsidR="00BC121E" w:rsidRPr="00D62E6E" w:rsidRDefault="00BC121E" w:rsidP="00FD4D1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DFB0A3B" w14:textId="77777777" w:rsidR="00BC121E" w:rsidRPr="002D1740" w:rsidRDefault="00D62E6E" w:rsidP="00FD4D1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2C47E95" w14:textId="77777777" w:rsidR="00BC121E" w:rsidRPr="00844A96" w:rsidRDefault="00844A96" w:rsidP="00FD4D1F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6738EB6D" w14:textId="77777777" w:rsidR="00BC121E" w:rsidRPr="00D62E6E" w:rsidRDefault="00BC121E" w:rsidP="00FD4D1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DAC9183" w14:textId="77777777" w:rsidR="00BC121E" w:rsidRPr="00C14101" w:rsidRDefault="00BC121E" w:rsidP="00FD4D1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0570B0F" w14:textId="57976244" w:rsidR="00BC121E" w:rsidRPr="00844A96" w:rsidRDefault="00844A96" w:rsidP="00FD4D1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B4A51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75C5C1B" w14:textId="77777777" w:rsidR="00106AC7" w:rsidRPr="00BC121E" w:rsidRDefault="00106AC7" w:rsidP="00FD4D1F">
      <w:pPr>
        <w:spacing w:after="0" w:line="240" w:lineRule="auto"/>
      </w:pPr>
    </w:p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21166" w14:textId="77777777" w:rsidR="00C61CB6" w:rsidRDefault="00C61CB6">
      <w:r>
        <w:separator/>
      </w:r>
    </w:p>
  </w:endnote>
  <w:endnote w:type="continuationSeparator" w:id="0">
    <w:p w14:paraId="51B445D3" w14:textId="77777777" w:rsidR="00C61CB6" w:rsidRDefault="00C61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E1F4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01ABC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1041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FC5F1B1" w14:textId="00999DBC" w:rsidR="009A4CD3" w:rsidRDefault="00FD4D1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C9FA070" wp14:editId="0CAA696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69684847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352E6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7D5F44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A1DF1" w14:textId="77777777" w:rsidR="002B4A51" w:rsidRDefault="002B4A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1E61A" w14:textId="77777777" w:rsidR="00C61CB6" w:rsidRDefault="00C61CB6">
      <w:r>
        <w:separator/>
      </w:r>
    </w:p>
  </w:footnote>
  <w:footnote w:type="continuationSeparator" w:id="0">
    <w:p w14:paraId="1A16C9BC" w14:textId="77777777" w:rsidR="00C61CB6" w:rsidRDefault="00C61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4780F" w14:textId="77777777" w:rsidR="002B4A51" w:rsidRDefault="002B4A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B25DE" w14:textId="77777777" w:rsidR="002B4A51" w:rsidRDefault="002B4A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A1069" w14:textId="77777777" w:rsidR="002B4A51" w:rsidRDefault="002B4A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35513588">
    <w:abstractNumId w:val="13"/>
  </w:num>
  <w:num w:numId="2" w16cid:durableId="838807940">
    <w:abstractNumId w:val="0"/>
  </w:num>
  <w:num w:numId="3" w16cid:durableId="1289820817">
    <w:abstractNumId w:val="11"/>
  </w:num>
  <w:num w:numId="4" w16cid:durableId="1419516353">
    <w:abstractNumId w:val="8"/>
  </w:num>
  <w:num w:numId="5" w16cid:durableId="1186214903">
    <w:abstractNumId w:val="7"/>
  </w:num>
  <w:num w:numId="6" w16cid:durableId="1306813900">
    <w:abstractNumId w:val="1"/>
  </w:num>
  <w:num w:numId="7" w16cid:durableId="2121560313">
    <w:abstractNumId w:val="6"/>
  </w:num>
  <w:num w:numId="8" w16cid:durableId="1104884660">
    <w:abstractNumId w:val="3"/>
  </w:num>
  <w:num w:numId="9" w16cid:durableId="861475759">
    <w:abstractNumId w:val="2"/>
  </w:num>
  <w:num w:numId="10" w16cid:durableId="1269432397">
    <w:abstractNumId w:val="5"/>
  </w:num>
  <w:num w:numId="11" w16cid:durableId="974674930">
    <w:abstractNumId w:val="10"/>
  </w:num>
  <w:num w:numId="12" w16cid:durableId="483398317">
    <w:abstractNumId w:val="4"/>
  </w:num>
  <w:num w:numId="13" w16cid:durableId="740103310">
    <w:abstractNumId w:val="9"/>
  </w:num>
  <w:num w:numId="14" w16cid:durableId="12402169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762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B4A51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3762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1CB6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D4D1F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4613A6"/>
  <w15:chartTrackingRefBased/>
  <w15:docId w15:val="{E31F0C13-6EFA-4554-A68B-D404CE0C8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2010-01-07T09:39:00Z</cp:lastPrinted>
  <dcterms:created xsi:type="dcterms:W3CDTF">2026-04-27T08:20:00Z</dcterms:created>
  <dcterms:modified xsi:type="dcterms:W3CDTF">2026-04-27T08:20:00Z</dcterms:modified>
</cp:coreProperties>
</file>