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900DA" w14:textId="67EAF3E0" w:rsidR="006676AE" w:rsidRPr="0012157F" w:rsidRDefault="00B26495" w:rsidP="00B26495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12157F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22286AF" w14:textId="77777777" w:rsidR="005103B9" w:rsidRPr="0012157F" w:rsidRDefault="005103B9" w:rsidP="00B2649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195B919" w14:textId="2B1D9015" w:rsidR="006676AE" w:rsidRPr="0012157F" w:rsidRDefault="005103B9" w:rsidP="00B2649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907CB" w:rsidRPr="004907CB">
        <w:rPr>
          <w:rFonts w:ascii="Arial" w:hAnsi="Arial" w:cs="Arial"/>
          <w:b/>
          <w:sz w:val="24"/>
          <w:szCs w:val="24"/>
        </w:rPr>
        <w:t>SZW/DZP/35/2026</w:t>
      </w:r>
    </w:p>
    <w:p w14:paraId="27EABF89" w14:textId="77777777" w:rsidR="00C4103F" w:rsidRPr="0012157F" w:rsidRDefault="006676AE" w:rsidP="00B26495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C2C13C" w14:textId="7EE56F10" w:rsidR="006676AE" w:rsidRPr="0012157F" w:rsidRDefault="006676AE" w:rsidP="00B26495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907CB" w:rsidRPr="004907CB">
        <w:rPr>
          <w:rFonts w:ascii="Arial" w:hAnsi="Arial" w:cs="Arial"/>
        </w:rPr>
        <w:t>SZPITAL WOJEWÓDZKI W POZNANIU</w:t>
      </w:r>
    </w:p>
    <w:p w14:paraId="117C0C2B" w14:textId="30425BAE" w:rsidR="006676AE" w:rsidRPr="0012157F" w:rsidRDefault="006676AE" w:rsidP="00B26495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907CB" w:rsidRPr="004907CB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4907CB" w:rsidRPr="004907CB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5EEB7A5A" w14:textId="603A12C4" w:rsidR="00F90CD1" w:rsidRDefault="006676AE" w:rsidP="00B26495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907CB" w:rsidRPr="004907CB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4907CB" w:rsidRPr="004907CB">
        <w:rPr>
          <w:rFonts w:ascii="Arial" w:hAnsi="Arial" w:cs="Arial"/>
        </w:rPr>
        <w:t>Poznań</w:t>
      </w:r>
    </w:p>
    <w:p w14:paraId="0AC1B966" w14:textId="77777777" w:rsidR="009169D4" w:rsidRDefault="009169D4" w:rsidP="00B26495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4F22458" w14:textId="77777777" w:rsidR="009169D4" w:rsidRPr="0012157F" w:rsidRDefault="009169D4" w:rsidP="00B26495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86916D8" w14:textId="77777777" w:rsidR="00C4103F" w:rsidRPr="0012157F" w:rsidRDefault="006676AE" w:rsidP="00B26495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29E0BE7" w14:textId="77777777" w:rsidR="00C4103F" w:rsidRPr="0012157F" w:rsidRDefault="007118F0" w:rsidP="00B2649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43B4F92" w14:textId="77777777" w:rsidR="00757EFB" w:rsidRPr="0012157F" w:rsidRDefault="00757EFB" w:rsidP="00B26495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26865CA" w14:textId="77777777" w:rsidR="007118F0" w:rsidRPr="0012157F" w:rsidRDefault="007118F0" w:rsidP="00B26495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A15B060" w14:textId="77777777" w:rsidR="00C4103F" w:rsidRPr="00650D6C" w:rsidRDefault="007936D6" w:rsidP="00B2649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D1C4359" w14:textId="77777777" w:rsidR="00757EFB" w:rsidRPr="0012157F" w:rsidRDefault="00757EFB" w:rsidP="00B26495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0506A1A" w14:textId="77777777" w:rsidR="00484F88" w:rsidRDefault="007936D6" w:rsidP="00B26495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4F2D2C66" w14:textId="77777777" w:rsidR="00B26495" w:rsidRPr="00612283" w:rsidRDefault="00B26495" w:rsidP="00B26495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907CB" w:rsidRPr="0012157F" w14:paraId="207217AC" w14:textId="77777777" w:rsidTr="006B4A44">
        <w:tc>
          <w:tcPr>
            <w:tcW w:w="9104" w:type="dxa"/>
            <w:shd w:val="clear" w:color="auto" w:fill="D9D9D9"/>
          </w:tcPr>
          <w:p w14:paraId="3C2E1256" w14:textId="77777777" w:rsidR="004907CB" w:rsidRPr="0012157F" w:rsidRDefault="004907CB" w:rsidP="00B26495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E824475" w14:textId="0CF8644D" w:rsidR="004907CB" w:rsidRDefault="004907CB" w:rsidP="00B2649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907C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907C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907C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4907CB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4907CB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68926D3" w14:textId="77777777" w:rsidR="004907CB" w:rsidRDefault="004907CB" w:rsidP="00B2649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6A36331" w14:textId="77777777" w:rsidR="004907CB" w:rsidRDefault="004907CB" w:rsidP="00B2649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45211010" w14:textId="77777777" w:rsidR="004907CB" w:rsidRPr="00C86421" w:rsidRDefault="004907CB" w:rsidP="00B264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D1B9E2F" w14:textId="77777777" w:rsidR="00B26495" w:rsidRDefault="00B26495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3C9D8A" w14:textId="130D37A0" w:rsidR="00E50194" w:rsidRDefault="001F027E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8748CB4" w14:textId="6BDE90D1" w:rsidR="00E50194" w:rsidRDefault="004907CB" w:rsidP="00B2649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907CB">
        <w:rPr>
          <w:rFonts w:ascii="Arial" w:hAnsi="Arial" w:cs="Arial"/>
          <w:b/>
          <w:sz w:val="24"/>
          <w:szCs w:val="24"/>
        </w:rPr>
        <w:t>Zestawy odczynnikowe do oznaczeń immunochemicznych, m.in. w zakresie parametrów niezbędnych do kwalifikacji do przeszczepu oraz oznaczeń stężeń leków, w tym immunosupresyjnych</w:t>
      </w:r>
    </w:p>
    <w:p w14:paraId="6A469980" w14:textId="1BF089D0" w:rsidR="00F90CD1" w:rsidRDefault="005434B3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907CB" w:rsidRPr="004907C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68B0210F" w14:textId="77777777" w:rsidR="00B26495" w:rsidRPr="0012157F" w:rsidRDefault="00B26495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EF3BCE7" w14:textId="77777777" w:rsidTr="00650D6C">
        <w:tc>
          <w:tcPr>
            <w:tcW w:w="9104" w:type="dxa"/>
            <w:shd w:val="clear" w:color="auto" w:fill="D9D9D9"/>
          </w:tcPr>
          <w:p w14:paraId="317BA19C" w14:textId="77777777" w:rsidR="00E50194" w:rsidRPr="00650D6C" w:rsidRDefault="00650D6C" w:rsidP="00B2649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17A2E4F4" w14:textId="77777777" w:rsidR="0032618A" w:rsidRPr="0032618A" w:rsidRDefault="00BA53CA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F362201" w14:textId="2FCBAE9E" w:rsidR="004907CB" w:rsidRDefault="007A2BCB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3AC37780" w14:textId="211A5359" w:rsidR="00A91658" w:rsidRDefault="00A91658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1267EF3" w14:textId="77777777" w:rsidTr="00CD4DD1">
        <w:tc>
          <w:tcPr>
            <w:tcW w:w="9104" w:type="dxa"/>
            <w:shd w:val="clear" w:color="auto" w:fill="D9D9D9"/>
          </w:tcPr>
          <w:p w14:paraId="77CC3BFE" w14:textId="77777777" w:rsidR="0011306C" w:rsidRPr="00650D6C" w:rsidRDefault="00103D09" w:rsidP="00B2649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CE11DE5" w14:textId="77777777" w:rsidR="00103D09" w:rsidRDefault="00103D09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344D082" w14:textId="77777777" w:rsidR="00D2702A" w:rsidRPr="0012157F" w:rsidRDefault="00122954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95076B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FB782" w14:textId="77777777" w:rsidR="00D2702A" w:rsidRPr="0012157F" w:rsidRDefault="00D2702A" w:rsidP="00B2649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FDD7A" w14:textId="77777777" w:rsidR="00D2702A" w:rsidRPr="0012157F" w:rsidRDefault="00D2702A" w:rsidP="00B2649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907CB" w:rsidRPr="0012157F" w14:paraId="6FEA1DE3" w14:textId="77777777" w:rsidTr="006B4A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5C4CF" w14:textId="4EDEACF0" w:rsidR="004907CB" w:rsidRPr="0012157F" w:rsidRDefault="004907CB" w:rsidP="00B2649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7C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C028E" w14:textId="5FFCFE96" w:rsidR="004907CB" w:rsidRPr="0012157F" w:rsidRDefault="004907CB" w:rsidP="00B2649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07C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82AE043" w14:textId="5D34592D" w:rsidR="004907CB" w:rsidRPr="0012157F" w:rsidRDefault="004907CB" w:rsidP="00B2649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7C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907CB" w:rsidRPr="0012157F" w14:paraId="589F275D" w14:textId="77777777" w:rsidTr="006B4A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E0E61" w14:textId="1B4871DE" w:rsidR="004907CB" w:rsidRPr="0012157F" w:rsidRDefault="004907CB" w:rsidP="00B2649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7C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A82D2" w14:textId="07F8BF3A" w:rsidR="004907CB" w:rsidRPr="0012157F" w:rsidRDefault="004907CB" w:rsidP="00B2649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07C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1C9751F" w14:textId="06695F09" w:rsidR="004907CB" w:rsidRPr="0012157F" w:rsidRDefault="004907CB" w:rsidP="00B2649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7C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907CB" w:rsidRPr="0012157F" w14:paraId="3F78590A" w14:textId="77777777" w:rsidTr="006B4A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F9824" w14:textId="28C3925A" w:rsidR="004907CB" w:rsidRPr="0012157F" w:rsidRDefault="004907CB" w:rsidP="00B2649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7C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C5593" w14:textId="2CCE9076" w:rsidR="004907CB" w:rsidRPr="0012157F" w:rsidRDefault="004907CB" w:rsidP="00B2649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07C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EDBC098" w14:textId="1C8F6230" w:rsidR="004907CB" w:rsidRPr="0012157F" w:rsidRDefault="004907CB" w:rsidP="00B2649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7C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907CB" w:rsidRPr="0012157F" w14:paraId="20962355" w14:textId="77777777" w:rsidTr="006B4A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67DDD" w14:textId="49FD62B0" w:rsidR="004907CB" w:rsidRPr="0012157F" w:rsidRDefault="004907CB" w:rsidP="00B2649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7C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76A7D" w14:textId="13CFF816" w:rsidR="004907CB" w:rsidRPr="0012157F" w:rsidRDefault="004907CB" w:rsidP="00B2649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07C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68D2A21" w14:textId="71EA9417" w:rsidR="004907CB" w:rsidRPr="0012157F" w:rsidRDefault="004907CB" w:rsidP="00B2649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7C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07E3858F" w14:textId="77777777" w:rsidR="00122954" w:rsidRDefault="00122954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E876709" w14:textId="77777777" w:rsidR="00721D87" w:rsidRDefault="00E21BB4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B88A4ED" w14:textId="77777777" w:rsidR="00721D87" w:rsidRPr="00721D87" w:rsidRDefault="00721D87" w:rsidP="00B26495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42BFE12" w14:textId="77777777" w:rsidR="00721D87" w:rsidRDefault="00E21BB4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6BF00FC" w14:textId="77777777" w:rsidR="00E21BB4" w:rsidRPr="00E21BB4" w:rsidRDefault="00E21BB4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895948B" w14:textId="77777777" w:rsidR="00E21BB4" w:rsidRPr="00721D87" w:rsidRDefault="00E21BB4" w:rsidP="00B26495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D707FE6" w14:textId="77777777" w:rsidR="00334A77" w:rsidRDefault="00334A77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09F06407" w14:textId="77777777" w:rsidR="00B26495" w:rsidRDefault="00B26495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EE2212F" w14:textId="77777777" w:rsidR="00B26495" w:rsidRDefault="00B26495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6DFB787" w14:textId="77777777" w:rsidR="00B26495" w:rsidRDefault="00B26495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F131F1" w14:textId="77777777" w:rsidR="00B26495" w:rsidRDefault="00B26495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6B7AAE9B" w14:textId="77777777" w:rsidTr="0061040C">
        <w:tc>
          <w:tcPr>
            <w:tcW w:w="9104" w:type="dxa"/>
            <w:shd w:val="clear" w:color="auto" w:fill="D9D9D9"/>
          </w:tcPr>
          <w:p w14:paraId="7FE76781" w14:textId="77777777" w:rsidR="00334A77" w:rsidRPr="00650D6C" w:rsidRDefault="00560F5C" w:rsidP="00B2649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5C895C21" w14:textId="77777777" w:rsidR="00334A77" w:rsidRDefault="004175AB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CA04684" w14:textId="77777777" w:rsidR="004175AB" w:rsidRDefault="004175AB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4BBDF857" w14:textId="77777777" w:rsidR="004175AB" w:rsidRDefault="004175AB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1ECF8E5" w14:textId="77777777" w:rsidR="004175AB" w:rsidRPr="004175AB" w:rsidRDefault="004175AB" w:rsidP="00B2649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B155A7D" w14:textId="77777777" w:rsidR="00334A77" w:rsidRDefault="004175AB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010149B1" w14:textId="77777777" w:rsidR="00B26495" w:rsidRDefault="00B26495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3B128DEF" w14:textId="77777777" w:rsidTr="0061040C">
        <w:tc>
          <w:tcPr>
            <w:tcW w:w="9104" w:type="dxa"/>
            <w:shd w:val="clear" w:color="auto" w:fill="D9D9D9"/>
          </w:tcPr>
          <w:p w14:paraId="4D3D1319" w14:textId="77777777" w:rsidR="00C37715" w:rsidRPr="00650D6C" w:rsidRDefault="00747CEE" w:rsidP="00B2649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1DBDA39" w14:textId="77777777" w:rsidR="00334A77" w:rsidRDefault="00747CEE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A4F92B9" w14:textId="77777777" w:rsidR="0044648E" w:rsidRDefault="008C60E1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59BCB120" w14:textId="77777777" w:rsidR="0044648E" w:rsidRDefault="0044648E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6E40473" w14:textId="77777777" w:rsidR="0044648E" w:rsidRPr="004175AB" w:rsidRDefault="0044648E" w:rsidP="00B2649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48B71DD" w14:textId="77777777" w:rsidR="00C62F57" w:rsidRDefault="0044648E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00B333DB" w14:textId="77777777" w:rsidR="00B26495" w:rsidRDefault="00B26495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1AE2098" w14:textId="77777777" w:rsidTr="00CD4DD1">
        <w:tc>
          <w:tcPr>
            <w:tcW w:w="9104" w:type="dxa"/>
            <w:shd w:val="clear" w:color="auto" w:fill="D9D9D9"/>
          </w:tcPr>
          <w:p w14:paraId="549C0D11" w14:textId="77777777" w:rsidR="00BE6F04" w:rsidRPr="00650D6C" w:rsidRDefault="00E426EB" w:rsidP="00B2649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0250B6A" w14:textId="77777777" w:rsidR="00FE4E2B" w:rsidRDefault="008C60E1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2383C50" w14:textId="77777777" w:rsidR="00B26495" w:rsidRPr="00E426EB" w:rsidRDefault="00B26495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C5DA1F0" w14:textId="77777777" w:rsidTr="00847232">
        <w:tc>
          <w:tcPr>
            <w:tcW w:w="9104" w:type="dxa"/>
            <w:shd w:val="clear" w:color="auto" w:fill="D9D9D9"/>
          </w:tcPr>
          <w:p w14:paraId="78338AB8" w14:textId="77777777" w:rsidR="00E426EB" w:rsidRPr="00650D6C" w:rsidRDefault="00E426EB" w:rsidP="00B2649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F1A6002" w14:textId="77777777" w:rsidR="00E426EB" w:rsidRPr="0012157F" w:rsidRDefault="00E426EB" w:rsidP="00B264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E21541" w14:textId="77777777" w:rsidR="00E426EB" w:rsidRPr="00E426EB" w:rsidRDefault="00E426EB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9562100" w14:textId="77777777" w:rsidR="00E426EB" w:rsidRPr="00E426EB" w:rsidRDefault="00E426EB" w:rsidP="00B2649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83CD44A" w14:textId="77777777" w:rsidR="00E426EB" w:rsidRPr="00FF0EBB" w:rsidRDefault="00E426EB" w:rsidP="00B26495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0A90C2E" w14:textId="77777777" w:rsidR="00E426EB" w:rsidRPr="00E426EB" w:rsidRDefault="00E426EB" w:rsidP="00B2649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044E666" w14:textId="77777777" w:rsidR="00E426EB" w:rsidRPr="00FF0EBB" w:rsidRDefault="00E426EB" w:rsidP="00B26495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E47BEE9" w14:textId="77777777" w:rsidR="0012157F" w:rsidRDefault="0012157F" w:rsidP="00B264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173A638" w14:textId="77777777" w:rsidR="008C60E1" w:rsidRPr="0012157F" w:rsidRDefault="008C60E1" w:rsidP="00B264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BC8751" w14:textId="77777777" w:rsidR="00524951" w:rsidRDefault="00FE4E2B" w:rsidP="00B264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79FE127" w14:textId="77777777" w:rsidR="00524951" w:rsidRDefault="00524951" w:rsidP="00B26495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B8D6DE3" w14:textId="77777777" w:rsidR="00FE4E2B" w:rsidRPr="0012157F" w:rsidRDefault="00524951" w:rsidP="00B26495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BBD5357" w14:textId="77777777" w:rsidR="00484F88" w:rsidRPr="0012157F" w:rsidRDefault="008C60E1" w:rsidP="00B26495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118F6" w14:textId="77777777" w:rsidR="00761466" w:rsidRDefault="00761466" w:rsidP="0038231F">
      <w:pPr>
        <w:spacing w:after="0" w:line="240" w:lineRule="auto"/>
      </w:pPr>
      <w:r>
        <w:separator/>
      </w:r>
    </w:p>
  </w:endnote>
  <w:endnote w:type="continuationSeparator" w:id="0">
    <w:p w14:paraId="16875D9E" w14:textId="77777777" w:rsidR="00761466" w:rsidRDefault="007614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66599" w14:textId="77777777" w:rsidR="004907CB" w:rsidRDefault="004907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440C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54ED3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69949" w14:textId="77777777" w:rsidR="004907CB" w:rsidRDefault="004907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56FCD" w14:textId="77777777" w:rsidR="00761466" w:rsidRDefault="00761466" w:rsidP="0038231F">
      <w:pPr>
        <w:spacing w:after="0" w:line="240" w:lineRule="auto"/>
      </w:pPr>
      <w:r>
        <w:separator/>
      </w:r>
    </w:p>
  </w:footnote>
  <w:footnote w:type="continuationSeparator" w:id="0">
    <w:p w14:paraId="4302125B" w14:textId="77777777" w:rsidR="00761466" w:rsidRDefault="00761466" w:rsidP="0038231F">
      <w:pPr>
        <w:spacing w:after="0" w:line="240" w:lineRule="auto"/>
      </w:pPr>
      <w:r>
        <w:continuationSeparator/>
      </w:r>
    </w:p>
  </w:footnote>
  <w:footnote w:id="1">
    <w:p w14:paraId="6139A1F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B06F34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4AFE70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7B3EB14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F2525A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3F2143C4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7A318B7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9C06F8E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684894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592675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3C926D10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DEC9B" w14:textId="77777777" w:rsidR="004907CB" w:rsidRDefault="004907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7F666" w14:textId="77777777" w:rsidR="004907CB" w:rsidRDefault="004907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3FF72" w14:textId="77777777" w:rsidR="004907CB" w:rsidRDefault="004907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485314">
    <w:abstractNumId w:val="11"/>
  </w:num>
  <w:num w:numId="2" w16cid:durableId="1346708107">
    <w:abstractNumId w:val="0"/>
  </w:num>
  <w:num w:numId="3" w16cid:durableId="1595555383">
    <w:abstractNumId w:val="10"/>
  </w:num>
  <w:num w:numId="4" w16cid:durableId="366377059">
    <w:abstractNumId w:val="13"/>
  </w:num>
  <w:num w:numId="5" w16cid:durableId="944193885">
    <w:abstractNumId w:val="12"/>
  </w:num>
  <w:num w:numId="6" w16cid:durableId="1236432914">
    <w:abstractNumId w:val="9"/>
  </w:num>
  <w:num w:numId="7" w16cid:durableId="753744649">
    <w:abstractNumId w:val="1"/>
  </w:num>
  <w:num w:numId="8" w16cid:durableId="115222804">
    <w:abstractNumId w:val="6"/>
  </w:num>
  <w:num w:numId="9" w16cid:durableId="277227889">
    <w:abstractNumId w:val="4"/>
  </w:num>
  <w:num w:numId="10" w16cid:durableId="425543545">
    <w:abstractNumId w:val="7"/>
  </w:num>
  <w:num w:numId="11" w16cid:durableId="1042513062">
    <w:abstractNumId w:val="5"/>
  </w:num>
  <w:num w:numId="12" w16cid:durableId="812793194">
    <w:abstractNumId w:val="8"/>
  </w:num>
  <w:num w:numId="13" w16cid:durableId="1413501279">
    <w:abstractNumId w:val="3"/>
  </w:num>
  <w:num w:numId="14" w16cid:durableId="2048430">
    <w:abstractNumId w:val="2"/>
  </w:num>
  <w:num w:numId="15" w16cid:durableId="20192335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C48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907CB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61466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26495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0C48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84A1D5"/>
  <w15:docId w15:val="{582673E5-B998-47DC-B668-A1BF3E5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954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2026-04-27T08:18:00Z</dcterms:created>
  <dcterms:modified xsi:type="dcterms:W3CDTF">2026-04-27T08:18:00Z</dcterms:modified>
</cp:coreProperties>
</file>