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18F5" w14:textId="0314D169" w:rsidR="00D62E6E" w:rsidRPr="006600A5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6600A5" w:rsidRPr="006600A5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6600A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600A5" w14:paraId="5F40CF33" w14:textId="77777777" w:rsidTr="00D62E6E">
        <w:tc>
          <w:tcPr>
            <w:tcW w:w="2800" w:type="dxa"/>
          </w:tcPr>
          <w:p w14:paraId="13BD422D" w14:textId="77777777" w:rsidR="00D62E6E" w:rsidRPr="006600A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600A5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6600A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EA083A6" w14:textId="77777777" w:rsidR="00D62E6E" w:rsidRPr="006600A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EE76633" w14:textId="77777777" w:rsidR="00D62E6E" w:rsidRPr="006600A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4885C6" w14:textId="77777777" w:rsidR="00D62E6E" w:rsidRPr="006600A5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6600A5" w14:paraId="18A90FD6" w14:textId="77777777" w:rsidTr="00D62E6E">
        <w:tc>
          <w:tcPr>
            <w:tcW w:w="2800" w:type="dxa"/>
          </w:tcPr>
          <w:p w14:paraId="5459C24D" w14:textId="77777777" w:rsidR="00D62E6E" w:rsidRPr="006600A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600A5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27FD799" w14:textId="77777777" w:rsidR="00D62E6E" w:rsidRPr="006600A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D7EB0F8" w14:textId="77777777" w:rsidR="00D62E6E" w:rsidRPr="006600A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57F044" w14:textId="77777777" w:rsidR="00D62E6E" w:rsidRPr="006600A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6600A5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8D141E3" w14:textId="77777777" w:rsidR="00BC121E" w:rsidRPr="006600A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0D2F" w:rsidRPr="006600A5" w14:paraId="178022CE" w14:textId="77777777" w:rsidTr="001515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ACACC0" w14:textId="77777777" w:rsidR="004D0D2F" w:rsidRPr="006600A5" w:rsidRDefault="004D0D2F" w:rsidP="0015153D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3B6C179E" w14:textId="4FF4159E" w:rsidR="004D0D2F" w:rsidRPr="006600A5" w:rsidRDefault="004D0D2F" w:rsidP="0015153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z 2024 r. poz. 1320 z </w:t>
            </w:r>
            <w:proofErr w:type="spellStart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r w:rsid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óź</w:t>
            </w:r>
            <w:proofErr w:type="spellEnd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zm.) (dalej jako: ustawa </w:t>
            </w:r>
            <w:proofErr w:type="spellStart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14:paraId="3CD2E862" w14:textId="77777777" w:rsidR="004D0D2F" w:rsidRPr="006600A5" w:rsidRDefault="004D0D2F" w:rsidP="0015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229C53B" w14:textId="77777777" w:rsidR="004D0D2F" w:rsidRPr="006600A5" w:rsidRDefault="004D0D2F" w:rsidP="00151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55AE3EF" w14:textId="29C3FF6C" w:rsidR="00BC121E" w:rsidRPr="006600A5" w:rsidRDefault="004D0D2F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6600A5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600A5" w14:paraId="3261D490" w14:textId="77777777" w:rsidTr="00D62E6E">
        <w:tc>
          <w:tcPr>
            <w:tcW w:w="2269" w:type="dxa"/>
          </w:tcPr>
          <w:p w14:paraId="3AE73405" w14:textId="77777777" w:rsidR="00D62E6E" w:rsidRPr="006600A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C388BE" w14:textId="3D2394FF" w:rsidR="00D62E6E" w:rsidRPr="006600A5" w:rsidRDefault="004D0D2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remontowych: budowlanych, elektrycznych </w:t>
            </w:r>
            <w:r w:rsid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i sanitarnych w pomieszczeniach </w:t>
            </w:r>
            <w:r w:rsidR="00E65ED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</w:t>
            </w: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budynku głównym Akademii Kultury Fizycznej w Krakowie - pawilony II, III, IV</w:t>
            </w:r>
            <w:r w:rsidR="00D62E6E"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0D2F" w:rsidRPr="006600A5" w14:paraId="53E52488" w14:textId="77777777" w:rsidTr="0015153D">
        <w:tc>
          <w:tcPr>
            <w:tcW w:w="2269" w:type="dxa"/>
          </w:tcPr>
          <w:p w14:paraId="1252AED4" w14:textId="77777777" w:rsidR="004D0D2F" w:rsidRPr="006600A5" w:rsidRDefault="004D0D2F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09B158" w14:textId="41106D96" w:rsidR="004D0D2F" w:rsidRPr="006600A5" w:rsidRDefault="004D0D2F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K-2.381/12/2026</w:t>
            </w:r>
          </w:p>
        </w:tc>
      </w:tr>
    </w:tbl>
    <w:p w14:paraId="77ED57B0" w14:textId="1A67179A" w:rsidR="00BC121E" w:rsidRPr="006600A5" w:rsidRDefault="004D0D2F" w:rsidP="00A64FCF">
      <w:pPr>
        <w:spacing w:before="240" w:after="24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6600A5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6600A5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6600A5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6749E4A9" w14:textId="77777777" w:rsidR="00BC121E" w:rsidRPr="006600A5" w:rsidRDefault="00A64FC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6600A5">
        <w:rPr>
          <w:rFonts w:ascii="Times New Roman" w:eastAsia="Times New Roman" w:hAnsi="Times New Roman"/>
          <w:b/>
          <w:bCs/>
          <w:sz w:val="24"/>
          <w:szCs w:val="24"/>
        </w:rPr>
        <w:t xml:space="preserve">Nie przynależę / Przynależę </w:t>
      </w:r>
      <w:r w:rsidRPr="006600A5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 xml:space="preserve">* 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6600A5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="00BC121E" w:rsidRPr="006600A5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600A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8D60CA0" w14:textId="77777777" w:rsidR="00BF69A4" w:rsidRPr="006600A5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  <w:r w:rsidR="00CF03EF" w:rsidRPr="006600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E4022" w:rsidRPr="006600A5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600A5" w14:paraId="568A54C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18CF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B05D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C098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600A5" w14:paraId="46B09C6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E355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FE96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77A4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6600A5" w14:paraId="052E79C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0E3E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11AE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F9AF" w14:textId="77777777" w:rsidR="00BC121E" w:rsidRPr="006600A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7BBA082" w14:textId="77777777" w:rsidR="006600A5" w:rsidRDefault="006600A5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302256C" w14:textId="0523568A" w:rsidR="00BC121E" w:rsidRPr="006600A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6600A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14:paraId="64629C8A" w14:textId="77777777" w:rsidR="00BC121E" w:rsidRPr="006600A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1C4116" w14:textId="77777777" w:rsidR="00067B62" w:rsidRPr="006600A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  <w:r w:rsidRPr="006600A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6600A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600A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600A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Niepotrzebne skreślić lub usunąć</w:t>
      </w:r>
    </w:p>
    <w:p w14:paraId="74F9B27E" w14:textId="77777777" w:rsidR="00CF03EF" w:rsidRPr="006600A5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6600A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** Wypełnić jeżeli dotyczy</w:t>
      </w:r>
    </w:p>
    <w:p w14:paraId="2A41933F" w14:textId="77777777" w:rsidR="00067B62" w:rsidRPr="006600A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600A5" w14:paraId="41EA10A1" w14:textId="77777777" w:rsidTr="00620E37">
        <w:tc>
          <w:tcPr>
            <w:tcW w:w="2660" w:type="dxa"/>
          </w:tcPr>
          <w:p w14:paraId="30BA9AF3" w14:textId="77777777" w:rsidR="00BC121E" w:rsidRPr="006600A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1D72590" w14:textId="77777777" w:rsidR="00BC121E" w:rsidRPr="006600A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C8AB27" w14:textId="77777777" w:rsidR="00BC121E" w:rsidRPr="006600A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6E5AC698" w14:textId="77777777" w:rsidR="00BC121E" w:rsidRPr="006600A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B819461" w14:textId="77777777" w:rsidR="00BC121E" w:rsidRPr="006600A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261B17" w14:textId="5E6FE14E" w:rsidR="00BC121E" w:rsidRPr="006600A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4D0D2F"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="00BC121E"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6600A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4B8CD112" w14:textId="77777777" w:rsidR="00106AC7" w:rsidRPr="006600A5" w:rsidRDefault="00106AC7" w:rsidP="001E4022">
      <w:pPr>
        <w:rPr>
          <w:rFonts w:ascii="Times New Roman" w:hAnsi="Times New Roman"/>
          <w:sz w:val="24"/>
          <w:szCs w:val="24"/>
        </w:rPr>
      </w:pPr>
    </w:p>
    <w:sectPr w:rsidR="00106AC7" w:rsidRPr="006600A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9D8BA" w14:textId="77777777" w:rsidR="00E231A9" w:rsidRDefault="00E231A9">
      <w:r>
        <w:separator/>
      </w:r>
    </w:p>
  </w:endnote>
  <w:endnote w:type="continuationSeparator" w:id="0">
    <w:p w14:paraId="04CDB703" w14:textId="77777777" w:rsidR="00E231A9" w:rsidRDefault="00E23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E0B2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8D8E2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845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AE0D80" w14:textId="77777777" w:rsidR="009A4CD3" w:rsidRDefault="00E231A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8901915">
        <v:line id="_x0000_s1025" style="position:absolute;left:0;text-align:left;z-index:251657728" from="-3.85pt,8.7pt" to="455.15pt,8.7pt"/>
      </w:pict>
    </w:r>
  </w:p>
  <w:p w14:paraId="4348C0E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24547" w14:textId="77777777" w:rsidR="004D0D2F" w:rsidRDefault="004D0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8D0AE" w14:textId="77777777" w:rsidR="00E231A9" w:rsidRDefault="00E231A9">
      <w:r>
        <w:separator/>
      </w:r>
    </w:p>
  </w:footnote>
  <w:footnote w:type="continuationSeparator" w:id="0">
    <w:p w14:paraId="3E7201F1" w14:textId="77777777" w:rsidR="00E231A9" w:rsidRDefault="00E23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EC298" w14:textId="77777777" w:rsidR="004D0D2F" w:rsidRDefault="004D0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63BB2" w14:textId="77777777" w:rsidR="004D0D2F" w:rsidRDefault="004D0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AB0B" w14:textId="77777777" w:rsidR="004D0D2F" w:rsidRDefault="004D0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9829457">
    <w:abstractNumId w:val="13"/>
  </w:num>
  <w:num w:numId="2" w16cid:durableId="229924112">
    <w:abstractNumId w:val="0"/>
  </w:num>
  <w:num w:numId="3" w16cid:durableId="195973029">
    <w:abstractNumId w:val="11"/>
  </w:num>
  <w:num w:numId="4" w16cid:durableId="710542381">
    <w:abstractNumId w:val="8"/>
  </w:num>
  <w:num w:numId="5" w16cid:durableId="1764454177">
    <w:abstractNumId w:val="7"/>
  </w:num>
  <w:num w:numId="6" w16cid:durableId="346759706">
    <w:abstractNumId w:val="1"/>
  </w:num>
  <w:num w:numId="7" w16cid:durableId="66730004">
    <w:abstractNumId w:val="6"/>
  </w:num>
  <w:num w:numId="8" w16cid:durableId="226958359">
    <w:abstractNumId w:val="3"/>
  </w:num>
  <w:num w:numId="9" w16cid:durableId="1361932998">
    <w:abstractNumId w:val="2"/>
  </w:num>
  <w:num w:numId="10" w16cid:durableId="1825509525">
    <w:abstractNumId w:val="5"/>
  </w:num>
  <w:num w:numId="11" w16cid:durableId="1245996432">
    <w:abstractNumId w:val="10"/>
  </w:num>
  <w:num w:numId="12" w16cid:durableId="580722941">
    <w:abstractNumId w:val="4"/>
  </w:num>
  <w:num w:numId="13" w16cid:durableId="1149056085">
    <w:abstractNumId w:val="9"/>
  </w:num>
  <w:num w:numId="14" w16cid:durableId="14692825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7C7"/>
    <w:rsid w:val="0000184A"/>
    <w:rsid w:val="00007C1C"/>
    <w:rsid w:val="00012997"/>
    <w:rsid w:val="000621A2"/>
    <w:rsid w:val="00067B62"/>
    <w:rsid w:val="000719DC"/>
    <w:rsid w:val="00075CEC"/>
    <w:rsid w:val="000807AB"/>
    <w:rsid w:val="000A2406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759A"/>
    <w:rsid w:val="004B1027"/>
    <w:rsid w:val="004C55DE"/>
    <w:rsid w:val="004D0D2F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0A5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231A9"/>
    <w:rsid w:val="00E37A20"/>
    <w:rsid w:val="00E65EDC"/>
    <w:rsid w:val="00E9061B"/>
    <w:rsid w:val="00EB5766"/>
    <w:rsid w:val="00EC667E"/>
    <w:rsid w:val="00F157C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F451B"/>
  <w15:chartTrackingRefBased/>
  <w15:docId w15:val="{EC4F3FB8-FE3E-46F2-A9E9-F5A50ED9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2010-01-07T09:39:00Z</cp:lastPrinted>
  <dcterms:created xsi:type="dcterms:W3CDTF">2026-04-23T09:42:00Z</dcterms:created>
  <dcterms:modified xsi:type="dcterms:W3CDTF">2026-04-29T10:54:00Z</dcterms:modified>
</cp:coreProperties>
</file>