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D9B8A" w14:textId="14B81DF0" w:rsidR="00025386" w:rsidRPr="005034A2" w:rsidRDefault="00657A47" w:rsidP="005034A2">
      <w:pPr>
        <w:pStyle w:val="Nagwek4"/>
        <w:spacing w:after="120" w:line="276" w:lineRule="auto"/>
        <w:rPr>
          <w:bCs/>
          <w:i w:val="0"/>
          <w:szCs w:val="24"/>
        </w:rPr>
      </w:pPr>
      <w:bookmarkStart w:id="0" w:name="_Hlk60301409"/>
      <w:r w:rsidRPr="005034A2">
        <w:rPr>
          <w:bCs/>
          <w:i w:val="0"/>
          <w:szCs w:val="24"/>
        </w:rPr>
        <w:t xml:space="preserve">Załącznik nr </w:t>
      </w:r>
      <w:r w:rsidR="005034A2" w:rsidRPr="005034A2">
        <w:rPr>
          <w:bCs/>
          <w:i w:val="0"/>
          <w:szCs w:val="24"/>
        </w:rPr>
        <w:t>5</w:t>
      </w:r>
      <w:r w:rsidR="007666D6" w:rsidRPr="005034A2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5034A2" w14:paraId="0681906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04D4BA" w14:textId="77777777" w:rsidR="008D442B" w:rsidRPr="005034A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34A2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14:paraId="4461A402" w14:textId="77777777" w:rsidR="00053927" w:rsidRPr="005034A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34A2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5034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70DDC2A8" w14:textId="77777777" w:rsidR="00053927" w:rsidRPr="005034A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5034A2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5034A2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5034A2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5034A2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5034A2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5034A2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5034A2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5034A2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5034A2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14:paraId="338CC210" w14:textId="77777777" w:rsidR="00A137C9" w:rsidRPr="005034A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034A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5034A2" w14:paraId="60EF038B" w14:textId="77777777" w:rsidTr="004F10A0">
        <w:tc>
          <w:tcPr>
            <w:tcW w:w="2269" w:type="dxa"/>
          </w:tcPr>
          <w:p w14:paraId="39FDBE13" w14:textId="77777777" w:rsidR="00A137C9" w:rsidRPr="005034A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71A5B5" w14:textId="51C87830" w:rsidR="00A137C9" w:rsidRPr="005034A2" w:rsidRDefault="00B85A8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remontowych: budowlanych, elektrycznych </w:t>
            </w:r>
            <w:r w:rsidR="005034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5034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i sanitarnych w pomieszczeniach </w:t>
            </w:r>
            <w:r w:rsidR="002B1B2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</w:t>
            </w:r>
            <w:r w:rsidRPr="005034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budynku głównym Akademii Kultury Fizycznej w Krakowie - pawilony II, III, IV</w:t>
            </w:r>
            <w:r w:rsidR="00A137C9" w:rsidRPr="005034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5A8F" w:rsidRPr="005034A2" w14:paraId="43BFCB1F" w14:textId="77777777" w:rsidTr="0015153D">
        <w:tc>
          <w:tcPr>
            <w:tcW w:w="2269" w:type="dxa"/>
          </w:tcPr>
          <w:p w14:paraId="6293FBF5" w14:textId="77777777" w:rsidR="00B85A8F" w:rsidRPr="005034A2" w:rsidRDefault="00B85A8F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235C47D" w14:textId="4A9E2764" w:rsidR="00B85A8F" w:rsidRPr="005034A2" w:rsidRDefault="00B85A8F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K-2.381/12/2026</w:t>
            </w:r>
          </w:p>
        </w:tc>
      </w:tr>
    </w:tbl>
    <w:p w14:paraId="61FD22AA" w14:textId="77777777" w:rsidR="00A137C9" w:rsidRPr="005034A2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727CB91" w14:textId="73CF5D3A" w:rsidR="003A486D" w:rsidRPr="005034A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034A2">
        <w:rPr>
          <w:rFonts w:ascii="Times New Roman" w:hAnsi="Times New Roman"/>
          <w:sz w:val="24"/>
          <w:szCs w:val="24"/>
        </w:rPr>
        <w:t xml:space="preserve">prowadzonego przez </w:t>
      </w:r>
      <w:r w:rsidR="00B85A8F" w:rsidRPr="005034A2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5034A2">
        <w:rPr>
          <w:rFonts w:ascii="Times New Roman" w:hAnsi="Times New Roman"/>
          <w:b/>
          <w:sz w:val="24"/>
          <w:szCs w:val="24"/>
        </w:rPr>
        <w:t xml:space="preserve"> w Krakowie</w:t>
      </w:r>
      <w:r w:rsidRPr="005034A2">
        <w:rPr>
          <w:rFonts w:ascii="Times New Roman" w:hAnsi="Times New Roman"/>
          <w:sz w:val="24"/>
          <w:szCs w:val="24"/>
        </w:rPr>
        <w:t xml:space="preserve"> d</w:t>
      </w:r>
      <w:r w:rsidR="008D442B" w:rsidRPr="005034A2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5034A2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5034A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5034A2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8D442B" w:rsidRPr="005034A2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5CB96486" w14:textId="77777777" w:rsidR="00A137C9" w:rsidRPr="005034A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5034A2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5034A2" w14:paraId="575A9239" w14:textId="77777777" w:rsidTr="00A137C9">
        <w:tc>
          <w:tcPr>
            <w:tcW w:w="617" w:type="dxa"/>
            <w:vAlign w:val="center"/>
          </w:tcPr>
          <w:p w14:paraId="4F524344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1EB78B2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1821B34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5034A2" w14:paraId="3C536E8C" w14:textId="77777777" w:rsidTr="00A137C9">
        <w:tc>
          <w:tcPr>
            <w:tcW w:w="617" w:type="dxa"/>
            <w:vAlign w:val="center"/>
          </w:tcPr>
          <w:p w14:paraId="48A889F8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04C1D334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AD018C8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5034A2" w14:paraId="4C47ACBF" w14:textId="77777777" w:rsidTr="00A137C9">
        <w:tc>
          <w:tcPr>
            <w:tcW w:w="617" w:type="dxa"/>
            <w:vAlign w:val="center"/>
          </w:tcPr>
          <w:p w14:paraId="67C4CC0C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03D4C460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47E4C74" w14:textId="77777777" w:rsidR="003A486D" w:rsidRPr="005034A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4BAF479" w14:textId="055493C9" w:rsidR="00DC652A" w:rsidRPr="005034A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034A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5034A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5034A2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5034A2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B85A8F" w:rsidRPr="005034A2">
        <w:rPr>
          <w:rFonts w:ascii="Times New Roman" w:hAnsi="Times New Roman"/>
          <w:sz w:val="24"/>
          <w:szCs w:val="24"/>
        </w:rPr>
        <w:t>(</w:t>
      </w:r>
      <w:proofErr w:type="spellStart"/>
      <w:r w:rsidR="00B85A8F" w:rsidRPr="005034A2">
        <w:rPr>
          <w:rFonts w:ascii="Times New Roman" w:hAnsi="Times New Roman"/>
          <w:sz w:val="24"/>
          <w:szCs w:val="24"/>
        </w:rPr>
        <w:t>t.j</w:t>
      </w:r>
      <w:proofErr w:type="spellEnd"/>
      <w:r w:rsidR="00B85A8F" w:rsidRPr="005034A2">
        <w:rPr>
          <w:rFonts w:ascii="Times New Roman" w:hAnsi="Times New Roman"/>
          <w:sz w:val="24"/>
          <w:szCs w:val="24"/>
        </w:rPr>
        <w:t xml:space="preserve">. Dz. U. z 2024 r. poz. 1320 z </w:t>
      </w:r>
      <w:proofErr w:type="spellStart"/>
      <w:r w:rsidR="00B85A8F" w:rsidRPr="005034A2">
        <w:rPr>
          <w:rFonts w:ascii="Times New Roman" w:hAnsi="Times New Roman"/>
          <w:sz w:val="24"/>
          <w:szCs w:val="24"/>
        </w:rPr>
        <w:t>p</w:t>
      </w:r>
      <w:r w:rsidR="005034A2">
        <w:rPr>
          <w:rFonts w:ascii="Times New Roman" w:hAnsi="Times New Roman"/>
          <w:sz w:val="24"/>
          <w:szCs w:val="24"/>
        </w:rPr>
        <w:t>óź</w:t>
      </w:r>
      <w:proofErr w:type="spellEnd"/>
      <w:r w:rsidR="00B85A8F" w:rsidRPr="005034A2">
        <w:rPr>
          <w:rFonts w:ascii="Times New Roman" w:hAnsi="Times New Roman"/>
          <w:sz w:val="24"/>
          <w:szCs w:val="24"/>
        </w:rPr>
        <w:t>. zm.)</w:t>
      </w:r>
      <w:r w:rsidRPr="005034A2">
        <w:rPr>
          <w:rFonts w:ascii="Times New Roman" w:hAnsi="Times New Roman"/>
          <w:sz w:val="24"/>
          <w:szCs w:val="24"/>
        </w:rPr>
        <w:t>, że w ramach zamówienia</w:t>
      </w:r>
      <w:r w:rsidR="00A137C9" w:rsidRPr="005034A2">
        <w:rPr>
          <w:rFonts w:ascii="Times New Roman" w:hAnsi="Times New Roman"/>
          <w:sz w:val="24"/>
          <w:szCs w:val="24"/>
        </w:rPr>
        <w:t>,</w:t>
      </w:r>
      <w:r w:rsidR="00A137C9" w:rsidRPr="005034A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034A2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5034A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034A2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5034A2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5034A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5034A2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5034A2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5034A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5034A2" w14:paraId="17986F5D" w14:textId="77777777" w:rsidTr="00A137C9">
        <w:tc>
          <w:tcPr>
            <w:tcW w:w="617" w:type="dxa"/>
            <w:vAlign w:val="center"/>
          </w:tcPr>
          <w:p w14:paraId="4341C509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D30C681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33C33B4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5034A2" w14:paraId="6A10F3EC" w14:textId="77777777" w:rsidTr="00A137C9">
        <w:tc>
          <w:tcPr>
            <w:tcW w:w="617" w:type="dxa"/>
            <w:vAlign w:val="center"/>
          </w:tcPr>
          <w:p w14:paraId="4DF4F6A3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49A6995D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7566FEF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5034A2" w14:paraId="2AD56E85" w14:textId="77777777" w:rsidTr="00A137C9">
        <w:tc>
          <w:tcPr>
            <w:tcW w:w="617" w:type="dxa"/>
            <w:vAlign w:val="center"/>
          </w:tcPr>
          <w:p w14:paraId="276A853E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3C867391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0D0C4590" w14:textId="77777777" w:rsidR="00B641BE" w:rsidRPr="005034A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8FDA98D" w14:textId="77777777" w:rsidR="007A2C38" w:rsidRPr="005034A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14:paraId="165E59C5" w14:textId="77777777" w:rsidR="007A2C38" w:rsidRPr="005034A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5034A2" w14:paraId="462E4141" w14:textId="77777777" w:rsidTr="004F10A0">
        <w:tc>
          <w:tcPr>
            <w:tcW w:w="2660" w:type="dxa"/>
          </w:tcPr>
          <w:p w14:paraId="3CA6A259" w14:textId="77777777" w:rsidR="00A137C9" w:rsidRPr="005034A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5FAF0A9E" w14:textId="77777777" w:rsidR="00A137C9" w:rsidRPr="005034A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374AE1" w14:textId="77777777" w:rsidR="00A137C9" w:rsidRPr="005034A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94080C4" w14:textId="77777777" w:rsidR="00A137C9" w:rsidRPr="005034A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A98AFAC" w14:textId="77777777" w:rsidR="00A137C9" w:rsidRPr="005034A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985CD5" w14:textId="1A0B9BD2" w:rsidR="00A137C9" w:rsidRPr="005034A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5034A2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85A8F" w:rsidRPr="005034A2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5034A2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lub osobisty lub zaufany </w:t>
            </w:r>
            <w:r w:rsidRPr="005034A2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14:paraId="778A2756" w14:textId="77777777" w:rsidR="00A137C9" w:rsidRPr="005034A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5034A2" w:rsidSect="005034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CEFDF" w14:textId="77777777" w:rsidR="002758A5" w:rsidRDefault="002758A5" w:rsidP="00025386">
      <w:pPr>
        <w:spacing w:after="0" w:line="240" w:lineRule="auto"/>
      </w:pPr>
      <w:r>
        <w:separator/>
      </w:r>
    </w:p>
  </w:endnote>
  <w:endnote w:type="continuationSeparator" w:id="0">
    <w:p w14:paraId="26021F51" w14:textId="77777777" w:rsidR="002758A5" w:rsidRDefault="002758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99F10" w14:textId="77777777" w:rsidR="00B85A8F" w:rsidRDefault="00B85A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F823" w14:textId="77777777" w:rsidR="00025386" w:rsidRDefault="002758A5" w:rsidP="00025386">
    <w:pPr>
      <w:pStyle w:val="Stopka"/>
      <w:tabs>
        <w:tab w:val="clear" w:pos="4536"/>
      </w:tabs>
      <w:jc w:val="center"/>
    </w:pPr>
    <w:r>
      <w:rPr>
        <w:noProof/>
      </w:rPr>
      <w:pict w14:anchorId="5D778CE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1F3A1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F0398F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468E" w14:textId="77777777" w:rsidR="00B85A8F" w:rsidRDefault="00B85A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CDAC1" w14:textId="77777777" w:rsidR="002758A5" w:rsidRDefault="002758A5" w:rsidP="00025386">
      <w:pPr>
        <w:spacing w:after="0" w:line="240" w:lineRule="auto"/>
      </w:pPr>
      <w:r>
        <w:separator/>
      </w:r>
    </w:p>
  </w:footnote>
  <w:footnote w:type="continuationSeparator" w:id="0">
    <w:p w14:paraId="72E71961" w14:textId="77777777" w:rsidR="002758A5" w:rsidRDefault="002758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2C22B" w14:textId="77777777" w:rsidR="00B85A8F" w:rsidRDefault="00B85A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C9FB2" w14:textId="77777777" w:rsidR="00B85A8F" w:rsidRDefault="00B85A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E2481" w14:textId="77777777" w:rsidR="00B85A8F" w:rsidRDefault="00B85A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556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DA4"/>
    <w:rsid w:val="00025386"/>
    <w:rsid w:val="000423B9"/>
    <w:rsid w:val="00053927"/>
    <w:rsid w:val="00084786"/>
    <w:rsid w:val="000A2406"/>
    <w:rsid w:val="000D11FB"/>
    <w:rsid w:val="00151543"/>
    <w:rsid w:val="0016158F"/>
    <w:rsid w:val="001C2314"/>
    <w:rsid w:val="00213980"/>
    <w:rsid w:val="0024648D"/>
    <w:rsid w:val="002758A5"/>
    <w:rsid w:val="002B1B24"/>
    <w:rsid w:val="003A486D"/>
    <w:rsid w:val="004374F2"/>
    <w:rsid w:val="0045172D"/>
    <w:rsid w:val="00460705"/>
    <w:rsid w:val="00485239"/>
    <w:rsid w:val="004A0686"/>
    <w:rsid w:val="004E27D7"/>
    <w:rsid w:val="004F10A0"/>
    <w:rsid w:val="005034A2"/>
    <w:rsid w:val="0055145C"/>
    <w:rsid w:val="005624D8"/>
    <w:rsid w:val="00620476"/>
    <w:rsid w:val="00657A47"/>
    <w:rsid w:val="00707E78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C5DA4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85A8F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FFF8B"/>
  <w15:chartTrackingRefBased/>
  <w15:docId w15:val="{A0B0B380-B925-42D0-B4D0-CFB2C4A62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5</cp:revision>
  <cp:lastPrinted>2026-04-27T11:47:00Z</cp:lastPrinted>
  <dcterms:created xsi:type="dcterms:W3CDTF">2026-04-23T09:37:00Z</dcterms:created>
  <dcterms:modified xsi:type="dcterms:W3CDTF">2026-04-29T10:53:00Z</dcterms:modified>
</cp:coreProperties>
</file>