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99ABE0" w14:textId="0BEE7353" w:rsidR="00025386" w:rsidRPr="00CC2DD4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CC2DD4">
        <w:rPr>
          <w:bCs/>
          <w:i w:val="0"/>
          <w:szCs w:val="24"/>
        </w:rPr>
        <w:t xml:space="preserve">Załącznik nr </w:t>
      </w:r>
      <w:r w:rsidR="00CC2DD4" w:rsidRPr="00CC2DD4">
        <w:rPr>
          <w:bCs/>
          <w:i w:val="0"/>
          <w:szCs w:val="24"/>
        </w:rPr>
        <w:t>4</w:t>
      </w:r>
      <w:r w:rsidR="007666D6" w:rsidRPr="00CC2DD4">
        <w:rPr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C2DD4" w14:paraId="52910909" w14:textId="77777777" w:rsidTr="00467CA2">
        <w:tc>
          <w:tcPr>
            <w:tcW w:w="2800" w:type="dxa"/>
          </w:tcPr>
          <w:p w14:paraId="14637E87" w14:textId="77777777" w:rsidR="00D520D3" w:rsidRPr="00CC2DD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C2DD4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CC2DD4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7F9C5D4" w14:textId="77777777" w:rsidR="00D520D3" w:rsidRPr="00CC2DD4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5427261D" w14:textId="77777777" w:rsidR="00D520D3" w:rsidRPr="00CC2DD4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EE070A" w14:textId="77777777" w:rsidR="00D520D3" w:rsidRPr="00CC2DD4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CC2DD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D520D3" w:rsidRPr="00CC2DD4" w14:paraId="4216B6BD" w14:textId="77777777" w:rsidTr="00467CA2">
        <w:tc>
          <w:tcPr>
            <w:tcW w:w="2800" w:type="dxa"/>
          </w:tcPr>
          <w:p w14:paraId="21148898" w14:textId="77777777" w:rsidR="00D520D3" w:rsidRPr="00CC2DD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CC2DD4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BC8FF65" w14:textId="77777777" w:rsidR="00D520D3" w:rsidRPr="00CC2DD4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58FA86CE" w14:textId="77777777" w:rsidR="00D520D3" w:rsidRPr="00CC2DD4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E1260C2" w14:textId="77777777" w:rsidR="00D520D3" w:rsidRPr="00CC2DD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CC2DD4">
              <w:rPr>
                <w:rFonts w:ascii="Times New Roman" w:hAnsi="Times New Roman"/>
                <w:iCs/>
                <w:sz w:val="24"/>
                <w:szCs w:val="24"/>
              </w:rPr>
              <w:t>imię, nazwisko osoby upoważnionej do reprezentacji podmiotu udostępniającego zasoby, stanowisko/podstawa do reprezentacji</w:t>
            </w:r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7C6D3657" w14:textId="77777777" w:rsidR="00B62AD0" w:rsidRPr="00CC2DD4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C2DD4" w14:paraId="16D6496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CAA4F7" w14:textId="77777777" w:rsidR="00053927" w:rsidRPr="00CC2DD4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2DD4">
              <w:rPr>
                <w:rFonts w:ascii="Times New Roman" w:hAnsi="Times New Roman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6D2746DC" w14:textId="77777777" w:rsidR="00053927" w:rsidRPr="00CC2DD4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CC2DD4">
              <w:rPr>
                <w:rFonts w:ascii="Times New Roman" w:hAnsi="Times New Roman"/>
                <w:color w:val="0070C0"/>
                <w:sz w:val="24"/>
                <w:szCs w:val="24"/>
                <w:u w:val="single"/>
              </w:rPr>
              <w:t>Uwaga</w:t>
            </w:r>
            <w:r w:rsidRPr="00CC2DD4">
              <w:rPr>
                <w:rFonts w:ascii="Times New Roman" w:hAnsi="Times New Roman"/>
                <w:color w:val="0070C0"/>
                <w:sz w:val="24"/>
                <w:szCs w:val="24"/>
              </w:rPr>
              <w:t xml:space="preserve">: </w:t>
            </w:r>
            <w:r w:rsidRPr="00CC2DD4">
              <w:rPr>
                <w:rFonts w:ascii="Times New Roman" w:hAnsi="Times New Roman"/>
                <w:i/>
                <w:color w:val="0070C0"/>
                <w:sz w:val="24"/>
                <w:szCs w:val="2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5CBBCD4" w14:textId="79352F0A" w:rsidR="0071340C" w:rsidRPr="00CC2DD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CC2DD4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CC2DD4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CC2DD4">
        <w:rPr>
          <w:rFonts w:ascii="Times New Roman" w:hAnsi="Times New Roman"/>
          <w:sz w:val="24"/>
          <w:szCs w:val="24"/>
        </w:rPr>
        <w:t xml:space="preserve"> ustawy </w:t>
      </w:r>
      <w:r w:rsidR="00EF3368" w:rsidRPr="00CC2DD4">
        <w:rPr>
          <w:rFonts w:ascii="Times New Roman" w:hAnsi="Times New Roman"/>
          <w:sz w:val="24"/>
          <w:szCs w:val="24"/>
        </w:rPr>
        <w:t xml:space="preserve">z dnia 11 września 2019r. Prawo zamówień publicznych </w:t>
      </w:r>
      <w:r w:rsidR="007B0335" w:rsidRPr="00CC2DD4">
        <w:rPr>
          <w:rFonts w:ascii="Times New Roman" w:hAnsi="Times New Roman"/>
          <w:sz w:val="24"/>
          <w:szCs w:val="24"/>
        </w:rPr>
        <w:t>(</w:t>
      </w:r>
      <w:proofErr w:type="spellStart"/>
      <w:r w:rsidR="007B0335" w:rsidRPr="00CC2DD4">
        <w:rPr>
          <w:rFonts w:ascii="Times New Roman" w:hAnsi="Times New Roman"/>
          <w:sz w:val="24"/>
          <w:szCs w:val="24"/>
        </w:rPr>
        <w:t>t.j</w:t>
      </w:r>
      <w:proofErr w:type="spellEnd"/>
      <w:r w:rsidR="007B0335" w:rsidRPr="00CC2DD4">
        <w:rPr>
          <w:rFonts w:ascii="Times New Roman" w:hAnsi="Times New Roman"/>
          <w:sz w:val="24"/>
          <w:szCs w:val="24"/>
        </w:rPr>
        <w:t xml:space="preserve">. Dz. U. z 2024 r. poz. 1320 z </w:t>
      </w:r>
      <w:proofErr w:type="spellStart"/>
      <w:r w:rsidR="007B0335" w:rsidRPr="00CC2DD4">
        <w:rPr>
          <w:rFonts w:ascii="Times New Roman" w:hAnsi="Times New Roman"/>
          <w:sz w:val="24"/>
          <w:szCs w:val="24"/>
        </w:rPr>
        <w:t>p</w:t>
      </w:r>
      <w:r w:rsidR="00CC2DD4">
        <w:rPr>
          <w:rFonts w:ascii="Times New Roman" w:hAnsi="Times New Roman"/>
          <w:sz w:val="24"/>
          <w:szCs w:val="24"/>
        </w:rPr>
        <w:t>óź</w:t>
      </w:r>
      <w:proofErr w:type="spellEnd"/>
      <w:r w:rsidR="007B0335" w:rsidRPr="00CC2DD4">
        <w:rPr>
          <w:rFonts w:ascii="Times New Roman" w:hAnsi="Times New Roman"/>
          <w:sz w:val="24"/>
          <w:szCs w:val="24"/>
        </w:rPr>
        <w:t>. zm.)</w:t>
      </w:r>
      <w:r w:rsidR="00E27ABB" w:rsidRPr="00CC2DD4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CC2DD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CC2DD4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C2DD4" w14:paraId="71D2587F" w14:textId="77777777" w:rsidTr="00467CA2">
        <w:tc>
          <w:tcPr>
            <w:tcW w:w="2269" w:type="dxa"/>
          </w:tcPr>
          <w:p w14:paraId="6417EFDF" w14:textId="77777777" w:rsidR="00D520D3" w:rsidRPr="00CC2DD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C2DD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55A3C92" w14:textId="29A3E1A7" w:rsidR="00D520D3" w:rsidRPr="00CC2DD4" w:rsidRDefault="007B033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Wykonanie prac remontowych: budowlanych, elektrycznych </w:t>
            </w:r>
            <w:r w:rsid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br/>
            </w:r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i sanitarnych w pomieszczeniach </w:t>
            </w:r>
            <w:r w:rsidR="00622E31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 xml:space="preserve">w </w:t>
            </w:r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budynku głównym Akademii Kultury Fizycznej w Krakowie - pawilony II, III, IV</w:t>
            </w:r>
            <w:r w:rsidR="00D520D3" w:rsidRP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0335" w:rsidRPr="00CC2DD4" w14:paraId="27A114B9" w14:textId="77777777" w:rsidTr="0015153D">
        <w:tc>
          <w:tcPr>
            <w:tcW w:w="2269" w:type="dxa"/>
          </w:tcPr>
          <w:p w14:paraId="7AC8F4DE" w14:textId="77777777" w:rsidR="007B0335" w:rsidRPr="00CC2DD4" w:rsidRDefault="007B0335" w:rsidP="0015153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C2DD4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A66DFB7" w14:textId="58EDCBDC" w:rsidR="007B0335" w:rsidRPr="00CC2DD4" w:rsidRDefault="007B0335" w:rsidP="0015153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CC2DD4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K-2.381/12/2026</w:t>
            </w:r>
          </w:p>
        </w:tc>
      </w:tr>
    </w:tbl>
    <w:p w14:paraId="0D769BE0" w14:textId="69A4BB3F" w:rsidR="00DC652A" w:rsidRPr="00CC2DD4" w:rsidRDefault="007B033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CC2DD4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1A46986D" w14:textId="79E50189" w:rsidR="00DC652A" w:rsidRPr="00CC2DD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…………………………………………………………………....…………………………….………</w:t>
      </w:r>
      <w:r w:rsidR="00CC2DD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…………………………………………………………………………………………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...</w:t>
      </w:r>
    </w:p>
    <w:p w14:paraId="21523BFB" w14:textId="77777777" w:rsidR="0071340C" w:rsidRPr="00CC2DD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DC652A" w:rsidRPr="00CC2DD4">
        <w:rPr>
          <w:rFonts w:ascii="Times New Roman" w:eastAsia="Times New Roman" w:hAnsi="Times New Roman"/>
          <w:iCs/>
          <w:sz w:val="24"/>
          <w:szCs w:val="24"/>
          <w:lang w:eastAsia="pl-PL"/>
        </w:rPr>
        <w:t>nazwa i adres Wykonawcy składającego ofertę</w:t>
      </w:r>
      <w:r w:rsidRPr="00CC2DD4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14:paraId="6AD3D05E" w14:textId="77777777" w:rsidR="0071340C" w:rsidRPr="00CC2DD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AED8B3A" w14:textId="77777777" w:rsidR="0071340C" w:rsidRPr="00CC2DD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14:paraId="66030B42" w14:textId="14828755" w:rsidR="0071340C" w:rsidRPr="00CC2D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…………………………………………………………………....…………………………….……</w:t>
      </w:r>
      <w:r w:rsidR="00CC2DD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………………………………………………………………………………………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…...</w:t>
      </w:r>
    </w:p>
    <w:p w14:paraId="1DD3BEFE" w14:textId="77777777" w:rsidR="0071340C" w:rsidRPr="00CC2DD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iCs/>
          <w:sz w:val="24"/>
          <w:szCs w:val="24"/>
          <w:lang w:eastAsia="pl-PL"/>
        </w:rPr>
        <w:t>[</w:t>
      </w:r>
      <w:r w:rsidR="0071340C" w:rsidRPr="00CC2DD4">
        <w:rPr>
          <w:rFonts w:ascii="Times New Roman" w:eastAsia="Times New Roman" w:hAnsi="Times New Roman"/>
          <w:iCs/>
          <w:sz w:val="24"/>
          <w:szCs w:val="24"/>
          <w:lang w:eastAsia="pl-PL"/>
        </w:rPr>
        <w:t>określenie zasobów</w:t>
      </w:r>
      <w:r w:rsidRPr="00CC2DD4">
        <w:rPr>
          <w:rFonts w:ascii="Times New Roman" w:eastAsia="Times New Roman" w:hAnsi="Times New Roman"/>
          <w:iCs/>
          <w:sz w:val="24"/>
          <w:szCs w:val="24"/>
          <w:lang w:eastAsia="pl-PL"/>
        </w:rPr>
        <w:t>]</w:t>
      </w:r>
    </w:p>
    <w:p w14:paraId="5F52CBD8" w14:textId="77777777" w:rsidR="0071340C" w:rsidRPr="00CC2D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066318CE" w14:textId="77777777" w:rsidR="0071340C" w:rsidRPr="00CC2DD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p w14:paraId="22BB4991" w14:textId="77777777" w:rsidR="00DC652A" w:rsidRPr="00CC2DD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CC2DD4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CC2DD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601F208" w14:textId="77777777" w:rsidR="00DC652A" w:rsidRPr="00CC2D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CC2DD4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CC2DD4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CC2DD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14:paraId="13AED2C8" w14:textId="2CF1F0BD" w:rsidR="0093388F" w:rsidRPr="00CC2DD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…………………………………………………………………....…………………………….……</w:t>
      </w:r>
      <w:r w:rsidR="00CC2DD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…………………………………………………………………………………..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34D90D23" w14:textId="77777777" w:rsidR="0093388F" w:rsidRPr="00CC2D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5D9C053" w14:textId="2A5E12F6" w:rsidR="0093388F" w:rsidRPr="00CC2DD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1" w:name="_Hlk60300768"/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CC2DD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……..</w:t>
      </w:r>
    </w:p>
    <w:bookmarkEnd w:id="1"/>
    <w:p w14:paraId="0DB3E402" w14:textId="77777777" w:rsidR="00CB29AC" w:rsidRPr="00CC2DD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zakres mojego udziału przy realizacji zamówienia publicznego będzie następujący:</w:t>
      </w:r>
    </w:p>
    <w:p w14:paraId="493EC883" w14:textId="1E260D72" w:rsidR="00CB29AC" w:rsidRPr="00CC2DD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CC2DD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………………………………………………………………………………….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.……..</w:t>
      </w:r>
    </w:p>
    <w:p w14:paraId="089F34BE" w14:textId="77777777" w:rsidR="00830970" w:rsidRPr="00CC2DD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CC2DD4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CC2DD4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14:paraId="5EB706C2" w14:textId="1EABE90E" w:rsidR="00E27ABB" w:rsidRPr="00CC2DD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…………………………………………………………………....……………………………</w:t>
      </w:r>
      <w:r w:rsidR="00CC2DD4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……………………………………………………………………………………..</w:t>
      </w:r>
      <w:r w:rsidRPr="00CC2DD4">
        <w:rPr>
          <w:rFonts w:ascii="Times New Roman" w:eastAsia="Times New Roman" w:hAnsi="Times New Roman"/>
          <w:sz w:val="24"/>
          <w:szCs w:val="24"/>
          <w:lang w:eastAsia="pl-PL"/>
        </w:rPr>
        <w:t>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C2DD4" w14:paraId="3F1637FA" w14:textId="77777777" w:rsidTr="00467CA2">
        <w:tc>
          <w:tcPr>
            <w:tcW w:w="2660" w:type="dxa"/>
          </w:tcPr>
          <w:p w14:paraId="2E8B20FC" w14:textId="77777777" w:rsidR="00D520D3" w:rsidRPr="00CC2D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2A7D3B97" w14:textId="77777777" w:rsidR="00D520D3" w:rsidRPr="00CC2D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C2DD4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163D3BE" w14:textId="77777777" w:rsidR="00D520D3" w:rsidRPr="00CC2DD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C2DD4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DBEE93B" w14:textId="77777777" w:rsidR="00D520D3" w:rsidRPr="00CC2D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700641AA" w14:textId="77777777" w:rsidR="00D520D3" w:rsidRPr="00CC2DD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CC2DD4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B1210AB" w14:textId="2A6510AB" w:rsidR="00D520D3" w:rsidRPr="00CC2DD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CC2DD4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7B0335" w:rsidRPr="00CC2DD4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="00CC2DD4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lub osobisty lub zaufany </w:t>
            </w:r>
            <w:r w:rsidRPr="00CC2DD4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osoby / osób uprawnionych do reprezentacji </w:t>
            </w:r>
            <w:r w:rsidR="007F49C7" w:rsidRPr="00CC2DD4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podmiotu udostępniającego zasoby</w:t>
            </w:r>
            <w:r w:rsidRPr="00CC2DD4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0"/>
    </w:tbl>
    <w:p w14:paraId="526E5314" w14:textId="77777777" w:rsidR="00E27ABB" w:rsidRPr="00CC2DD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sectPr w:rsidR="00E27ABB" w:rsidRPr="00CC2DD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60934" w14:textId="77777777" w:rsidR="00BE1405" w:rsidRDefault="00BE1405" w:rsidP="00025386">
      <w:pPr>
        <w:spacing w:after="0" w:line="240" w:lineRule="auto"/>
      </w:pPr>
      <w:r>
        <w:separator/>
      </w:r>
    </w:p>
  </w:endnote>
  <w:endnote w:type="continuationSeparator" w:id="0">
    <w:p w14:paraId="298E7E9F" w14:textId="77777777" w:rsidR="00BE1405" w:rsidRDefault="00BE14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19498" w14:textId="77777777" w:rsidR="007B0335" w:rsidRDefault="007B03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6FDA4" w14:textId="77777777" w:rsidR="00025386" w:rsidRDefault="00BE1405" w:rsidP="00025386">
    <w:pPr>
      <w:pStyle w:val="Stopka"/>
      <w:tabs>
        <w:tab w:val="clear" w:pos="4536"/>
      </w:tabs>
      <w:jc w:val="center"/>
    </w:pPr>
    <w:r>
      <w:rPr>
        <w:noProof/>
      </w:rPr>
      <w:pict w14:anchorId="410FAAF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C6D414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66E7D0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C4396" w14:textId="77777777" w:rsidR="007B0335" w:rsidRDefault="007B03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30252" w14:textId="77777777" w:rsidR="00BE1405" w:rsidRDefault="00BE1405" w:rsidP="00025386">
      <w:pPr>
        <w:spacing w:after="0" w:line="240" w:lineRule="auto"/>
      </w:pPr>
      <w:r>
        <w:separator/>
      </w:r>
    </w:p>
  </w:footnote>
  <w:footnote w:type="continuationSeparator" w:id="0">
    <w:p w14:paraId="32A985D3" w14:textId="77777777" w:rsidR="00BE1405" w:rsidRDefault="00BE140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53F67" w14:textId="77777777" w:rsidR="007B0335" w:rsidRDefault="007B03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228CD" w14:textId="77777777" w:rsidR="007B0335" w:rsidRDefault="007B03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69DDB" w14:textId="77777777" w:rsidR="007B0335" w:rsidRDefault="007B03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6077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334C"/>
    <w:rsid w:val="00025386"/>
    <w:rsid w:val="000423B9"/>
    <w:rsid w:val="00053927"/>
    <w:rsid w:val="00066C44"/>
    <w:rsid w:val="00071D4C"/>
    <w:rsid w:val="00084786"/>
    <w:rsid w:val="000A240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B334C"/>
    <w:rsid w:val="00620476"/>
    <w:rsid w:val="00622E31"/>
    <w:rsid w:val="00657A47"/>
    <w:rsid w:val="0071340C"/>
    <w:rsid w:val="00745A44"/>
    <w:rsid w:val="007666D6"/>
    <w:rsid w:val="007B0335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1405"/>
    <w:rsid w:val="00BE3BCE"/>
    <w:rsid w:val="00CB29AC"/>
    <w:rsid w:val="00CC2DD4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290B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72BD24"/>
  <w15:chartTrackingRefBased/>
  <w15:docId w15:val="{FFDF1EDA-28A6-4128-AF9C-EE6A4B3A8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332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Agnieszka Arnold</cp:lastModifiedBy>
  <cp:revision>4</cp:revision>
  <dcterms:created xsi:type="dcterms:W3CDTF">2026-04-23T09:36:00Z</dcterms:created>
  <dcterms:modified xsi:type="dcterms:W3CDTF">2026-04-29T10:53:00Z</dcterms:modified>
</cp:coreProperties>
</file>