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A11FD" w14:textId="7E13F3BC" w:rsidR="005103B9" w:rsidRPr="00496B5D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496B5D">
        <w:rPr>
          <w:bCs/>
          <w:i w:val="0"/>
          <w:szCs w:val="24"/>
        </w:rPr>
        <w:t xml:space="preserve">Załącznik nr </w:t>
      </w:r>
      <w:r w:rsidR="00496B5D">
        <w:rPr>
          <w:bCs/>
          <w:i w:val="0"/>
          <w:szCs w:val="24"/>
        </w:rPr>
        <w:t>3</w:t>
      </w:r>
      <w:r w:rsidR="00B36ABD" w:rsidRPr="00496B5D">
        <w:rPr>
          <w:bCs/>
          <w:i w:val="0"/>
          <w:szCs w:val="24"/>
        </w:rPr>
        <w:t xml:space="preserve"> do SWZ</w:t>
      </w:r>
    </w:p>
    <w:p w14:paraId="74D0EE59" w14:textId="77777777" w:rsidR="00C4103F" w:rsidRPr="00496B5D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496B5D">
        <w:rPr>
          <w:rFonts w:ascii="Times New Roman" w:hAnsi="Times New Roman"/>
          <w:b/>
          <w:sz w:val="24"/>
          <w:szCs w:val="24"/>
        </w:rPr>
        <w:t>Zamawiający</w:t>
      </w:r>
      <w:r w:rsidR="007936D6" w:rsidRPr="00496B5D">
        <w:rPr>
          <w:rFonts w:ascii="Times New Roman" w:hAnsi="Times New Roman"/>
          <w:b/>
          <w:sz w:val="24"/>
          <w:szCs w:val="24"/>
        </w:rPr>
        <w:t>:</w:t>
      </w:r>
    </w:p>
    <w:p w14:paraId="0E54CB90" w14:textId="3AA42056" w:rsidR="006676AE" w:rsidRPr="00496B5D" w:rsidRDefault="0065752D" w:rsidP="002578E4">
      <w:pPr>
        <w:pStyle w:val="Tekstpodstawowy"/>
        <w:spacing w:after="0" w:line="360" w:lineRule="auto"/>
        <w:ind w:left="4111"/>
      </w:pPr>
      <w:r w:rsidRPr="00496B5D">
        <w:t xml:space="preserve">Akademia Kultury Fizycznej  </w:t>
      </w:r>
      <w:r w:rsidR="00496B5D">
        <w:br/>
      </w:r>
      <w:r w:rsidRPr="00496B5D">
        <w:t>im Bronisława Czecha</w:t>
      </w:r>
      <w:r w:rsidR="00496B5D">
        <w:t xml:space="preserve"> w Krakowie</w:t>
      </w:r>
    </w:p>
    <w:p w14:paraId="66121745" w14:textId="4F983D72" w:rsidR="006676AE" w:rsidRPr="00496B5D" w:rsidRDefault="0065752D" w:rsidP="002578E4">
      <w:pPr>
        <w:pStyle w:val="Tekstpodstawowy"/>
        <w:spacing w:after="0" w:line="360" w:lineRule="auto"/>
        <w:ind w:left="4111"/>
      </w:pPr>
      <w:r w:rsidRPr="00496B5D">
        <w:t>al. Jana Pawła II</w:t>
      </w:r>
      <w:r w:rsidR="006676AE" w:rsidRPr="00496B5D">
        <w:t xml:space="preserve"> </w:t>
      </w:r>
      <w:r w:rsidRPr="00496B5D">
        <w:t>78</w:t>
      </w:r>
    </w:p>
    <w:p w14:paraId="5F13A89A" w14:textId="2EB0437C" w:rsidR="00F90CD1" w:rsidRPr="00496B5D" w:rsidRDefault="0065752D" w:rsidP="00F90CD1">
      <w:pPr>
        <w:pStyle w:val="Tekstpodstawowy"/>
        <w:spacing w:after="0" w:line="276" w:lineRule="auto"/>
        <w:ind w:left="4111"/>
      </w:pPr>
      <w:r w:rsidRPr="00496B5D">
        <w:t>31-571</w:t>
      </w:r>
      <w:r w:rsidR="006676AE" w:rsidRPr="00496B5D">
        <w:t xml:space="preserve"> </w:t>
      </w:r>
      <w:r w:rsidRPr="00496B5D">
        <w:t>Kraków</w:t>
      </w:r>
    </w:p>
    <w:p w14:paraId="1038036D" w14:textId="41FCCC9D" w:rsidR="009169D4" w:rsidRPr="00496B5D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496B5D">
        <w:rPr>
          <w:i/>
        </w:rPr>
        <w:t>……………………………………………………………</w:t>
      </w:r>
    </w:p>
    <w:p w14:paraId="4FE81A27" w14:textId="77777777" w:rsidR="00C4103F" w:rsidRPr="00496B5D" w:rsidRDefault="002578E4" w:rsidP="002578E4">
      <w:pPr>
        <w:pStyle w:val="Tekstpodstawowy"/>
        <w:spacing w:after="0" w:line="276" w:lineRule="auto"/>
        <w:ind w:left="4111"/>
        <w:rPr>
          <w:iCs/>
        </w:rPr>
      </w:pPr>
      <w:r w:rsidRPr="00496B5D">
        <w:rPr>
          <w:iCs/>
        </w:rPr>
        <w:t>[</w:t>
      </w:r>
      <w:r w:rsidR="009169D4" w:rsidRPr="00496B5D">
        <w:rPr>
          <w:iCs/>
        </w:rPr>
        <w:t>pełna nazwa, adres</w:t>
      </w:r>
      <w:r w:rsidRPr="00496B5D">
        <w:rPr>
          <w:iCs/>
        </w:rPr>
        <w:t>]</w:t>
      </w:r>
    </w:p>
    <w:p w14:paraId="164034CB" w14:textId="77777777" w:rsidR="002578E4" w:rsidRPr="00496B5D" w:rsidRDefault="002578E4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96B5D" w14:paraId="66054DE6" w14:textId="77777777" w:rsidTr="0018769E">
        <w:tc>
          <w:tcPr>
            <w:tcW w:w="2800" w:type="dxa"/>
          </w:tcPr>
          <w:p w14:paraId="3836156E" w14:textId="77777777" w:rsidR="002578E4" w:rsidRPr="00496B5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96B5D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496B5D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DE0F3F5" w14:textId="77777777" w:rsidR="002578E4" w:rsidRPr="00496B5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09FBAD10" w14:textId="77777777" w:rsidR="002578E4" w:rsidRPr="00496B5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496B5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2AF4FD" w14:textId="77777777" w:rsidR="002578E4" w:rsidRPr="00496B5D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96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496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496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496B5D" w14:paraId="7B40B6E6" w14:textId="77777777" w:rsidTr="0018769E">
        <w:tc>
          <w:tcPr>
            <w:tcW w:w="2800" w:type="dxa"/>
          </w:tcPr>
          <w:p w14:paraId="748A4F09" w14:textId="77777777" w:rsidR="002578E4" w:rsidRPr="00496B5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9070E58" w14:textId="77777777" w:rsidR="002578E4" w:rsidRPr="00496B5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EBE2C66" w14:textId="77777777" w:rsidR="002578E4" w:rsidRPr="00496B5D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496B5D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BA0439" w14:textId="77777777" w:rsidR="002578E4" w:rsidRPr="00496B5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496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496B5D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496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7CB59E99" w14:textId="77777777" w:rsidR="002578E4" w:rsidRPr="00496B5D" w:rsidRDefault="002578E4" w:rsidP="002578E4">
      <w:pPr>
        <w:spacing w:after="240" w:line="36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5752D" w:rsidRPr="00496B5D" w14:paraId="186D01B4" w14:textId="77777777" w:rsidTr="0015153D">
        <w:tc>
          <w:tcPr>
            <w:tcW w:w="9104" w:type="dxa"/>
            <w:shd w:val="clear" w:color="auto" w:fill="D9D9D9"/>
          </w:tcPr>
          <w:p w14:paraId="1A379E1F" w14:textId="77777777" w:rsidR="0065752D" w:rsidRPr="00496B5D" w:rsidRDefault="0065752D" w:rsidP="0015153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14:paraId="62B9BAFD" w14:textId="0582BB0D" w:rsidR="0065752D" w:rsidRPr="00496B5D" w:rsidRDefault="0065752D" w:rsidP="0015153D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496B5D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496B5D">
              <w:rPr>
                <w:rFonts w:ascii="Times New Roman" w:hAnsi="Times New Roman"/>
                <w:sz w:val="24"/>
                <w:szCs w:val="24"/>
              </w:rPr>
              <w:t xml:space="preserve">. Dz. U. z 2024 r. poz. 1320 z </w:t>
            </w:r>
            <w:proofErr w:type="spellStart"/>
            <w:r w:rsidRPr="00496B5D">
              <w:rPr>
                <w:rFonts w:ascii="Times New Roman" w:hAnsi="Times New Roman"/>
                <w:sz w:val="24"/>
                <w:szCs w:val="24"/>
              </w:rPr>
              <w:t>p</w:t>
            </w:r>
            <w:r w:rsidR="00496B5D">
              <w:rPr>
                <w:rFonts w:ascii="Times New Roman" w:hAnsi="Times New Roman"/>
                <w:sz w:val="24"/>
                <w:szCs w:val="24"/>
              </w:rPr>
              <w:t>óź</w:t>
            </w:r>
            <w:proofErr w:type="spellEnd"/>
            <w:r w:rsidRPr="00496B5D">
              <w:rPr>
                <w:rFonts w:ascii="Times New Roman" w:hAnsi="Times New Roman"/>
                <w:sz w:val="24"/>
                <w:szCs w:val="24"/>
              </w:rPr>
              <w:t xml:space="preserve">. zm.) (dalej jako: ustawa </w:t>
            </w:r>
            <w:proofErr w:type="spellStart"/>
            <w:r w:rsidRPr="00496B5D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496B5D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14:paraId="0A4770CD" w14:textId="77777777" w:rsidR="0065752D" w:rsidRPr="00496B5D" w:rsidRDefault="0065752D" w:rsidP="0015153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14:paraId="71BF29BC" w14:textId="77777777" w:rsidR="0065752D" w:rsidRPr="00496B5D" w:rsidRDefault="0065752D" w:rsidP="0015153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14:paraId="4DB0F327" w14:textId="77777777" w:rsidR="0065752D" w:rsidRPr="00496B5D" w:rsidRDefault="0065752D" w:rsidP="0015153D">
            <w:pPr>
              <w:ind w:left="-1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6830DFB" w14:textId="77777777" w:rsidR="00E50194" w:rsidRPr="00496B5D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Na potrzeby postę</w:t>
      </w:r>
      <w:r w:rsidR="008D0487" w:rsidRPr="00496B5D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496B5D">
        <w:rPr>
          <w:rFonts w:ascii="Times New Roman" w:hAnsi="Times New Roman"/>
          <w:sz w:val="24"/>
          <w:szCs w:val="24"/>
        </w:rPr>
        <w:t>zamówienia publicznego</w:t>
      </w:r>
      <w:r w:rsidR="00E50194" w:rsidRPr="00496B5D">
        <w:rPr>
          <w:rFonts w:ascii="Times New Roman" w:hAnsi="Times New Roman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96B5D" w14:paraId="21F7DA87" w14:textId="77777777" w:rsidTr="0018769E">
        <w:tc>
          <w:tcPr>
            <w:tcW w:w="2269" w:type="dxa"/>
          </w:tcPr>
          <w:p w14:paraId="4CBC5304" w14:textId="77777777" w:rsidR="002578E4" w:rsidRPr="00496B5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96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FC98B74" w14:textId="5E0F0D81" w:rsidR="002578E4" w:rsidRPr="00496B5D" w:rsidRDefault="0065752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496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Wykonanie prac remontowych: budowlanych, elektrycznych </w:t>
            </w:r>
            <w:r w:rsidR="00496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496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i sanitarnych w pomieszczeniach </w:t>
            </w:r>
            <w:r w:rsidR="00E6255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 </w:t>
            </w:r>
            <w:r w:rsidRPr="00496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budynku głównym Akademii Kultury Fizycznej w Krakowie - pawilony II, III, IV</w:t>
            </w:r>
            <w:r w:rsidR="002578E4" w:rsidRPr="00496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5752D" w:rsidRPr="00496B5D" w14:paraId="6F595026" w14:textId="77777777" w:rsidTr="0015153D">
        <w:tc>
          <w:tcPr>
            <w:tcW w:w="2269" w:type="dxa"/>
          </w:tcPr>
          <w:p w14:paraId="70CABAE2" w14:textId="77777777" w:rsidR="0065752D" w:rsidRPr="00496B5D" w:rsidRDefault="0065752D" w:rsidP="0015153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96B5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C70682D" w14:textId="43F7FDF6" w:rsidR="0065752D" w:rsidRPr="00496B5D" w:rsidRDefault="0065752D" w:rsidP="001515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496B5D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K-2.381/12/2026</w:t>
            </w:r>
          </w:p>
        </w:tc>
      </w:tr>
    </w:tbl>
    <w:p w14:paraId="533120F6" w14:textId="77777777" w:rsidR="002578E4" w:rsidRPr="00496B5D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ECA6AFD" w14:textId="3E94F3E7" w:rsidR="00F90CD1" w:rsidRPr="00496B5D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 xml:space="preserve">prowadzonego przez </w:t>
      </w:r>
      <w:r w:rsidR="0065752D" w:rsidRPr="00496B5D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3A0970">
        <w:rPr>
          <w:rFonts w:ascii="Times New Roman" w:hAnsi="Times New Roman"/>
          <w:b/>
          <w:sz w:val="24"/>
          <w:szCs w:val="24"/>
        </w:rPr>
        <w:t xml:space="preserve"> w Krakowie</w:t>
      </w:r>
      <w:r w:rsidRPr="00496B5D">
        <w:rPr>
          <w:rFonts w:ascii="Times New Roman" w:hAnsi="Times New Roman"/>
          <w:b/>
          <w:sz w:val="24"/>
          <w:szCs w:val="24"/>
        </w:rPr>
        <w:t>,</w:t>
      </w:r>
      <w:r w:rsidR="002B2AD9" w:rsidRPr="00496B5D">
        <w:rPr>
          <w:rFonts w:ascii="Times New Roman" w:hAnsi="Times New Roman"/>
          <w:sz w:val="24"/>
          <w:szCs w:val="24"/>
        </w:rPr>
        <w:t xml:space="preserve"> </w:t>
      </w:r>
      <w:r w:rsidR="00E65685" w:rsidRPr="00496B5D">
        <w:rPr>
          <w:rFonts w:ascii="Times New Roman" w:hAnsi="Times New Roman"/>
          <w:sz w:val="24"/>
          <w:szCs w:val="24"/>
        </w:rPr>
        <w:t>oświa</w:t>
      </w:r>
      <w:r w:rsidR="00825A09" w:rsidRPr="00496B5D">
        <w:rPr>
          <w:rFonts w:ascii="Times New Roman" w:hAnsi="Times New Roman"/>
          <w:sz w:val="24"/>
          <w:szCs w:val="24"/>
        </w:rPr>
        <w:t>dczam</w:t>
      </w:r>
      <w:r w:rsidR="00E65685" w:rsidRPr="00496B5D">
        <w:rPr>
          <w:rFonts w:ascii="Times New Roman" w:hAnsi="Times New Roman"/>
          <w:sz w:val="24"/>
          <w:szCs w:val="24"/>
        </w:rPr>
        <w:t>,</w:t>
      </w:r>
      <w:r w:rsidR="002B2AD9" w:rsidRPr="00496B5D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96B5D" w14:paraId="373D599F" w14:textId="77777777" w:rsidTr="00650D6C">
        <w:tc>
          <w:tcPr>
            <w:tcW w:w="9104" w:type="dxa"/>
            <w:shd w:val="clear" w:color="auto" w:fill="D9D9D9"/>
          </w:tcPr>
          <w:p w14:paraId="56773BC8" w14:textId="77777777" w:rsidR="00E50194" w:rsidRPr="00496B5D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B783318" w14:textId="735DB46A" w:rsidR="0065752D" w:rsidRPr="003A0970" w:rsidRDefault="00C113BF" w:rsidP="003A0970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496B5D">
        <w:rPr>
          <w:rFonts w:ascii="Times New Roman" w:hAnsi="Times New Roman"/>
          <w:sz w:val="24"/>
          <w:szCs w:val="24"/>
        </w:rPr>
        <w:t xml:space="preserve">dstawie </w:t>
      </w:r>
      <w:r w:rsidR="002C4137" w:rsidRPr="00496B5D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496B5D">
        <w:rPr>
          <w:rFonts w:ascii="Times New Roman" w:hAnsi="Times New Roman"/>
          <w:sz w:val="24"/>
          <w:szCs w:val="24"/>
        </w:rPr>
        <w:t>108</w:t>
      </w:r>
      <w:r w:rsidR="002C4137" w:rsidRPr="00496B5D">
        <w:rPr>
          <w:rFonts w:ascii="Times New Roman" w:hAnsi="Times New Roman"/>
          <w:sz w:val="24"/>
          <w:szCs w:val="24"/>
        </w:rPr>
        <w:t xml:space="preserve"> ust 1 </w:t>
      </w:r>
      <w:r w:rsidRPr="00496B5D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Pr="00496B5D">
        <w:rPr>
          <w:rFonts w:ascii="Times New Roman" w:hAnsi="Times New Roman"/>
          <w:sz w:val="24"/>
          <w:szCs w:val="24"/>
        </w:rPr>
        <w:t>Pzp</w:t>
      </w:r>
      <w:proofErr w:type="spellEnd"/>
      <w:r w:rsidR="00641874" w:rsidRPr="00496B5D">
        <w:rPr>
          <w:rFonts w:ascii="Times New Roman" w:hAnsi="Times New Roman"/>
          <w:sz w:val="24"/>
          <w:szCs w:val="24"/>
        </w:rPr>
        <w:t>.</w:t>
      </w:r>
    </w:p>
    <w:p w14:paraId="5B349C5F" w14:textId="3D4CFAC2" w:rsidR="002426FF" w:rsidRPr="00496B5D" w:rsidRDefault="0065752D" w:rsidP="0065752D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496B5D"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na podstawie </w:t>
      </w:r>
      <w:r w:rsidRPr="00496B5D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496B5D">
        <w:rPr>
          <w:rFonts w:ascii="Times New Roman" w:hAnsi="Times New Roman"/>
          <w:sz w:val="24"/>
          <w:szCs w:val="24"/>
        </w:rPr>
        <w:t>Pzp</w:t>
      </w:r>
      <w:proofErr w:type="spellEnd"/>
      <w:r w:rsidRPr="00496B5D">
        <w:rPr>
          <w:rFonts w:ascii="Times New Roman" w:hAnsi="Times New Roman"/>
          <w:sz w:val="24"/>
          <w:szCs w:val="24"/>
        </w:rPr>
        <w:t>, w zakresie:</w:t>
      </w:r>
    </w:p>
    <w:p w14:paraId="13FEC8BA" w14:textId="77777777" w:rsidR="0065752D" w:rsidRPr="00496B5D" w:rsidRDefault="0065752D" w:rsidP="0065752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0675007" w14:textId="77777777" w:rsidR="0065752D" w:rsidRPr="00496B5D" w:rsidRDefault="0065752D" w:rsidP="0065752D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96B5D">
        <w:rPr>
          <w:rFonts w:ascii="Times New Roman" w:hAnsi="Times New Roman"/>
          <w:b/>
          <w:sz w:val="24"/>
          <w:szCs w:val="24"/>
        </w:rPr>
        <w:t>Art. 109 ust. 1 pkt 4</w:t>
      </w:r>
    </w:p>
    <w:p w14:paraId="0675E8D3" w14:textId="4F61688B" w:rsidR="0065752D" w:rsidRPr="00496B5D" w:rsidRDefault="0065752D" w:rsidP="0065752D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496B5D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496B5D">
        <w:rPr>
          <w:rFonts w:ascii="Times New Roman" w:hAnsi="Times New Roman"/>
          <w:color w:val="auto"/>
          <w:sz w:val="24"/>
          <w:szCs w:val="24"/>
        </w:rPr>
        <w:br/>
      </w:r>
      <w:r w:rsidRPr="00496B5D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14:paraId="14797EE0" w14:textId="73BD9030" w:rsidR="00023477" w:rsidRPr="00496B5D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14:paraId="14051964" w14:textId="77777777" w:rsidR="00023477" w:rsidRPr="00496B5D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22ABC5C8" w14:textId="66F46F71" w:rsidR="00992BD8" w:rsidRPr="00496B5D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496B5D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496B5D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496B5D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496B5D">
        <w:rPr>
          <w:rFonts w:ascii="Times New Roman" w:hAnsi="Times New Roman"/>
          <w:color w:val="0070C0"/>
          <w:sz w:val="24"/>
          <w:szCs w:val="24"/>
        </w:rPr>
        <w:br/>
      </w:r>
      <w:r w:rsidRPr="00496B5D">
        <w:rPr>
          <w:rFonts w:ascii="Times New Roman" w:hAnsi="Times New Roman"/>
          <w:color w:val="0070C0"/>
          <w:sz w:val="24"/>
          <w:szCs w:val="24"/>
        </w:rPr>
        <w:t>z art. 108 ust. 1 pkt 1, 2 i 5 lub art.</w:t>
      </w:r>
      <w:r w:rsidR="007D0C95" w:rsidRPr="00496B5D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496B5D">
        <w:rPr>
          <w:rFonts w:ascii="Times New Roman" w:hAnsi="Times New Roman"/>
          <w:color w:val="0070C0"/>
          <w:sz w:val="24"/>
          <w:szCs w:val="24"/>
        </w:rPr>
        <w:t>109 ust.1 pkt 2-5 i 7-10 ustawy Pzp, a wykonawca korzysta z procedury samooczyszczenia, o której mowa w art. 110 ust. 2 ustawy Pzp]</w:t>
      </w:r>
    </w:p>
    <w:p w14:paraId="32CF42D4" w14:textId="77777777" w:rsidR="00023477" w:rsidRPr="00496B5D" w:rsidRDefault="00C113BF" w:rsidP="002578E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496B5D">
        <w:rPr>
          <w:rFonts w:ascii="Times New Roman" w:hAnsi="Times New Roman"/>
          <w:i/>
          <w:color w:val="7F7F7F"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496B5D">
        <w:rPr>
          <w:rFonts w:ascii="Times New Roman" w:hAnsi="Times New Roman"/>
          <w:i/>
          <w:sz w:val="24"/>
          <w:szCs w:val="24"/>
        </w:rPr>
        <w:t>.</w:t>
      </w:r>
      <w:r w:rsidRPr="00496B5D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496B5D">
        <w:rPr>
          <w:rFonts w:ascii="Times New Roman" w:hAnsi="Times New Roman"/>
          <w:sz w:val="24"/>
          <w:szCs w:val="24"/>
        </w:rPr>
        <w:t>110</w:t>
      </w:r>
      <w:r w:rsidRPr="00496B5D">
        <w:rPr>
          <w:rFonts w:ascii="Times New Roman" w:hAnsi="Times New Roman"/>
          <w:sz w:val="24"/>
          <w:szCs w:val="24"/>
        </w:rPr>
        <w:t xml:space="preserve"> ust. </w:t>
      </w:r>
      <w:r w:rsidR="00710937" w:rsidRPr="00496B5D">
        <w:rPr>
          <w:rFonts w:ascii="Times New Roman" w:hAnsi="Times New Roman"/>
          <w:sz w:val="24"/>
          <w:szCs w:val="24"/>
        </w:rPr>
        <w:t>2</w:t>
      </w:r>
      <w:r w:rsidRPr="00496B5D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496B5D">
        <w:rPr>
          <w:rFonts w:ascii="Times New Roman" w:hAnsi="Times New Roman"/>
          <w:sz w:val="24"/>
          <w:szCs w:val="24"/>
        </w:rPr>
        <w:t xml:space="preserve"> i zapobiegawcze</w:t>
      </w:r>
      <w:r w:rsidRPr="00496B5D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496B5D">
        <w:rPr>
          <w:rFonts w:ascii="Times New Roman" w:hAnsi="Times New Roman"/>
          <w:sz w:val="24"/>
          <w:szCs w:val="24"/>
        </w:rPr>
        <w:t>..</w:t>
      </w:r>
      <w:r w:rsidRPr="00496B5D">
        <w:rPr>
          <w:rFonts w:ascii="Times New Roman" w:hAnsi="Times New Roman"/>
          <w:sz w:val="24"/>
          <w:szCs w:val="24"/>
        </w:rPr>
        <w:t>……………</w:t>
      </w:r>
      <w:r w:rsidR="00023477" w:rsidRPr="00496B5D">
        <w:rPr>
          <w:rFonts w:ascii="Times New Roman" w:hAnsi="Times New Roman"/>
          <w:sz w:val="24"/>
          <w:szCs w:val="24"/>
        </w:rPr>
        <w:t>…</w:t>
      </w:r>
      <w:r w:rsidRPr="00496B5D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496B5D">
        <w:rPr>
          <w:rFonts w:ascii="Times New Roman" w:hAnsi="Times New Roman"/>
          <w:sz w:val="24"/>
          <w:szCs w:val="24"/>
        </w:rPr>
        <w:t>.</w:t>
      </w:r>
      <w:r w:rsidRPr="00496B5D">
        <w:rPr>
          <w:rFonts w:ascii="Times New Roman" w:hAnsi="Times New Roman"/>
          <w:sz w:val="24"/>
          <w:szCs w:val="24"/>
        </w:rPr>
        <w:t>…</w:t>
      </w:r>
      <w:r w:rsidR="007A2BCB" w:rsidRPr="00496B5D">
        <w:rPr>
          <w:rFonts w:ascii="Times New Roman" w:hAnsi="Times New Roman"/>
          <w:sz w:val="24"/>
          <w:szCs w:val="24"/>
        </w:rPr>
        <w:t>.</w:t>
      </w:r>
    </w:p>
    <w:p w14:paraId="54438932" w14:textId="77777777" w:rsidR="007A2BCB" w:rsidRPr="00496B5D" w:rsidRDefault="00992BD8" w:rsidP="00164A95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3DF31643" w14:textId="76BEB237" w:rsidR="0065752D" w:rsidRPr="00496B5D" w:rsidRDefault="007A2BCB" w:rsidP="0065752D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496B5D">
        <w:rPr>
          <w:rFonts w:ascii="Times New Roman" w:hAnsi="Times New Roman"/>
          <w:sz w:val="24"/>
          <w:szCs w:val="24"/>
        </w:rPr>
        <w:t>t.j</w:t>
      </w:r>
      <w:proofErr w:type="spellEnd"/>
      <w:r w:rsidR="000B430B" w:rsidRPr="00496B5D">
        <w:rPr>
          <w:rFonts w:ascii="Times New Roman" w:hAnsi="Times New Roman"/>
          <w:sz w:val="24"/>
          <w:szCs w:val="24"/>
        </w:rPr>
        <w:t>. Dz.U. z 202</w:t>
      </w:r>
      <w:r w:rsidR="007D0C95" w:rsidRPr="00496B5D">
        <w:rPr>
          <w:rFonts w:ascii="Times New Roman" w:hAnsi="Times New Roman"/>
          <w:sz w:val="24"/>
          <w:szCs w:val="24"/>
        </w:rPr>
        <w:t xml:space="preserve">5 </w:t>
      </w:r>
      <w:r w:rsidR="000B430B" w:rsidRPr="00496B5D">
        <w:rPr>
          <w:rFonts w:ascii="Times New Roman" w:hAnsi="Times New Roman"/>
          <w:sz w:val="24"/>
          <w:szCs w:val="24"/>
        </w:rPr>
        <w:t xml:space="preserve">r. poz. </w:t>
      </w:r>
      <w:r w:rsidR="007D0C95" w:rsidRPr="00496B5D">
        <w:rPr>
          <w:rFonts w:ascii="Times New Roman" w:hAnsi="Times New Roman"/>
          <w:sz w:val="24"/>
          <w:szCs w:val="24"/>
        </w:rPr>
        <w:t>514</w:t>
      </w:r>
      <w:r w:rsidRPr="00496B5D">
        <w:rPr>
          <w:rFonts w:ascii="Times New Roman" w:hAnsi="Times New Roman"/>
          <w:sz w:val="24"/>
          <w:szCs w:val="24"/>
        </w:rPr>
        <w:t>)</w:t>
      </w:r>
      <w:r w:rsidR="00AC6A18" w:rsidRPr="00496B5D">
        <w:rPr>
          <w:rFonts w:ascii="Times New Roman" w:hAnsi="Times New Roman"/>
          <w:sz w:val="24"/>
          <w:szCs w:val="24"/>
        </w:rPr>
        <w:t xml:space="preserve"> </w:t>
      </w:r>
      <w:r w:rsidR="0011306C" w:rsidRPr="00496B5D">
        <w:rPr>
          <w:rStyle w:val="Odwoanieprzypisudolnego"/>
          <w:rFonts w:ascii="Times New Roman" w:hAnsi="Times New Roman"/>
          <w:b/>
          <w:bCs/>
          <w:color w:val="002060"/>
          <w:sz w:val="24"/>
          <w:szCs w:val="24"/>
        </w:rPr>
        <w:footnoteReference w:id="1"/>
      </w:r>
      <w:r w:rsidRPr="00496B5D">
        <w:rPr>
          <w:rFonts w:ascii="Times New Roman" w:hAnsi="Times New Roman"/>
          <w:sz w:val="24"/>
          <w:szCs w:val="24"/>
        </w:rPr>
        <w:t xml:space="preserve"> .</w:t>
      </w:r>
      <w:r w:rsidR="00AD6591" w:rsidRPr="00496B5D">
        <w:rPr>
          <w:rFonts w:ascii="Times New Roman" w:hAnsi="Times New Roman"/>
          <w:sz w:val="24"/>
          <w:szCs w:val="24"/>
        </w:rPr>
        <w:t xml:space="preserve"> </w:t>
      </w:r>
    </w:p>
    <w:p w14:paraId="31A9CCAD" w14:textId="0B881B84" w:rsidR="00AC6A18" w:rsidRDefault="00AC6A18" w:rsidP="00AD6591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0608B9C" w14:textId="77777777" w:rsidR="003A0970" w:rsidRPr="00496B5D" w:rsidRDefault="003A0970" w:rsidP="00AD6591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96B5D" w14:paraId="4594625F" w14:textId="77777777" w:rsidTr="00CD4DD1">
        <w:tc>
          <w:tcPr>
            <w:tcW w:w="9104" w:type="dxa"/>
            <w:shd w:val="clear" w:color="auto" w:fill="D9D9D9"/>
          </w:tcPr>
          <w:p w14:paraId="5A1DD57F" w14:textId="77777777" w:rsidR="0011306C" w:rsidRPr="00496B5D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496B5D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88EAC4D" w14:textId="4A641ED0" w:rsidR="00D2702A" w:rsidRPr="00496B5D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Oświadczam,</w:t>
      </w:r>
      <w:r w:rsidR="00313417" w:rsidRPr="00496B5D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496B5D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496B5D">
        <w:rPr>
          <w:rFonts w:ascii="Times New Roman" w:hAnsi="Times New Roman"/>
          <w:sz w:val="24"/>
          <w:szCs w:val="24"/>
        </w:rPr>
        <w:t xml:space="preserve"> warunki udziału </w:t>
      </w:r>
      <w:r w:rsidR="00496B5D">
        <w:rPr>
          <w:rFonts w:ascii="Times New Roman" w:hAnsi="Times New Roman"/>
          <w:sz w:val="24"/>
          <w:szCs w:val="24"/>
        </w:rPr>
        <w:br/>
      </w:r>
      <w:r w:rsidR="004541F9" w:rsidRPr="00496B5D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96B5D" w14:paraId="3AD2126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5055A" w14:textId="77777777" w:rsidR="00D2702A" w:rsidRPr="00496B5D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B1F71" w14:textId="77777777" w:rsidR="00D2702A" w:rsidRPr="00496B5D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65752D" w:rsidRPr="00496B5D" w14:paraId="42FF462A" w14:textId="77777777" w:rsidTr="001515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2E8ED" w14:textId="115A51E2" w:rsidR="0065752D" w:rsidRPr="00496B5D" w:rsidRDefault="0065752D" w:rsidP="0015153D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ED344" w14:textId="1F7E5A22" w:rsidR="0065752D" w:rsidRPr="00496B5D" w:rsidRDefault="0065752D" w:rsidP="0015153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5A3BCB9E" w14:textId="3E6EB40C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sytuacji ekonomicznej lub finansowej. Zamawiający nie wyznacza warunku w tym zakresie.</w:t>
            </w:r>
          </w:p>
        </w:tc>
      </w:tr>
      <w:tr w:rsidR="0065752D" w:rsidRPr="00496B5D" w14:paraId="4F07A7D9" w14:textId="77777777" w:rsidTr="001515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E167D" w14:textId="0635B6E1" w:rsidR="0065752D" w:rsidRPr="00496B5D" w:rsidRDefault="0065752D" w:rsidP="0015153D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182FE" w14:textId="317D47B9" w:rsidR="0065752D" w:rsidRPr="00496B5D" w:rsidRDefault="0065752D" w:rsidP="0015153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24F29680" w14:textId="77777777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2653BCC" w14:textId="7DFEE674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bCs/>
                <w:sz w:val="24"/>
                <w:szCs w:val="24"/>
              </w:rPr>
              <w:t>1. Doświadczenie</w:t>
            </w:r>
          </w:p>
          <w:p w14:paraId="48800D63" w14:textId="33E0479C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 xml:space="preserve">Wykonawca musi wykazać się wykonaniem w okresie ostatnich 5-ciu lat przed upływem terminu składania ofert, a jeżeli okres prowadzenia działalności jest krótszy - w tym okresie, co najmniej jednej roboty budowlanej, polegającej na   wykonaniu  robót  remontowych  w obiektach użyteczności publicznej o wartości  minimum 200 000,00 złotych brutto. Zamawiający uwzględni tylko zadania zakończone.  </w:t>
            </w:r>
          </w:p>
          <w:p w14:paraId="3AD00791" w14:textId="77777777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 xml:space="preserve">W przypadku składania oferty wspólnej ww. warunek musi spełniać co najmniej jeden z wykonawców w całości. </w:t>
            </w:r>
          </w:p>
          <w:p w14:paraId="4727CFF7" w14:textId="3E280AFB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robót na zasadzie spełnia/nie spełnia.</w:t>
            </w:r>
          </w:p>
          <w:p w14:paraId="137B42EF" w14:textId="213A1AD3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bCs/>
                <w:sz w:val="24"/>
                <w:szCs w:val="24"/>
              </w:rPr>
              <w:t>2. Personel</w:t>
            </w:r>
          </w:p>
          <w:p w14:paraId="3AE4E9B8" w14:textId="77777777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Wykonawca musi wykazać, że do realizacji zamówienia dysponuje następującymi osobami z  uprawnieniami  budowlanymi :</w:t>
            </w:r>
          </w:p>
          <w:p w14:paraId="626173DD" w14:textId="4D23C9BF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a) Kierownik budowy/kierownik robót posiadający uprawnienia budowlane do kierowania robotami budowlanymi w specjalności konstrukcyjno-budowlanej, bez ograniczeń</w:t>
            </w:r>
            <w:r w:rsidR="00496B5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452AEF6" w14:textId="70E45DB0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 xml:space="preserve">b) Kierownik robót branży elektrycznej, posiadający uprawnienia budowlane </w:t>
            </w:r>
            <w:r w:rsidR="00496B5D">
              <w:rPr>
                <w:rFonts w:ascii="Times New Roman" w:hAnsi="Times New Roman"/>
                <w:sz w:val="24"/>
                <w:szCs w:val="24"/>
              </w:rPr>
              <w:br/>
            </w:r>
            <w:r w:rsidRPr="00496B5D">
              <w:rPr>
                <w:rFonts w:ascii="Times New Roman" w:hAnsi="Times New Roman"/>
                <w:sz w:val="24"/>
                <w:szCs w:val="24"/>
              </w:rPr>
              <w:t xml:space="preserve">w specjalności instalacyjnej w zakresie sieci, instalacji i urządzeń elektrycznych </w:t>
            </w:r>
            <w:r w:rsidR="00496B5D">
              <w:rPr>
                <w:rFonts w:ascii="Times New Roman" w:hAnsi="Times New Roman"/>
                <w:sz w:val="24"/>
                <w:szCs w:val="24"/>
              </w:rPr>
              <w:br/>
            </w:r>
            <w:r w:rsidRPr="00496B5D">
              <w:rPr>
                <w:rFonts w:ascii="Times New Roman" w:hAnsi="Times New Roman"/>
                <w:sz w:val="24"/>
                <w:szCs w:val="24"/>
              </w:rPr>
              <w:t>i elektroenergetycznych, bez ograniczeń</w:t>
            </w:r>
            <w:r w:rsidR="00496B5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001B70A" w14:textId="5F671B1D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 xml:space="preserve">c) Kierownik robót branży sanitarnej posiadający uprawnienia budowlane </w:t>
            </w:r>
            <w:r w:rsidR="00496B5D">
              <w:rPr>
                <w:rFonts w:ascii="Times New Roman" w:hAnsi="Times New Roman"/>
                <w:sz w:val="24"/>
                <w:szCs w:val="24"/>
              </w:rPr>
              <w:br/>
            </w:r>
            <w:r w:rsidRPr="00496B5D">
              <w:rPr>
                <w:rFonts w:ascii="Times New Roman" w:hAnsi="Times New Roman"/>
                <w:sz w:val="24"/>
                <w:szCs w:val="24"/>
              </w:rPr>
              <w:lastRenderedPageBreak/>
              <w:t>w specjalności instalacyjnej w zakresie sieci, instalacji i urządzeń cieplnych, wentylacyjnych, gazowych, wodociągowych i kanalizacyjnych, bez ograniczeń</w:t>
            </w:r>
            <w:r w:rsidR="00496B5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3B6374D" w14:textId="77777777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Ocena spełniania warunków udziału w postępowaniu będzie dokonana na podstawie wykazu osób na zasadzie spełnia/nie spełnia.</w:t>
            </w:r>
          </w:p>
          <w:p w14:paraId="19FB0BFD" w14:textId="2ADF0950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Powyższe osoby muszą posiadać aktualne  zaświadczenia z właściwej Izby Samorządu   Zawodowego potwierdzające, że osoba której uprawnienia dotyczą  jest wpisana  na listę członków tej izby.</w:t>
            </w:r>
          </w:p>
        </w:tc>
      </w:tr>
      <w:tr w:rsidR="0065752D" w:rsidRPr="00496B5D" w14:paraId="555232F7" w14:textId="77777777" w:rsidTr="001515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51D53" w14:textId="5CE044F4" w:rsidR="0065752D" w:rsidRPr="00496B5D" w:rsidRDefault="0065752D" w:rsidP="0015153D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2DC22" w14:textId="0C1DE61A" w:rsidR="0065752D" w:rsidRPr="00496B5D" w:rsidRDefault="0065752D" w:rsidP="0015153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BF3DC2A" w14:textId="15C18C69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</w:t>
            </w:r>
          </w:p>
        </w:tc>
      </w:tr>
      <w:tr w:rsidR="0065752D" w:rsidRPr="00496B5D" w14:paraId="287C9CC0" w14:textId="77777777" w:rsidTr="0015153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45D01" w14:textId="500D5D7F" w:rsidR="0065752D" w:rsidRPr="00496B5D" w:rsidRDefault="0065752D" w:rsidP="0015153D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0C66F" w14:textId="4F45289C" w:rsidR="0065752D" w:rsidRPr="00496B5D" w:rsidRDefault="0065752D" w:rsidP="0015153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6294658" w14:textId="30CEE57A" w:rsidR="0065752D" w:rsidRPr="00496B5D" w:rsidRDefault="0065752D" w:rsidP="0015153D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nie wyznacza warunku w tym zakresie.</w:t>
            </w:r>
          </w:p>
        </w:tc>
      </w:tr>
    </w:tbl>
    <w:p w14:paraId="264523F2" w14:textId="2AC9049E" w:rsidR="00E21BB4" w:rsidRPr="00496B5D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14:paraId="4580BEF3" w14:textId="77777777" w:rsidR="00E21BB4" w:rsidRPr="00496B5D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496B5D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496B5D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496B5D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496B5D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496B5D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72A476A" w14:textId="77777777" w:rsidR="00C62F57" w:rsidRPr="00496B5D" w:rsidRDefault="00C62F57" w:rsidP="000C2F90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14:paraId="2C02B73A" w14:textId="77777777" w:rsidR="00C62F57" w:rsidRPr="00496B5D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14:paraId="7F3C0083" w14:textId="77777777" w:rsidR="00721D87" w:rsidRPr="00496B5D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496B5D">
        <w:rPr>
          <w:rFonts w:ascii="Times New Roman" w:hAnsi="Times New Roman"/>
          <w:sz w:val="24"/>
          <w:szCs w:val="24"/>
        </w:rPr>
        <w:t>ego/</w:t>
      </w:r>
      <w:r w:rsidRPr="00496B5D">
        <w:rPr>
          <w:rFonts w:ascii="Times New Roman" w:hAnsi="Times New Roman"/>
          <w:sz w:val="24"/>
          <w:szCs w:val="24"/>
        </w:rPr>
        <w:t xml:space="preserve">ych zasoby: </w:t>
      </w:r>
    </w:p>
    <w:p w14:paraId="3BEC96A1" w14:textId="77777777" w:rsidR="00721D87" w:rsidRPr="00496B5D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……………</w:t>
      </w:r>
      <w:r w:rsidR="00721D87" w:rsidRPr="00496B5D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7E5B6DD5" w14:textId="77777777" w:rsidR="00721D87" w:rsidRPr="00496B5D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96B5D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14:paraId="1491924C" w14:textId="77777777" w:rsidR="00721D87" w:rsidRPr="00496B5D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2FA62249" w14:textId="77777777" w:rsidR="00E21BB4" w:rsidRPr="00496B5D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……………</w:t>
      </w:r>
      <w:r w:rsidR="00721D87" w:rsidRPr="00496B5D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496B5D">
        <w:rPr>
          <w:rFonts w:ascii="Times New Roman" w:hAnsi="Times New Roman"/>
          <w:sz w:val="24"/>
          <w:szCs w:val="24"/>
        </w:rPr>
        <w:t>………………………….</w:t>
      </w:r>
    </w:p>
    <w:p w14:paraId="137E1899" w14:textId="77777777" w:rsidR="00E21BB4" w:rsidRPr="00496B5D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96B5D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14:paraId="67826365" w14:textId="77777777" w:rsidR="00C62F57" w:rsidRPr="00496B5D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96B5D" w14:paraId="0612A191" w14:textId="77777777" w:rsidTr="00CD4DD1">
        <w:tc>
          <w:tcPr>
            <w:tcW w:w="9104" w:type="dxa"/>
            <w:shd w:val="clear" w:color="auto" w:fill="D9D9D9"/>
          </w:tcPr>
          <w:p w14:paraId="102C1447" w14:textId="77777777" w:rsidR="00BE6F04" w:rsidRPr="00496B5D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3CCECE1" w14:textId="7CC2DE50" w:rsidR="00FE4E2B" w:rsidRPr="00496B5D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496B5D">
        <w:rPr>
          <w:rFonts w:ascii="Times New Roman" w:hAnsi="Times New Roman"/>
          <w:sz w:val="24"/>
          <w:szCs w:val="24"/>
        </w:rPr>
        <w:br/>
      </w:r>
      <w:r w:rsidRPr="00496B5D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496B5D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496B5D" w14:paraId="48C17CFB" w14:textId="77777777" w:rsidTr="00847232">
        <w:tc>
          <w:tcPr>
            <w:tcW w:w="9104" w:type="dxa"/>
            <w:shd w:val="clear" w:color="auto" w:fill="D9D9D9"/>
          </w:tcPr>
          <w:p w14:paraId="37A825DE" w14:textId="77777777" w:rsidR="00E426EB" w:rsidRPr="00496B5D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496B5D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1E48007" w14:textId="77777777" w:rsidR="00E426EB" w:rsidRPr="00496B5D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6105406" w14:textId="77777777" w:rsidR="00E426EB" w:rsidRPr="00496B5D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B744EF5" w14:textId="77777777" w:rsidR="00E426EB" w:rsidRPr="00496B5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6805F2AE" w14:textId="77777777" w:rsidR="00E426EB" w:rsidRPr="00496B5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496B5D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473BE9C8" w14:textId="77777777" w:rsidR="00E426EB" w:rsidRPr="00496B5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60847F10" w14:textId="77777777" w:rsidR="00E426EB" w:rsidRPr="00496B5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496B5D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560B67BF" w14:textId="77777777" w:rsidR="00E426EB" w:rsidRPr="00496B5D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0E97E98D" w14:textId="77777777" w:rsidR="0012157F" w:rsidRPr="00496B5D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4E76D8F" w14:textId="77777777" w:rsidR="00524951" w:rsidRPr="00496B5D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ab/>
      </w:r>
      <w:r w:rsidRPr="00496B5D">
        <w:rPr>
          <w:rFonts w:ascii="Times New Roman" w:hAnsi="Times New Roman"/>
          <w:sz w:val="24"/>
          <w:szCs w:val="24"/>
        </w:rPr>
        <w:tab/>
      </w:r>
      <w:r w:rsidRPr="00496B5D">
        <w:rPr>
          <w:rFonts w:ascii="Times New Roman" w:hAnsi="Times New Roman"/>
          <w:sz w:val="24"/>
          <w:szCs w:val="24"/>
        </w:rPr>
        <w:tab/>
      </w:r>
      <w:r w:rsidRPr="00496B5D">
        <w:rPr>
          <w:rFonts w:ascii="Times New Roman" w:hAnsi="Times New Roman"/>
          <w:sz w:val="24"/>
          <w:szCs w:val="24"/>
        </w:rPr>
        <w:tab/>
      </w:r>
      <w:r w:rsidRPr="00496B5D">
        <w:rPr>
          <w:rFonts w:ascii="Times New Roman" w:hAnsi="Times New Roman"/>
          <w:sz w:val="24"/>
          <w:szCs w:val="24"/>
        </w:rPr>
        <w:tab/>
      </w:r>
      <w:r w:rsidRPr="00496B5D">
        <w:rPr>
          <w:rFonts w:ascii="Times New Roman" w:hAnsi="Times New Roman"/>
          <w:sz w:val="24"/>
          <w:szCs w:val="24"/>
        </w:rPr>
        <w:tab/>
      </w:r>
      <w:r w:rsidRPr="00496B5D">
        <w:rPr>
          <w:rFonts w:ascii="Times New Roman" w:hAnsi="Times New Roman"/>
          <w:sz w:val="24"/>
          <w:szCs w:val="24"/>
        </w:rPr>
        <w:tab/>
      </w:r>
    </w:p>
    <w:p w14:paraId="6D62EEA6" w14:textId="77777777" w:rsidR="00524951" w:rsidRPr="00496B5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14:paraId="076A3F22" w14:textId="2E343A11" w:rsidR="00FE4E2B" w:rsidRPr="00496B5D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sz w:val="24"/>
          <w:szCs w:val="24"/>
        </w:rPr>
        <w:t xml:space="preserve">  </w:t>
      </w:r>
      <w:r w:rsidR="006D536F" w:rsidRPr="00496B5D">
        <w:rPr>
          <w:rFonts w:ascii="Times New Roman" w:hAnsi="Times New Roman"/>
          <w:sz w:val="24"/>
          <w:szCs w:val="24"/>
        </w:rPr>
        <w:t>………..</w:t>
      </w:r>
      <w:r w:rsidR="00FE4E2B" w:rsidRPr="00496B5D">
        <w:rPr>
          <w:rFonts w:ascii="Times New Roman" w:hAnsi="Times New Roman"/>
          <w:sz w:val="24"/>
          <w:szCs w:val="24"/>
        </w:rPr>
        <w:t>…</w:t>
      </w:r>
      <w:r w:rsidR="006D536F" w:rsidRPr="00496B5D">
        <w:rPr>
          <w:rFonts w:ascii="Times New Roman" w:hAnsi="Times New Roman"/>
          <w:sz w:val="24"/>
          <w:szCs w:val="24"/>
        </w:rPr>
        <w:t>………..</w:t>
      </w:r>
      <w:r w:rsidR="00FE4E2B" w:rsidRPr="00496B5D">
        <w:rPr>
          <w:rFonts w:ascii="Times New Roman" w:hAnsi="Times New Roman"/>
          <w:sz w:val="24"/>
          <w:szCs w:val="24"/>
        </w:rPr>
        <w:t>……</w:t>
      </w:r>
      <w:r w:rsidR="006D536F" w:rsidRPr="00496B5D">
        <w:rPr>
          <w:rFonts w:ascii="Times New Roman" w:hAnsi="Times New Roman"/>
          <w:sz w:val="24"/>
          <w:szCs w:val="24"/>
        </w:rPr>
        <w:t>………….</w:t>
      </w:r>
      <w:r w:rsidR="00FE4E2B" w:rsidRPr="00496B5D">
        <w:rPr>
          <w:rFonts w:ascii="Times New Roman" w:hAnsi="Times New Roman"/>
          <w:sz w:val="24"/>
          <w:szCs w:val="24"/>
        </w:rPr>
        <w:t>………………………</w:t>
      </w:r>
    </w:p>
    <w:p w14:paraId="1204B353" w14:textId="77777777" w:rsidR="00484F88" w:rsidRPr="00496B5D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496B5D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496B5D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496B5D" w:rsidSect="00496B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84" w:right="1417" w:bottom="568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4F6BE" w14:textId="77777777" w:rsidR="00C3177E" w:rsidRDefault="00C3177E" w:rsidP="0038231F">
      <w:pPr>
        <w:spacing w:after="0" w:line="240" w:lineRule="auto"/>
      </w:pPr>
      <w:r>
        <w:separator/>
      </w:r>
    </w:p>
  </w:endnote>
  <w:endnote w:type="continuationSeparator" w:id="0">
    <w:p w14:paraId="0E34ED69" w14:textId="77777777" w:rsidR="00C3177E" w:rsidRDefault="00C317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E637B" w14:textId="77777777" w:rsidR="0065752D" w:rsidRDefault="006575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18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8AA31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D5AE0" w14:textId="77777777" w:rsidR="0065752D" w:rsidRDefault="006575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4A821" w14:textId="77777777" w:rsidR="00C3177E" w:rsidRDefault="00C3177E" w:rsidP="0038231F">
      <w:pPr>
        <w:spacing w:after="0" w:line="240" w:lineRule="auto"/>
      </w:pPr>
      <w:r>
        <w:separator/>
      </w:r>
    </w:p>
  </w:footnote>
  <w:footnote w:type="continuationSeparator" w:id="0">
    <w:p w14:paraId="2494C590" w14:textId="77777777" w:rsidR="00C3177E" w:rsidRDefault="00C3177E" w:rsidP="0038231F">
      <w:pPr>
        <w:spacing w:after="0" w:line="240" w:lineRule="auto"/>
      </w:pPr>
      <w:r>
        <w:continuationSeparator/>
      </w:r>
    </w:p>
  </w:footnote>
  <w:footnote w:id="1">
    <w:p w14:paraId="037F982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0FCB78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A18B79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146F822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AAA34F9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9AB26" w14:textId="77777777" w:rsidR="0065752D" w:rsidRDefault="006575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E0615" w14:textId="77777777" w:rsidR="0065752D" w:rsidRDefault="006575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8257C" w14:textId="77777777" w:rsidR="0065752D" w:rsidRDefault="006575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178104">
    <w:abstractNumId w:val="11"/>
  </w:num>
  <w:num w:numId="2" w16cid:durableId="1778405316">
    <w:abstractNumId w:val="0"/>
  </w:num>
  <w:num w:numId="3" w16cid:durableId="1171797756">
    <w:abstractNumId w:val="10"/>
  </w:num>
  <w:num w:numId="4" w16cid:durableId="809597418">
    <w:abstractNumId w:val="13"/>
  </w:num>
  <w:num w:numId="5" w16cid:durableId="1494106742">
    <w:abstractNumId w:val="12"/>
  </w:num>
  <w:num w:numId="6" w16cid:durableId="1954088277">
    <w:abstractNumId w:val="9"/>
  </w:num>
  <w:num w:numId="7" w16cid:durableId="1318459190">
    <w:abstractNumId w:val="1"/>
  </w:num>
  <w:num w:numId="8" w16cid:durableId="746266772">
    <w:abstractNumId w:val="6"/>
  </w:num>
  <w:num w:numId="9" w16cid:durableId="418062054">
    <w:abstractNumId w:val="4"/>
  </w:num>
  <w:num w:numId="10" w16cid:durableId="542138309">
    <w:abstractNumId w:val="7"/>
  </w:num>
  <w:num w:numId="11" w16cid:durableId="1296565971">
    <w:abstractNumId w:val="5"/>
  </w:num>
  <w:num w:numId="12" w16cid:durableId="1784492543">
    <w:abstractNumId w:val="8"/>
  </w:num>
  <w:num w:numId="13" w16cid:durableId="1182931323">
    <w:abstractNumId w:val="3"/>
  </w:num>
  <w:num w:numId="14" w16cid:durableId="1231650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F98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A2406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51543"/>
    <w:rsid w:val="00156F98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A147F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0970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6B5D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752D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158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3177E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5E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3F178C"/>
  <w15:docId w15:val="{F69F542E-C135-43ED-B361-21812C37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5</Pages>
  <Words>1134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5</cp:revision>
  <cp:lastPrinted>2016-07-26T10:32:00Z</cp:lastPrinted>
  <dcterms:created xsi:type="dcterms:W3CDTF">2026-04-23T09:32:00Z</dcterms:created>
  <dcterms:modified xsi:type="dcterms:W3CDTF">2026-04-29T10:52:00Z</dcterms:modified>
</cp:coreProperties>
</file>