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73AA0" w14:textId="4F956080" w:rsidR="00471F3F" w:rsidRPr="00471F3F" w:rsidRDefault="00F50AD3" w:rsidP="00667753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F50AD3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F50AD3">
        <w:rPr>
          <w:rFonts w:ascii="Arial" w:hAnsi="Arial" w:cs="Arial"/>
          <w:sz w:val="24"/>
          <w:szCs w:val="24"/>
        </w:rPr>
        <w:t>2026-04-27</w:t>
      </w:r>
    </w:p>
    <w:p w14:paraId="169FDE09" w14:textId="77777777" w:rsidR="00F50AD3" w:rsidRPr="00F50AD3" w:rsidRDefault="00F50AD3" w:rsidP="00667753">
      <w:pPr>
        <w:rPr>
          <w:rFonts w:ascii="Arial" w:hAnsi="Arial" w:cs="Arial"/>
          <w:b/>
          <w:bCs/>
          <w:sz w:val="24"/>
          <w:szCs w:val="24"/>
        </w:rPr>
      </w:pPr>
      <w:r w:rsidRPr="00F50AD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840DF38" w14:textId="0E15BEF6" w:rsidR="00471F3F" w:rsidRPr="00471F3F" w:rsidRDefault="00F50AD3" w:rsidP="00667753">
      <w:pPr>
        <w:rPr>
          <w:rFonts w:ascii="Arial" w:hAnsi="Arial" w:cs="Arial"/>
          <w:b/>
          <w:bCs/>
          <w:sz w:val="24"/>
          <w:szCs w:val="24"/>
        </w:rPr>
      </w:pPr>
      <w:r w:rsidRPr="00F50AD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BC0520A" w14:textId="6CA54DBA" w:rsidR="00471F3F" w:rsidRPr="00471F3F" w:rsidRDefault="00F50AD3" w:rsidP="00667753">
      <w:pPr>
        <w:rPr>
          <w:rFonts w:ascii="Arial" w:hAnsi="Arial" w:cs="Arial"/>
          <w:sz w:val="24"/>
          <w:szCs w:val="24"/>
        </w:rPr>
      </w:pPr>
      <w:r w:rsidRPr="00F50AD3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F50AD3">
        <w:rPr>
          <w:rFonts w:ascii="Arial" w:hAnsi="Arial" w:cs="Arial"/>
          <w:sz w:val="24"/>
          <w:szCs w:val="24"/>
        </w:rPr>
        <w:t>7/19</w:t>
      </w:r>
    </w:p>
    <w:p w14:paraId="4C183CA6" w14:textId="740EB7F2" w:rsidR="00471F3F" w:rsidRPr="00471F3F" w:rsidRDefault="00F50AD3" w:rsidP="00667753">
      <w:pPr>
        <w:rPr>
          <w:rFonts w:ascii="Arial" w:hAnsi="Arial" w:cs="Arial"/>
          <w:sz w:val="24"/>
          <w:szCs w:val="24"/>
        </w:rPr>
      </w:pPr>
      <w:r w:rsidRPr="00F50AD3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F50AD3">
        <w:rPr>
          <w:rFonts w:ascii="Arial" w:hAnsi="Arial" w:cs="Arial"/>
          <w:sz w:val="24"/>
          <w:szCs w:val="24"/>
        </w:rPr>
        <w:t>Poznań</w:t>
      </w:r>
    </w:p>
    <w:p w14:paraId="54FB71B9" w14:textId="77777777" w:rsidR="00667753" w:rsidRDefault="00667753" w:rsidP="0066775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98722FB" w14:textId="7B1AFA26" w:rsidR="00DA2A7E" w:rsidRPr="00471F3F" w:rsidRDefault="00DA2A7E" w:rsidP="0066775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055EFBF" w14:textId="77777777" w:rsidR="00471F3F" w:rsidRDefault="00DA2A7E" w:rsidP="0066775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611B90B6" w14:textId="77777777" w:rsidR="00667753" w:rsidRDefault="00667753" w:rsidP="0066775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75869958" w14:textId="77777777" w:rsidR="00667753" w:rsidRPr="00471F3F" w:rsidRDefault="00667753" w:rsidP="0066775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2B5173EE" w14:textId="77777777" w:rsidTr="00A34E9B">
        <w:tc>
          <w:tcPr>
            <w:tcW w:w="9330" w:type="dxa"/>
            <w:shd w:val="clear" w:color="auto" w:fill="F2F2F2"/>
            <w:hideMark/>
          </w:tcPr>
          <w:p w14:paraId="6BDB2FD3" w14:textId="77777777" w:rsidR="00471F3F" w:rsidRPr="00471F3F" w:rsidRDefault="00471F3F" w:rsidP="0066775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2C6AFC1" w14:textId="77777777" w:rsidR="00471F3F" w:rsidRPr="00471F3F" w:rsidRDefault="00471F3F" w:rsidP="0066775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6ED92BC1" w14:textId="77777777" w:rsidR="00607E00" w:rsidRPr="00607E00" w:rsidRDefault="00607E00" w:rsidP="00667753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14:paraId="0339D69D" w14:textId="77777777" w:rsidTr="001D5408">
        <w:tc>
          <w:tcPr>
            <w:tcW w:w="2268" w:type="dxa"/>
          </w:tcPr>
          <w:p w14:paraId="23AA771D" w14:textId="77777777" w:rsidR="00667753" w:rsidRDefault="00667753" w:rsidP="0066775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707118" w14:textId="47B5C745" w:rsidR="00607E00" w:rsidRPr="00A34E9B" w:rsidRDefault="00607E00" w:rsidP="0066775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1CA7A508" w14:textId="77777777" w:rsidR="00667753" w:rsidRDefault="00667753" w:rsidP="0066775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AF6170" w14:textId="3B3DB45C" w:rsidR="00607E00" w:rsidRPr="00A34E9B" w:rsidRDefault="00607E00" w:rsidP="0066775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50AD3" w:rsidRPr="00F50AD3">
              <w:rPr>
                <w:rFonts w:ascii="Arial" w:hAnsi="Arial" w:cs="Arial"/>
                <w:sz w:val="24"/>
                <w:szCs w:val="24"/>
              </w:rPr>
              <w:t>przetarg</w:t>
            </w:r>
            <w:r w:rsidR="00667753">
              <w:rPr>
                <w:rFonts w:ascii="Arial" w:hAnsi="Arial" w:cs="Arial"/>
                <w:sz w:val="24"/>
                <w:szCs w:val="24"/>
              </w:rPr>
              <w:t>u</w:t>
            </w:r>
            <w:r w:rsidR="00F50AD3" w:rsidRPr="00F50AD3">
              <w:rPr>
                <w:rFonts w:ascii="Arial" w:hAnsi="Arial" w:cs="Arial"/>
                <w:sz w:val="24"/>
                <w:szCs w:val="24"/>
              </w:rPr>
              <w:t xml:space="preserve"> nieograniczon</w:t>
            </w:r>
            <w:r w:rsidR="00667753">
              <w:rPr>
                <w:rFonts w:ascii="Arial" w:hAnsi="Arial" w:cs="Arial"/>
                <w:sz w:val="24"/>
                <w:szCs w:val="24"/>
              </w:rPr>
              <w:t>ego</w:t>
            </w:r>
          </w:p>
        </w:tc>
      </w:tr>
      <w:tr w:rsidR="00607E00" w:rsidRPr="00A34E9B" w14:paraId="24BBE01D" w14:textId="77777777" w:rsidTr="001D5408">
        <w:tc>
          <w:tcPr>
            <w:tcW w:w="2268" w:type="dxa"/>
          </w:tcPr>
          <w:p w14:paraId="5CEAFF1A" w14:textId="77777777" w:rsidR="00607E00" w:rsidRPr="00A34E9B" w:rsidRDefault="00607E00" w:rsidP="0066775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</w:tcPr>
          <w:p w14:paraId="3E497FE2" w14:textId="51029BB8" w:rsidR="00607E00" w:rsidRPr="00A34E9B" w:rsidRDefault="00F50AD3" w:rsidP="0066775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50AD3">
              <w:rPr>
                <w:rFonts w:ascii="Arial" w:hAnsi="Arial" w:cs="Arial"/>
                <w:bCs/>
                <w:sz w:val="24"/>
                <w:szCs w:val="24"/>
              </w:rPr>
              <w:t>Zakup pompy do wspomagania mechanicznego lewej komory serca w ramach realizacji zadania: Kompleksowy program rozwoju opieki nad pacjentem kardiologicznym w Szpitalu Wojewódzkim w Poznaniu</w:t>
            </w:r>
          </w:p>
        </w:tc>
      </w:tr>
      <w:tr w:rsidR="00F50AD3" w:rsidRPr="00A34E9B" w14:paraId="492F37A1" w14:textId="77777777" w:rsidTr="00216100">
        <w:tc>
          <w:tcPr>
            <w:tcW w:w="2268" w:type="dxa"/>
          </w:tcPr>
          <w:p w14:paraId="07FA5AFF" w14:textId="77777777" w:rsidR="00F50AD3" w:rsidRPr="00A34E9B" w:rsidRDefault="00F50AD3" w:rsidP="0066775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</w:tcPr>
          <w:p w14:paraId="6E171499" w14:textId="77777777" w:rsidR="00F50AD3" w:rsidRDefault="00F50AD3" w:rsidP="0066775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50AD3">
              <w:rPr>
                <w:rFonts w:ascii="Arial" w:hAnsi="Arial" w:cs="Arial"/>
                <w:bCs/>
                <w:sz w:val="24"/>
                <w:szCs w:val="24"/>
              </w:rPr>
              <w:t>SZW/DZP/25/2026</w:t>
            </w:r>
            <w:r w:rsidR="0066775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2F8E3D1E" w14:textId="77777777" w:rsidR="00667753" w:rsidRDefault="00667753" w:rsidP="0066775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A819B4A" w14:textId="493CFE45" w:rsidR="00667753" w:rsidRPr="00A34E9B" w:rsidRDefault="00667753" w:rsidP="0066775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6AC310E9" w14:textId="30587E8A" w:rsidR="00DA2A7E" w:rsidRPr="00C512EB" w:rsidRDefault="00DA2A7E" w:rsidP="00667753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F50AD3" w:rsidRPr="00F50AD3">
        <w:rPr>
          <w:rFonts w:ascii="Arial" w:hAnsi="Arial" w:cs="Arial"/>
          <w:b/>
          <w:sz w:val="24"/>
          <w:szCs w:val="24"/>
        </w:rPr>
        <w:t>Szpital Wojewódzki w Poznaniu</w:t>
      </w:r>
      <w:r w:rsidR="00667753">
        <w:rPr>
          <w:rFonts w:ascii="Arial" w:hAnsi="Arial" w:cs="Arial"/>
          <w:b/>
          <w:sz w:val="24"/>
          <w:szCs w:val="24"/>
        </w:rPr>
        <w:t xml:space="preserve">, </w:t>
      </w:r>
      <w:r w:rsidR="00F50AD3" w:rsidRPr="00F50AD3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50AD3" w:rsidRPr="00F50AD3">
        <w:rPr>
          <w:rFonts w:ascii="Arial" w:hAnsi="Arial" w:cs="Arial"/>
          <w:sz w:val="24"/>
          <w:szCs w:val="24"/>
        </w:rPr>
        <w:t>(</w:t>
      </w:r>
      <w:proofErr w:type="spellStart"/>
      <w:r w:rsidR="00F50AD3" w:rsidRPr="00F50AD3">
        <w:rPr>
          <w:rFonts w:ascii="Arial" w:hAnsi="Arial" w:cs="Arial"/>
          <w:sz w:val="24"/>
          <w:szCs w:val="24"/>
        </w:rPr>
        <w:t>t.j</w:t>
      </w:r>
      <w:proofErr w:type="spellEnd"/>
      <w:r w:rsidR="00F50AD3" w:rsidRPr="00F50AD3">
        <w:rPr>
          <w:rFonts w:ascii="Arial" w:hAnsi="Arial" w:cs="Arial"/>
          <w:sz w:val="24"/>
          <w:szCs w:val="24"/>
        </w:rPr>
        <w:t xml:space="preserve">. Dz. U. z 2024 r. poz. 1320 z </w:t>
      </w:r>
      <w:r w:rsidR="00667753" w:rsidRPr="00F50AD3">
        <w:rPr>
          <w:rFonts w:ascii="Arial" w:hAnsi="Arial" w:cs="Arial"/>
          <w:sz w:val="24"/>
          <w:szCs w:val="24"/>
        </w:rPr>
        <w:t>p</w:t>
      </w:r>
      <w:r w:rsidR="00667753">
        <w:rPr>
          <w:rFonts w:ascii="Arial" w:hAnsi="Arial" w:cs="Arial"/>
          <w:sz w:val="24"/>
          <w:szCs w:val="24"/>
        </w:rPr>
        <w:t>óź</w:t>
      </w:r>
      <w:r w:rsidR="00667753" w:rsidRPr="00F50AD3">
        <w:rPr>
          <w:rFonts w:ascii="Arial" w:hAnsi="Arial" w:cs="Arial"/>
          <w:sz w:val="24"/>
          <w:szCs w:val="24"/>
        </w:rPr>
        <w:t>n</w:t>
      </w:r>
      <w:r w:rsidR="00F50AD3" w:rsidRPr="00F50AD3">
        <w:rPr>
          <w:rFonts w:ascii="Arial" w:hAnsi="Arial" w:cs="Arial"/>
          <w:sz w:val="24"/>
          <w:szCs w:val="24"/>
        </w:rPr>
        <w:t>. zm.)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3D4CD6BB" w14:textId="77777777" w:rsidR="00667753" w:rsidRDefault="00667753" w:rsidP="0066775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6CAAA9" w14:textId="4DFB5085" w:rsidR="00DA2A7E" w:rsidRPr="00C512EB" w:rsidRDefault="00DA2A7E" w:rsidP="00667753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50AD3" w:rsidRPr="00C512EB" w14:paraId="5FD4953A" w14:textId="77777777" w:rsidTr="00216100">
        <w:tc>
          <w:tcPr>
            <w:tcW w:w="2943" w:type="dxa"/>
          </w:tcPr>
          <w:p w14:paraId="3E3D73F5" w14:textId="01854302" w:rsidR="00F50AD3" w:rsidRPr="00C512EB" w:rsidRDefault="00F50AD3" w:rsidP="00667753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AD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</w:tcPr>
          <w:p w14:paraId="569651FF" w14:textId="227AE458" w:rsidR="00F50AD3" w:rsidRPr="00C512EB" w:rsidRDefault="00667753" w:rsidP="0066775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F50AD3" w:rsidRPr="00F50AD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14:paraId="36304942" w14:textId="77777777" w:rsidR="00667753" w:rsidRDefault="00667753" w:rsidP="00667753">
      <w:pPr>
        <w:pStyle w:val="Nagwek6"/>
        <w:spacing w:line="240" w:lineRule="auto"/>
        <w:rPr>
          <w:rFonts w:cs="Arial"/>
          <w:sz w:val="24"/>
          <w:szCs w:val="24"/>
          <w:u w:val="single"/>
        </w:rPr>
      </w:pPr>
    </w:p>
    <w:p w14:paraId="1571D81C" w14:textId="23D0AF63" w:rsidR="00DA2A7E" w:rsidRDefault="00DA2A7E" w:rsidP="00667753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  <w:r w:rsidR="00667753">
        <w:rPr>
          <w:rFonts w:cs="Arial"/>
          <w:b w:val="0"/>
          <w:bCs/>
          <w:sz w:val="24"/>
          <w:szCs w:val="24"/>
        </w:rPr>
        <w:t xml:space="preserve"> </w:t>
      </w:r>
      <w:r w:rsidR="00F50AD3" w:rsidRPr="00667753">
        <w:rPr>
          <w:rFonts w:cs="Arial"/>
          <w:b w:val="0"/>
          <w:bCs/>
          <w:sz w:val="24"/>
          <w:szCs w:val="24"/>
        </w:rPr>
        <w:t>brak ofert</w:t>
      </w:r>
      <w:r w:rsidR="00667753">
        <w:rPr>
          <w:rFonts w:cs="Arial"/>
          <w:b w:val="0"/>
          <w:bCs/>
          <w:sz w:val="24"/>
          <w:szCs w:val="24"/>
        </w:rPr>
        <w:t>.</w:t>
      </w:r>
    </w:p>
    <w:p w14:paraId="4B7C7613" w14:textId="77777777" w:rsidR="00C512EB" w:rsidRPr="00C512EB" w:rsidRDefault="00C512EB" w:rsidP="00667753">
      <w:pPr>
        <w:jc w:val="both"/>
        <w:rPr>
          <w:rFonts w:ascii="Arial" w:hAnsi="Arial" w:cs="Arial"/>
          <w:sz w:val="24"/>
          <w:szCs w:val="24"/>
        </w:rPr>
      </w:pPr>
    </w:p>
    <w:p w14:paraId="00CA90D2" w14:textId="77777777" w:rsidR="00DA2A7E" w:rsidRDefault="00DA2A7E" w:rsidP="0066775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3D8BAE2C" w14:textId="77777777" w:rsidR="00D5426D" w:rsidRDefault="00D5426D" w:rsidP="0066775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530D1C6" w14:textId="77777777" w:rsidR="00D5426D" w:rsidRPr="00A47483" w:rsidRDefault="00D5426D" w:rsidP="00D5426D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>/-/ Dyrektor Szpitala Wojewódzkiego w Poznaniu</w:t>
      </w:r>
    </w:p>
    <w:p w14:paraId="4CEC8713" w14:textId="77777777" w:rsidR="00D5426D" w:rsidRPr="00A47483" w:rsidRDefault="00D5426D" w:rsidP="00D5426D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 dr hab. n.med. – prof. UZ</w:t>
      </w:r>
    </w:p>
    <w:p w14:paraId="2906BE31" w14:textId="77777777" w:rsidR="00D5426D" w:rsidRPr="00A47483" w:rsidRDefault="00D5426D" w:rsidP="00D5426D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Dawid Murawa</w:t>
      </w:r>
    </w:p>
    <w:bookmarkEnd w:id="0"/>
    <w:p w14:paraId="44FAFD7C" w14:textId="77777777" w:rsidR="00D5426D" w:rsidRPr="00C512EB" w:rsidRDefault="00D5426D" w:rsidP="0066775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5426D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96C2C" w14:textId="77777777" w:rsidR="00F949EE" w:rsidRDefault="00F949EE">
      <w:r>
        <w:separator/>
      </w:r>
    </w:p>
  </w:endnote>
  <w:endnote w:type="continuationSeparator" w:id="0">
    <w:p w14:paraId="3723EC27" w14:textId="77777777" w:rsidR="00F949EE" w:rsidRDefault="00F94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23F4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02EB4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3FCC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B945E1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1E3F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B395AF" w14:textId="77777777" w:rsidR="003F0CBE" w:rsidRDefault="003F0CBE">
    <w:pPr>
      <w:pStyle w:val="Stopka"/>
      <w:tabs>
        <w:tab w:val="clear" w:pos="4536"/>
      </w:tabs>
      <w:jc w:val="center"/>
    </w:pPr>
  </w:p>
  <w:p w14:paraId="15822654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63082" w14:textId="77777777" w:rsidR="00F949EE" w:rsidRDefault="00F949EE">
      <w:r>
        <w:separator/>
      </w:r>
    </w:p>
  </w:footnote>
  <w:footnote w:type="continuationSeparator" w:id="0">
    <w:p w14:paraId="5576A0F8" w14:textId="77777777" w:rsidR="00F949EE" w:rsidRDefault="00F94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9460A" w14:textId="77777777" w:rsidR="00F50AD3" w:rsidRDefault="00F50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BF703" w14:textId="4E504D49" w:rsidR="00F50AD3" w:rsidRDefault="00D5426D">
    <w:pPr>
      <w:pStyle w:val="Nagwek"/>
    </w:pPr>
    <w:r w:rsidRPr="0088244D">
      <w:rPr>
        <w:noProof/>
      </w:rPr>
      <w:drawing>
        <wp:inline distT="0" distB="0" distL="0" distR="0" wp14:anchorId="2B92138E" wp14:editId="72414DBD">
          <wp:extent cx="5759450" cy="7302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A10A2" w14:textId="77777777" w:rsidR="00F50AD3" w:rsidRDefault="00F50A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58592029">
    <w:abstractNumId w:val="5"/>
  </w:num>
  <w:num w:numId="2" w16cid:durableId="1717123565">
    <w:abstractNumId w:val="10"/>
  </w:num>
  <w:num w:numId="3" w16cid:durableId="2050883770">
    <w:abstractNumId w:val="4"/>
  </w:num>
  <w:num w:numId="4" w16cid:durableId="257518766">
    <w:abstractNumId w:val="9"/>
  </w:num>
  <w:num w:numId="5" w16cid:durableId="187719705">
    <w:abstractNumId w:val="1"/>
  </w:num>
  <w:num w:numId="6" w16cid:durableId="1672903254">
    <w:abstractNumId w:val="2"/>
  </w:num>
  <w:num w:numId="7" w16cid:durableId="297762782">
    <w:abstractNumId w:val="8"/>
  </w:num>
  <w:num w:numId="8" w16cid:durableId="1082071835">
    <w:abstractNumId w:val="6"/>
  </w:num>
  <w:num w:numId="9" w16cid:durableId="136652821">
    <w:abstractNumId w:val="3"/>
  </w:num>
  <w:num w:numId="10" w16cid:durableId="1993101291">
    <w:abstractNumId w:val="0"/>
  </w:num>
  <w:num w:numId="11" w16cid:durableId="923421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6A7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246AD"/>
    <w:rsid w:val="00667753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5426D"/>
    <w:rsid w:val="00DA2A7E"/>
    <w:rsid w:val="00E048BD"/>
    <w:rsid w:val="00E476A7"/>
    <w:rsid w:val="00EB304B"/>
    <w:rsid w:val="00F409C4"/>
    <w:rsid w:val="00F43183"/>
    <w:rsid w:val="00F50AD3"/>
    <w:rsid w:val="00F949EE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D995DD"/>
  <w15:chartTrackingRefBased/>
  <w15:docId w15:val="{ACA9F77A-C32F-4DE4-A83C-0E8F3E41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2026-04-27T07:09:00Z</cp:lastPrinted>
  <dcterms:created xsi:type="dcterms:W3CDTF">2026-04-27T07:16:00Z</dcterms:created>
  <dcterms:modified xsi:type="dcterms:W3CDTF">2026-04-27T07:16:00Z</dcterms:modified>
</cp:coreProperties>
</file>