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D2BA0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D52F85" w:rsidRPr="00D52F85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5F0CCA38" w14:textId="77777777" w:rsidTr="005844F6">
        <w:tc>
          <w:tcPr>
            <w:tcW w:w="9104" w:type="dxa"/>
            <w:shd w:val="clear" w:color="auto" w:fill="F2F2F2"/>
          </w:tcPr>
          <w:p w14:paraId="049F42B7" w14:textId="77777777"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6CCF12B0" w14:textId="77777777" w:rsidR="006D51B7" w:rsidRPr="006D51B7" w:rsidRDefault="006D51B7" w:rsidP="006D51B7">
            <w:pPr>
              <w:spacing w:after="240"/>
              <w:jc w:val="center"/>
            </w:pPr>
          </w:p>
        </w:tc>
      </w:tr>
    </w:tbl>
    <w:p w14:paraId="3EE5A6DF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5D98AB87" w14:textId="77777777">
        <w:tc>
          <w:tcPr>
            <w:tcW w:w="2268" w:type="dxa"/>
          </w:tcPr>
          <w:p w14:paraId="0B3F7D46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DB5AC1E" w14:textId="77777777" w:rsidR="00140C27" w:rsidRPr="00140C27" w:rsidRDefault="00D52F85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52F85">
              <w:rPr>
                <w:rFonts w:ascii="Arial" w:hAnsi="Arial" w:cs="Arial"/>
                <w:bCs/>
              </w:rPr>
              <w:t>Modernizacja lądowiska dla śmigłowców w Szpitalu Powiatowym w Limanowej im. Miłosierdzia Bożego w ramach Programu Inwestycyjnego Modernizacji Podmiotów Leczniczych w zakresie zadań polegających na budowie albo modernizacji lądowisk dla śmigłowców przy Szpitalnych Oddziałach Ratunkowych (SOR) ze środków Subfunduszu modernizacji podmiotów leczniczych.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D52F85" w:rsidRPr="00140C27" w14:paraId="2E2FBBC5" w14:textId="77777777" w:rsidTr="000A0EC4">
        <w:tc>
          <w:tcPr>
            <w:tcW w:w="2268" w:type="dxa"/>
          </w:tcPr>
          <w:p w14:paraId="44F92F76" w14:textId="77777777" w:rsidR="00D52F85" w:rsidRPr="00140C27" w:rsidRDefault="00D52F85" w:rsidP="000A0E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69E9E68" w14:textId="77777777" w:rsidR="00D52F85" w:rsidRPr="00140C27" w:rsidRDefault="00D52F85" w:rsidP="000A0E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52F85">
              <w:rPr>
                <w:rFonts w:ascii="Arial" w:hAnsi="Arial" w:cs="Arial"/>
                <w:bCs/>
              </w:rPr>
              <w:t>NZ-26-2026-28-Rb-P-E</w:t>
            </w:r>
          </w:p>
        </w:tc>
      </w:tr>
    </w:tbl>
    <w:p w14:paraId="7843530C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49D5F56F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303589C1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10F27035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FC7527B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5CB41F7C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1B2E7B4C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0528B9F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0673952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D19920E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613CE2E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77DAB9D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14:paraId="7B62F24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904E83E" w14:textId="77777777"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4C4E8577" w14:textId="77777777"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F2C6663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1DF59C0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726EC94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CCB1019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0560A36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676A870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3314C2A" w14:textId="77777777" w:rsidTr="00AF411F">
        <w:trPr>
          <w:trHeight w:val="489"/>
        </w:trPr>
        <w:tc>
          <w:tcPr>
            <w:tcW w:w="2552" w:type="dxa"/>
            <w:vAlign w:val="center"/>
          </w:tcPr>
          <w:p w14:paraId="15359941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444503FE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26B6F5A6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53FABAFE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54E48C5F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5EE9FA24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Osoba fizyczna nieprowadząca działalności gospodarczej</w:t>
            </w:r>
          </w:p>
          <w:p w14:paraId="512E2AEB" w14:textId="77777777" w:rsidR="00497AEE" w:rsidRPr="00497AEE" w:rsidRDefault="00C76D8E" w:rsidP="00C76D8E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6D8E">
              <w:rPr>
                <w:rFonts w:ascii="Arial" w:hAnsi="Arial" w:cs="Arial"/>
                <w:sz w:val="22"/>
                <w:szCs w:val="22"/>
              </w:rPr>
              <w:lastRenderedPageBreak/>
              <w:t>[</w:t>
            </w:r>
            <w:r w:rsidRPr="00C76D8E">
              <w:rPr>
                <w:rFonts w:ascii="Arial" w:hAnsi="Arial" w:cs="Arial"/>
              </w:rPr>
              <w:t xml:space="preserve"> </w:t>
            </w:r>
            <w:r w:rsidRPr="00C76D8E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4543DC72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76CDE8C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06A29899" w14:textId="0BBFC86C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</w:t>
      </w:r>
      <w:r w:rsidR="00504C41">
        <w:rPr>
          <w:rFonts w:ascii="Arial" w:hAnsi="Arial" w:cs="Arial"/>
        </w:rPr>
        <w:t xml:space="preserve"> ryczałtową</w:t>
      </w:r>
      <w:r w:rsidRPr="00A8509D">
        <w:rPr>
          <w:rFonts w:ascii="Arial" w:hAnsi="Arial" w:cs="Arial"/>
        </w:rPr>
        <w:t>:</w:t>
      </w:r>
    </w:p>
    <w:p w14:paraId="26C4E31A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6A4914CA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10AF7A01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36E82C11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03EF4865" w14:textId="77777777"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0DB8F15C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0B0FFF69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FC62054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6ED337C4" w14:textId="77777777" w:rsidR="00D52F85" w:rsidRDefault="00FF57EE" w:rsidP="00D52F85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380F40C8" w14:textId="77777777" w:rsidR="00D52F85" w:rsidRDefault="00D52F85" w:rsidP="00D52F85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3C3505C2" w14:textId="77777777" w:rsidR="00D52F85" w:rsidRDefault="00D52F85" w:rsidP="00D52F85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592AB9CB" w14:textId="77777777" w:rsidR="00D52F85" w:rsidRPr="00C754AE" w:rsidRDefault="00D52F85" w:rsidP="00D52F85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5726842D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7BA98D9B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575D77C9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AA7CA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7CEA8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03F4C4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189E3CED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944D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3D33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B95C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40A4F83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4222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EBB5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4A5A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13D29D43" w14:textId="77777777"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10DBABED" w14:textId="7A215F60" w:rsidR="0023616F" w:rsidRPr="0023616F" w:rsidRDefault="0023616F" w:rsidP="0023616F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23616F">
        <w:rPr>
          <w:rFonts w:ascii="Arial" w:hAnsi="Arial" w:cs="Arial"/>
          <w:b/>
        </w:rPr>
        <w:t>Okres gwarancji</w:t>
      </w:r>
      <w:r w:rsidRPr="0023616F">
        <w:rPr>
          <w:rFonts w:ascii="Arial" w:hAnsi="Arial" w:cs="Arial"/>
        </w:rPr>
        <w:t xml:space="preserve">: dla zadania  __________ (min 24 miesiące, maksimum 60 </w:t>
      </w:r>
      <w:r w:rsidR="00D14EA3" w:rsidRPr="0023616F">
        <w:rPr>
          <w:rFonts w:ascii="Arial" w:hAnsi="Arial" w:cs="Arial"/>
        </w:rPr>
        <w:t>miesięcy</w:t>
      </w:r>
      <w:r w:rsidRPr="0023616F">
        <w:rPr>
          <w:rFonts w:ascii="Arial" w:hAnsi="Arial" w:cs="Arial"/>
        </w:rPr>
        <w:t>)</w:t>
      </w:r>
    </w:p>
    <w:p w14:paraId="7A8004B9" w14:textId="1C30A7D6" w:rsidR="0023616F" w:rsidRPr="0023616F" w:rsidRDefault="0023616F" w:rsidP="0023616F">
      <w:pPr>
        <w:pStyle w:val="Akapitzlist"/>
        <w:spacing w:before="120" w:line="360" w:lineRule="auto"/>
        <w:ind w:left="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</w:t>
      </w:r>
      <w:r w:rsidRPr="0023616F">
        <w:rPr>
          <w:rFonts w:ascii="Arial" w:hAnsi="Arial" w:cs="Arial"/>
          <w:b/>
        </w:rPr>
        <w:t>W przypadku nie podania przez Wykonawcę okresu gwarancji Zamawiający przyjmuje  minimalny okres gwarancji.</w:t>
      </w:r>
    </w:p>
    <w:p w14:paraId="06A010A0" w14:textId="2D21888B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5AA6E17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lastRenderedPageBreak/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64E4963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74623D6B" w14:textId="77777777" w:rsidR="00CE1552" w:rsidRPr="00CE1552" w:rsidRDefault="005167F6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246F2B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75pt;height:17.55pt">
            <v:imagedata r:id="rId8" o:title=""/>
          </v:shape>
        </w:pict>
      </w:r>
    </w:p>
    <w:p w14:paraId="77DB25A2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6D51B7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2D3FAA1E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E6E1AE2" w14:textId="77777777" w:rsidR="003A37A9" w:rsidRDefault="005167F6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57F57A4A">
          <v:shape id="_x0000_i1026" type="#_x0000_t75" style="width:180.95pt;height:21.9pt">
            <v:imagedata r:id="rId9" o:title=""/>
          </v:shape>
        </w:pict>
      </w:r>
    </w:p>
    <w:p w14:paraId="610A5612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6D51B7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0A7B502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94E8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9709B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5BDCB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3007C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70D9BC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0BD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B8D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7DB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F55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239F7EA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D789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8BA5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470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F20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10E074" w14:textId="11230F4B" w:rsidR="00D14EA3" w:rsidRPr="00D14EA3" w:rsidRDefault="00525EFF" w:rsidP="00D14EA3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9851" w:type="dxa"/>
        <w:tblInd w:w="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7"/>
        <w:gridCol w:w="274"/>
        <w:gridCol w:w="1339"/>
        <w:gridCol w:w="1652"/>
        <w:gridCol w:w="5079"/>
      </w:tblGrid>
      <w:tr w:rsidR="00D14EA3" w:rsidRPr="00D14EA3" w14:paraId="3CB0CDB6" w14:textId="77777777" w:rsidTr="00D14EA3">
        <w:trPr>
          <w:trHeight w:val="360"/>
        </w:trPr>
        <w:tc>
          <w:tcPr>
            <w:tcW w:w="1781" w:type="dxa"/>
            <w:gridSpan w:val="2"/>
          </w:tcPr>
          <w:p w14:paraId="242A2719" w14:textId="0A5EE780" w:rsidR="00D14EA3" w:rsidRPr="00D14EA3" w:rsidRDefault="00D14EA3" w:rsidP="00D14EA3">
            <w:pPr>
              <w:pStyle w:val="Akapitzlist"/>
              <w:spacing w:before="240" w:line="276" w:lineRule="auto"/>
              <w:ind w:left="0"/>
              <w:rPr>
                <w:rFonts w:ascii="Arial" w:hAnsi="Arial" w:cs="Arial"/>
                <w:bCs/>
              </w:rPr>
            </w:pPr>
            <w:r w:rsidRPr="00D14EA3">
              <w:rPr>
                <w:rFonts w:ascii="Arial" w:hAnsi="Arial" w:cs="Arial"/>
                <w:bCs/>
              </w:rPr>
              <w:t>Dane do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D14EA3">
              <w:rPr>
                <w:rFonts w:ascii="Arial" w:hAnsi="Arial" w:cs="Arial"/>
                <w:bCs/>
              </w:rPr>
              <w:t>umowy:</w:t>
            </w:r>
          </w:p>
        </w:tc>
        <w:tc>
          <w:tcPr>
            <w:tcW w:w="1339" w:type="dxa"/>
          </w:tcPr>
          <w:p w14:paraId="002AAC53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652" w:type="dxa"/>
            <w:hideMark/>
          </w:tcPr>
          <w:p w14:paraId="00218F26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079" w:type="dxa"/>
            <w:hideMark/>
          </w:tcPr>
          <w:p w14:paraId="227D519E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</w:tr>
      <w:tr w:rsidR="00D14EA3" w:rsidRPr="00D14EA3" w14:paraId="29D8F489" w14:textId="77777777" w:rsidTr="00D14EA3">
        <w:trPr>
          <w:trHeight w:val="360"/>
        </w:trPr>
        <w:tc>
          <w:tcPr>
            <w:tcW w:w="1781" w:type="dxa"/>
            <w:gridSpan w:val="2"/>
            <w:hideMark/>
          </w:tcPr>
          <w:p w14:paraId="65D0A38E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</w:tcPr>
          <w:p w14:paraId="101F7E6B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1652" w:type="dxa"/>
            <w:hideMark/>
          </w:tcPr>
          <w:p w14:paraId="23417DB4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5079" w:type="dxa"/>
            <w:hideMark/>
          </w:tcPr>
          <w:p w14:paraId="22802A06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</w:tr>
      <w:tr w:rsidR="00D14EA3" w:rsidRPr="00D14EA3" w14:paraId="38B2CCA5" w14:textId="77777777" w:rsidTr="00D14EA3">
        <w:trPr>
          <w:trHeight w:val="360"/>
        </w:trPr>
        <w:tc>
          <w:tcPr>
            <w:tcW w:w="1781" w:type="dxa"/>
            <w:gridSpan w:val="2"/>
          </w:tcPr>
          <w:p w14:paraId="0329E2C5" w14:textId="77777777" w:rsidR="00D14EA3" w:rsidRPr="00D14EA3" w:rsidRDefault="00D14EA3" w:rsidP="00D14EA3">
            <w:pPr>
              <w:pStyle w:val="Akapitzlist"/>
              <w:spacing w:before="240" w:line="276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</w:tcPr>
          <w:p w14:paraId="78ED5F7A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1652" w:type="dxa"/>
          </w:tcPr>
          <w:p w14:paraId="4574C934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5079" w:type="dxa"/>
          </w:tcPr>
          <w:p w14:paraId="2C57A071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</w:tr>
      <w:tr w:rsidR="00D14EA3" w:rsidRPr="00D14EA3" w14:paraId="4E64785B" w14:textId="77777777" w:rsidTr="00D14EA3">
        <w:trPr>
          <w:trHeight w:val="360"/>
        </w:trPr>
        <w:tc>
          <w:tcPr>
            <w:tcW w:w="1781" w:type="dxa"/>
            <w:gridSpan w:val="2"/>
          </w:tcPr>
          <w:p w14:paraId="3E619542" w14:textId="77777777" w:rsidR="00D14EA3" w:rsidRPr="00D14EA3" w:rsidRDefault="00D14EA3" w:rsidP="00D14EA3">
            <w:pPr>
              <w:pStyle w:val="Akapitzlist"/>
              <w:spacing w:before="240" w:line="276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</w:tcPr>
          <w:p w14:paraId="40A7CB1C" w14:textId="77777777" w:rsidR="00D14EA3" w:rsidRPr="00D14EA3" w:rsidRDefault="00D14EA3" w:rsidP="00D14EA3">
            <w:pPr>
              <w:pStyle w:val="Akapitzlist"/>
              <w:spacing w:before="240" w:line="276" w:lineRule="auto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652" w:type="dxa"/>
          </w:tcPr>
          <w:p w14:paraId="0027CB9D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5079" w:type="dxa"/>
          </w:tcPr>
          <w:p w14:paraId="11BB02BB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</w:tr>
      <w:tr w:rsidR="00D14EA3" w:rsidRPr="00D14EA3" w14:paraId="56C3BA89" w14:textId="77777777" w:rsidTr="00D14EA3">
        <w:trPr>
          <w:trHeight w:val="360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F6A1AA5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8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48D2B52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  <w:r w:rsidRPr="00D14EA3">
              <w:rPr>
                <w:rFonts w:ascii="Arial" w:hAnsi="Arial" w:cs="Arial"/>
              </w:rPr>
              <w:t>Osoby które będą zawierały umowę ze strony Wykonawcy:</w:t>
            </w:r>
          </w:p>
        </w:tc>
      </w:tr>
      <w:tr w:rsidR="00D14EA3" w:rsidRPr="00D14EA3" w14:paraId="0A8EFAD9" w14:textId="77777777" w:rsidTr="00D14EA3">
        <w:trPr>
          <w:trHeight w:val="360"/>
        </w:trPr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DD7FA21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8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1A38E17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  <w:r w:rsidRPr="00D14EA3">
              <w:rPr>
                <w:rFonts w:ascii="Arial" w:hAnsi="Arial" w:cs="Arial"/>
              </w:rPr>
              <w:t>Osoba(y)  odpowiedzialna za realizację umowy ze strony Wykonawcy</w:t>
            </w:r>
          </w:p>
        </w:tc>
      </w:tr>
      <w:tr w:rsidR="00D14EA3" w:rsidRPr="00D14EA3" w14:paraId="0D281184" w14:textId="77777777" w:rsidTr="00D14EA3">
        <w:trPr>
          <w:trHeight w:val="360"/>
        </w:trPr>
        <w:tc>
          <w:tcPr>
            <w:tcW w:w="17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1F4A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  <w:r w:rsidRPr="00D14EA3">
              <w:rPr>
                <w:rFonts w:ascii="Arial" w:hAnsi="Arial" w:cs="Arial"/>
              </w:rPr>
              <w:t xml:space="preserve">Imię i </w:t>
            </w:r>
            <w:r w:rsidRPr="00D14EA3">
              <w:rPr>
                <w:rFonts w:ascii="Arial" w:hAnsi="Arial" w:cs="Arial"/>
              </w:rPr>
              <w:lastRenderedPageBreak/>
              <w:t>nazwisko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CF262A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F7C94A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  <w:r w:rsidRPr="00D14EA3">
              <w:rPr>
                <w:rFonts w:ascii="Arial" w:hAnsi="Arial" w:cs="Arial"/>
              </w:rPr>
              <w:t>Stanowisko</w:t>
            </w:r>
          </w:p>
        </w:tc>
        <w:tc>
          <w:tcPr>
            <w:tcW w:w="5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1DFEB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  <w:r w:rsidRPr="00D14EA3">
              <w:rPr>
                <w:rFonts w:ascii="Arial" w:hAnsi="Arial" w:cs="Arial"/>
              </w:rPr>
              <w:tab/>
              <w:t>Faks; e-mail</w:t>
            </w:r>
            <w:r w:rsidRPr="00D14EA3">
              <w:rPr>
                <w:rFonts w:ascii="Arial" w:hAnsi="Arial" w:cs="Arial"/>
              </w:rPr>
              <w:tab/>
              <w:t>Nr telefonu / e-mail</w:t>
            </w:r>
          </w:p>
        </w:tc>
      </w:tr>
      <w:tr w:rsidR="00D14EA3" w:rsidRPr="00D14EA3" w14:paraId="3EA0EA5E" w14:textId="77777777" w:rsidTr="00D14EA3">
        <w:trPr>
          <w:trHeight w:val="360"/>
        </w:trPr>
        <w:tc>
          <w:tcPr>
            <w:tcW w:w="17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4B1F2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  <w:b/>
                <w:bCs/>
              </w:rPr>
            </w:pPr>
            <w:r w:rsidRPr="00D14EA3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9B6535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86895B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  <w:r w:rsidRPr="00D14EA3">
              <w:rPr>
                <w:rFonts w:ascii="Arial" w:hAnsi="Arial" w:cs="Arial"/>
              </w:rPr>
              <w:t> </w:t>
            </w:r>
          </w:p>
        </w:tc>
        <w:tc>
          <w:tcPr>
            <w:tcW w:w="5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03F80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  <w:b/>
                <w:bCs/>
              </w:rPr>
            </w:pPr>
            <w:r w:rsidRPr="00D14EA3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14EA3" w:rsidRPr="00D14EA3" w14:paraId="641D32A2" w14:textId="77777777" w:rsidTr="00D14EA3">
        <w:trPr>
          <w:trHeight w:val="360"/>
        </w:trPr>
        <w:tc>
          <w:tcPr>
            <w:tcW w:w="17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BDBF5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  <w:b/>
                <w:bCs/>
              </w:rPr>
            </w:pPr>
            <w:r w:rsidRPr="00D14EA3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422E9A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902B9AA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</w:rPr>
            </w:pPr>
            <w:r w:rsidRPr="00D14EA3">
              <w:rPr>
                <w:rFonts w:ascii="Arial" w:hAnsi="Arial" w:cs="Arial"/>
              </w:rPr>
              <w:t> </w:t>
            </w:r>
          </w:p>
        </w:tc>
        <w:tc>
          <w:tcPr>
            <w:tcW w:w="5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98200" w14:textId="77777777" w:rsidR="00D14EA3" w:rsidRPr="00D14EA3" w:rsidRDefault="00D14EA3" w:rsidP="00D14EA3">
            <w:pPr>
              <w:pStyle w:val="Akapitzlist"/>
              <w:spacing w:before="240" w:line="276" w:lineRule="auto"/>
              <w:ind w:left="284"/>
              <w:jc w:val="both"/>
              <w:rPr>
                <w:rFonts w:ascii="Arial" w:hAnsi="Arial" w:cs="Arial"/>
                <w:b/>
                <w:bCs/>
              </w:rPr>
            </w:pPr>
            <w:r w:rsidRPr="00D14EA3"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14:paraId="07AB0FBB" w14:textId="77777777" w:rsidR="00D14EA3" w:rsidRDefault="00D14EA3" w:rsidP="00D14EA3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33C39A55" w14:textId="77777777" w:rsidR="00D14EA3" w:rsidRDefault="00D14EA3" w:rsidP="00D14EA3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32D86E33" w14:textId="77777777" w:rsidR="00D14EA3" w:rsidRPr="00D14EA3" w:rsidRDefault="00D14EA3" w:rsidP="00D14EA3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7B55BEF3" w14:textId="77777777" w:rsidR="00D14EA3" w:rsidRPr="00D14EA3" w:rsidRDefault="00D14EA3" w:rsidP="00D14EA3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5E5DC87C" w14:textId="50D0F50C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4EE131C9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03FC5B6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9909ADB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5B917ED3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77BB587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93EAC91" w14:textId="348AF716" w:rsidR="00814ACA" w:rsidRPr="005167F6" w:rsidRDefault="00FD166E" w:rsidP="005167F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20"/>
          <w:szCs w:val="20"/>
        </w:rPr>
        <w:t xml:space="preserve"> </w:t>
      </w:r>
      <w:r w:rsidR="00814ACA" w:rsidRPr="00FD166E">
        <w:rPr>
          <w:rFonts w:ascii="Arial" w:hAnsi="Arial" w:cs="Arial"/>
          <w:iCs/>
          <w:sz w:val="20"/>
          <w:szCs w:val="20"/>
        </w:rPr>
        <w:t>[</w:t>
      </w:r>
      <w:r w:rsidR="005167F6" w:rsidRPr="005167F6">
        <w:rPr>
          <w:rFonts w:ascii="Arial" w:hAnsi="Arial" w:cs="Arial"/>
          <w:iCs/>
          <w:sz w:val="16"/>
          <w:szCs w:val="16"/>
        </w:rPr>
        <w:t>kwalifikowany podpis elektroniczny lub podpis zaufany lub elektroniczny podpis osobisty Wykonawcy/ osoby / osób uprawnionych do reprezentacji Wykonawcy</w:t>
      </w:r>
      <w:r w:rsidR="00814ACA" w:rsidRPr="005167F6">
        <w:rPr>
          <w:rFonts w:ascii="Arial" w:hAnsi="Arial" w:cs="Arial"/>
          <w:iCs/>
          <w:sz w:val="16"/>
          <w:szCs w:val="16"/>
        </w:rPr>
        <w:t>]</w:t>
      </w:r>
    </w:p>
    <w:sectPr w:rsidR="00814ACA" w:rsidRPr="005167F6" w:rsidSect="00AF411F">
      <w:headerReference w:type="default" r:id="rId10"/>
      <w:footerReference w:type="default" r:id="rId11"/>
      <w:headerReference w:type="first" r:id="rId12"/>
      <w:pgSz w:w="11906" w:h="16838"/>
      <w:pgMar w:top="993" w:right="1417" w:bottom="709" w:left="1417" w:header="284" w:footer="15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71E7E" w14:textId="77777777" w:rsidR="00B101C2" w:rsidRDefault="00B101C2" w:rsidP="00FF57EE">
      <w:r>
        <w:separator/>
      </w:r>
    </w:p>
  </w:endnote>
  <w:endnote w:type="continuationSeparator" w:id="0">
    <w:p w14:paraId="3BDEA0F1" w14:textId="77777777" w:rsidR="00B101C2" w:rsidRDefault="00B101C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52FAD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5864" w14:textId="77777777" w:rsidR="00B101C2" w:rsidRDefault="00B101C2" w:rsidP="00FF57EE">
      <w:r>
        <w:separator/>
      </w:r>
    </w:p>
  </w:footnote>
  <w:footnote w:type="continuationSeparator" w:id="0">
    <w:p w14:paraId="684096B4" w14:textId="77777777" w:rsidR="00B101C2" w:rsidRDefault="00B101C2" w:rsidP="00FF57EE">
      <w:r>
        <w:continuationSeparator/>
      </w:r>
    </w:p>
  </w:footnote>
  <w:footnote w:id="1">
    <w:p w14:paraId="48C98984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6AD758D" w14:textId="77777777"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C76D8E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76D8E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78391F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0D829DC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6EC6D7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172FECE2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AD538" w14:textId="77777777" w:rsidR="00AF411F" w:rsidRDefault="00AF411F">
    <w:pPr>
      <w:pStyle w:val="Nagwek"/>
      <w:rPr>
        <w:sz w:val="20"/>
        <w:szCs w:val="20"/>
      </w:rPr>
    </w:pPr>
  </w:p>
  <w:p w14:paraId="05E4F199" w14:textId="77777777" w:rsidR="00AF411F" w:rsidRDefault="00AF411F">
    <w:pPr>
      <w:pStyle w:val="Nagwek"/>
      <w:rPr>
        <w:sz w:val="20"/>
        <w:szCs w:val="20"/>
      </w:rPr>
    </w:pPr>
  </w:p>
  <w:p w14:paraId="3580D38A" w14:textId="77777777" w:rsidR="00AF411F" w:rsidRDefault="00AF411F">
    <w:pPr>
      <w:pStyle w:val="Nagwek"/>
      <w:rPr>
        <w:sz w:val="20"/>
        <w:szCs w:val="20"/>
      </w:rPr>
    </w:pPr>
  </w:p>
  <w:p w14:paraId="38668141" w14:textId="3B1526DE" w:rsidR="00AE2ACB" w:rsidRPr="00AE2ACB" w:rsidRDefault="00D52F85">
    <w:pPr>
      <w:pStyle w:val="Nagwek"/>
      <w:rPr>
        <w:sz w:val="20"/>
        <w:szCs w:val="20"/>
      </w:rPr>
    </w:pPr>
    <w:r>
      <w:rPr>
        <w:sz w:val="20"/>
        <w:szCs w:val="20"/>
      </w:rPr>
      <w:t>NZ-26-2026-28-Rb-P-E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4D7F0" w14:textId="0639BC76" w:rsidR="00D52F85" w:rsidRDefault="005167F6">
    <w:pPr>
      <w:pStyle w:val="Nagwek"/>
    </w:pPr>
    <w:r>
      <w:rPr>
        <w:noProof/>
      </w:rPr>
      <w:pict w14:anchorId="507D44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.3pt;height:57.6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6C566B80"/>
    <w:multiLevelType w:val="hybridMultilevel"/>
    <w:tmpl w:val="151A0D26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24348429">
    <w:abstractNumId w:val="3"/>
  </w:num>
  <w:num w:numId="2" w16cid:durableId="824204481">
    <w:abstractNumId w:val="1"/>
  </w:num>
  <w:num w:numId="3" w16cid:durableId="606618696">
    <w:abstractNumId w:val="2"/>
  </w:num>
  <w:num w:numId="4" w16cid:durableId="1409645061">
    <w:abstractNumId w:val="5"/>
  </w:num>
  <w:num w:numId="5" w16cid:durableId="1995178604">
    <w:abstractNumId w:val="0"/>
  </w:num>
  <w:num w:numId="6" w16cid:durableId="20606637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1C2"/>
    <w:rsid w:val="00025E59"/>
    <w:rsid w:val="0005281D"/>
    <w:rsid w:val="00077EBA"/>
    <w:rsid w:val="0008133D"/>
    <w:rsid w:val="001063D3"/>
    <w:rsid w:val="001129C0"/>
    <w:rsid w:val="00140C27"/>
    <w:rsid w:val="00193CC2"/>
    <w:rsid w:val="00193F60"/>
    <w:rsid w:val="001944F0"/>
    <w:rsid w:val="001B75FB"/>
    <w:rsid w:val="001C12C1"/>
    <w:rsid w:val="001C7D84"/>
    <w:rsid w:val="001D08E7"/>
    <w:rsid w:val="001F1C13"/>
    <w:rsid w:val="00216425"/>
    <w:rsid w:val="002214DB"/>
    <w:rsid w:val="0023616F"/>
    <w:rsid w:val="00253194"/>
    <w:rsid w:val="00267D1F"/>
    <w:rsid w:val="002A516E"/>
    <w:rsid w:val="002C23F2"/>
    <w:rsid w:val="002E612D"/>
    <w:rsid w:val="00346C27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04C41"/>
    <w:rsid w:val="005167F6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D51B7"/>
    <w:rsid w:val="006E3E28"/>
    <w:rsid w:val="00756715"/>
    <w:rsid w:val="007D475B"/>
    <w:rsid w:val="007E331F"/>
    <w:rsid w:val="007F3E87"/>
    <w:rsid w:val="00814ACA"/>
    <w:rsid w:val="00855873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11F"/>
    <w:rsid w:val="00AF4AC3"/>
    <w:rsid w:val="00AF662E"/>
    <w:rsid w:val="00B101C2"/>
    <w:rsid w:val="00B42ED4"/>
    <w:rsid w:val="00B47637"/>
    <w:rsid w:val="00B56BE6"/>
    <w:rsid w:val="00B6100A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76D8E"/>
    <w:rsid w:val="00C85374"/>
    <w:rsid w:val="00CE1552"/>
    <w:rsid w:val="00CE3AE6"/>
    <w:rsid w:val="00D14EA3"/>
    <w:rsid w:val="00D52F85"/>
    <w:rsid w:val="00D554C7"/>
    <w:rsid w:val="00D5631A"/>
    <w:rsid w:val="00D613AB"/>
    <w:rsid w:val="00D86550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345E8B54"/>
  <w15:chartTrackingRefBased/>
  <w15:docId w15:val="{D87BF6E6-3022-4800-A855-3495965C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6D8E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character" w:customStyle="1" w:styleId="Nagwek3Znak">
    <w:name w:val="Nagłówek 3 Znak"/>
    <w:link w:val="Nagwek3"/>
    <w:uiPriority w:val="9"/>
    <w:semiHidden/>
    <w:rsid w:val="00C76D8E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4</cp:revision>
  <dcterms:created xsi:type="dcterms:W3CDTF">2026-04-14T10:03:00Z</dcterms:created>
  <dcterms:modified xsi:type="dcterms:W3CDTF">2026-04-16T05:00:00Z</dcterms:modified>
</cp:coreProperties>
</file>