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E22BB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F3078" w:rsidRPr="003F3078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10DE35A0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375127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8310A5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C660518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7BBEEAD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237B84D0" w14:textId="77777777" w:rsidTr="004F10A0">
        <w:tc>
          <w:tcPr>
            <w:tcW w:w="2269" w:type="dxa"/>
          </w:tcPr>
          <w:p w14:paraId="3FC03B7D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CB6FFAE" w14:textId="77777777" w:rsidR="00A137C9" w:rsidRPr="00A2540E" w:rsidRDefault="003F307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F30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lądowiska dla śmigłowców w Szpitalu Powiatowym w Limanowej im. Miłosierdzia Bożego w ramach Programu Inwestycyjnego Modernizacji Podmiotów Leczniczych w zakresie zadań polegających na budowie albo modernizacji lądowisk dla śmigłowców przy Szpitalnych Oddziałach Ratunkowych (SOR) ze środków Subfunduszu modernizacji podmiotów leczniczych.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F3078" w:rsidRPr="00A2540E" w14:paraId="78213570" w14:textId="77777777" w:rsidTr="00D332BB">
        <w:tc>
          <w:tcPr>
            <w:tcW w:w="2269" w:type="dxa"/>
          </w:tcPr>
          <w:p w14:paraId="54A2E7CB" w14:textId="77777777" w:rsidR="003F3078" w:rsidRPr="00A2540E" w:rsidRDefault="003F3078" w:rsidP="00D332B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8A3347C" w14:textId="77777777" w:rsidR="003F3078" w:rsidRPr="00A2540E" w:rsidRDefault="003F3078" w:rsidP="00D332B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F30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NZ-26-2026-28-Rb-P-E</w:t>
            </w:r>
          </w:p>
        </w:tc>
      </w:tr>
    </w:tbl>
    <w:p w14:paraId="2D0BF2F7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E74A926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F3078" w:rsidRPr="003F3078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1C89F238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571B92E5" w14:textId="77777777" w:rsidTr="00A137C9">
        <w:tc>
          <w:tcPr>
            <w:tcW w:w="617" w:type="dxa"/>
            <w:vAlign w:val="center"/>
          </w:tcPr>
          <w:p w14:paraId="731E18E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64ADFF2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02216B3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370FB032" w14:textId="77777777" w:rsidTr="00A137C9">
        <w:tc>
          <w:tcPr>
            <w:tcW w:w="617" w:type="dxa"/>
            <w:vAlign w:val="center"/>
          </w:tcPr>
          <w:p w14:paraId="57DF3A9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29D7130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3B012C5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090A4AAA" w14:textId="77777777" w:rsidTr="00A137C9">
        <w:tc>
          <w:tcPr>
            <w:tcW w:w="617" w:type="dxa"/>
            <w:vAlign w:val="center"/>
          </w:tcPr>
          <w:p w14:paraId="6FE741C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15D38AC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6F7F7DC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ADF14ED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F3078" w:rsidRPr="003F3078">
        <w:rPr>
          <w:rFonts w:ascii="Arial" w:hAnsi="Arial" w:cs="Arial"/>
          <w:sz w:val="24"/>
          <w:szCs w:val="24"/>
        </w:rPr>
        <w:t>(</w:t>
      </w:r>
      <w:proofErr w:type="spellStart"/>
      <w:r w:rsidR="003F3078" w:rsidRPr="003F3078">
        <w:rPr>
          <w:rFonts w:ascii="Arial" w:hAnsi="Arial" w:cs="Arial"/>
          <w:sz w:val="24"/>
          <w:szCs w:val="24"/>
        </w:rPr>
        <w:t>t.j</w:t>
      </w:r>
      <w:proofErr w:type="spellEnd"/>
      <w:r w:rsidR="003F3078" w:rsidRPr="003F3078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3F3078" w:rsidRPr="003F3078">
        <w:rPr>
          <w:rFonts w:ascii="Arial" w:hAnsi="Arial" w:cs="Arial"/>
          <w:sz w:val="24"/>
          <w:szCs w:val="24"/>
        </w:rPr>
        <w:t>pĂłĹşn</w:t>
      </w:r>
      <w:proofErr w:type="spellEnd"/>
      <w:r w:rsidR="003F3078" w:rsidRPr="003F3078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195DA683" w14:textId="77777777" w:rsidTr="00A137C9">
        <w:tc>
          <w:tcPr>
            <w:tcW w:w="617" w:type="dxa"/>
            <w:vAlign w:val="center"/>
          </w:tcPr>
          <w:p w14:paraId="0B32B8A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33E23ED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0990F6E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1AC7B21B" w14:textId="77777777" w:rsidTr="00A137C9">
        <w:tc>
          <w:tcPr>
            <w:tcW w:w="617" w:type="dxa"/>
            <w:vAlign w:val="center"/>
          </w:tcPr>
          <w:p w14:paraId="38C99CD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2992FF9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0763CD4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273A9C0E" w14:textId="77777777" w:rsidTr="00A137C9">
        <w:tc>
          <w:tcPr>
            <w:tcW w:w="617" w:type="dxa"/>
            <w:vAlign w:val="center"/>
          </w:tcPr>
          <w:p w14:paraId="7A0872F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312EB68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681C782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E8192CA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1BE910B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74434460" w14:textId="77777777" w:rsidTr="004F10A0">
        <w:tc>
          <w:tcPr>
            <w:tcW w:w="2660" w:type="dxa"/>
          </w:tcPr>
          <w:p w14:paraId="57334BA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5EABD6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9701F68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D71CB9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19B845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631EC4D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F307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53A30133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723599">
      <w:headerReference w:type="default" r:id="rId7"/>
      <w:footerReference w:type="default" r:id="rId8"/>
      <w:headerReference w:type="first" r:id="rId9"/>
      <w:pgSz w:w="11906" w:h="16838"/>
      <w:pgMar w:top="993" w:right="1417" w:bottom="851" w:left="1417" w:header="284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FB602" w14:textId="77777777" w:rsidR="00B97DFB" w:rsidRDefault="00B97DFB" w:rsidP="00025386">
      <w:pPr>
        <w:spacing w:after="0" w:line="240" w:lineRule="auto"/>
      </w:pPr>
      <w:r>
        <w:separator/>
      </w:r>
    </w:p>
  </w:endnote>
  <w:endnote w:type="continuationSeparator" w:id="0">
    <w:p w14:paraId="5493B464" w14:textId="77777777" w:rsidR="00B97DFB" w:rsidRDefault="00B97DF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CF9A8" w14:textId="77777777" w:rsidR="00025386" w:rsidRDefault="00723599" w:rsidP="00025386">
    <w:pPr>
      <w:pStyle w:val="Stopka"/>
      <w:tabs>
        <w:tab w:val="clear" w:pos="4536"/>
      </w:tabs>
      <w:jc w:val="center"/>
    </w:pPr>
    <w:r>
      <w:rPr>
        <w:noProof/>
      </w:rPr>
      <w:pict w14:anchorId="3064330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922933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E77C355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98760" w14:textId="77777777" w:rsidR="00B97DFB" w:rsidRDefault="00B97DFB" w:rsidP="00025386">
      <w:pPr>
        <w:spacing w:after="0" w:line="240" w:lineRule="auto"/>
      </w:pPr>
      <w:r>
        <w:separator/>
      </w:r>
    </w:p>
  </w:footnote>
  <w:footnote w:type="continuationSeparator" w:id="0">
    <w:p w14:paraId="4719DA7B" w14:textId="77777777" w:rsidR="00B97DFB" w:rsidRDefault="00B97DF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768BE" w14:textId="1D7DD758" w:rsidR="003F3078" w:rsidRDefault="00723599" w:rsidP="00723599">
    <w:pPr>
      <w:pStyle w:val="Nagwek"/>
      <w:tabs>
        <w:tab w:val="clear" w:pos="4536"/>
        <w:tab w:val="clear" w:pos="9072"/>
        <w:tab w:val="left" w:pos="2993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E9E4B" w14:textId="7CC9E4ED" w:rsidR="003F3078" w:rsidRDefault="00723599">
    <w:pPr>
      <w:pStyle w:val="Nagwek"/>
    </w:pPr>
    <w:r>
      <w:rPr>
        <w:noProof/>
      </w:rPr>
    </w:r>
    <w:r>
      <w:pict w14:anchorId="465B0F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1028" type="#_x0000_t75" style="width:499.6pt;height:63.25pt;visibility:visible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 anchorx="margin"/>
          <w10:anchorlock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6969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7DF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F3078"/>
    <w:rsid w:val="004374F2"/>
    <w:rsid w:val="00460705"/>
    <w:rsid w:val="00485239"/>
    <w:rsid w:val="004A0686"/>
    <w:rsid w:val="004E27D7"/>
    <w:rsid w:val="004F10A0"/>
    <w:rsid w:val="0055145C"/>
    <w:rsid w:val="005624D8"/>
    <w:rsid w:val="005D09D1"/>
    <w:rsid w:val="00620476"/>
    <w:rsid w:val="00657A47"/>
    <w:rsid w:val="00723599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97DFB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9FFB6C"/>
  <w15:chartTrackingRefBased/>
  <w15:docId w15:val="{E6E11EDC-856A-44B6-B955-CF824D546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2026-04-13T07:52:00Z</dcterms:created>
  <dcterms:modified xsi:type="dcterms:W3CDTF">2026-04-13T07:52:00Z</dcterms:modified>
</cp:coreProperties>
</file>