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55421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55597" w:rsidRPr="0015559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AA47D00" w14:textId="77777777" w:rsidTr="00467CA2">
        <w:tc>
          <w:tcPr>
            <w:tcW w:w="2800" w:type="dxa"/>
          </w:tcPr>
          <w:p w14:paraId="5AE943B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1D69EA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90BC0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8AA9E5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6974CA2C" w14:textId="77777777" w:rsidTr="00467CA2">
        <w:tc>
          <w:tcPr>
            <w:tcW w:w="2800" w:type="dxa"/>
          </w:tcPr>
          <w:p w14:paraId="235C356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37A7AE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CAB84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0B6D8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7CF1CC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04087D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54E399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7AC18CF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6A7A69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55597" w:rsidRPr="00155597">
        <w:rPr>
          <w:rFonts w:ascii="Arial" w:hAnsi="Arial" w:cs="Arial"/>
          <w:sz w:val="24"/>
          <w:szCs w:val="24"/>
        </w:rPr>
        <w:t>(</w:t>
      </w:r>
      <w:proofErr w:type="spellStart"/>
      <w:r w:rsidR="00155597" w:rsidRPr="00155597">
        <w:rPr>
          <w:rFonts w:ascii="Arial" w:hAnsi="Arial" w:cs="Arial"/>
          <w:sz w:val="24"/>
          <w:szCs w:val="24"/>
        </w:rPr>
        <w:t>t.j</w:t>
      </w:r>
      <w:proofErr w:type="spellEnd"/>
      <w:r w:rsidR="00155597" w:rsidRPr="0015559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55597" w:rsidRPr="00155597">
        <w:rPr>
          <w:rFonts w:ascii="Arial" w:hAnsi="Arial" w:cs="Arial"/>
          <w:sz w:val="24"/>
          <w:szCs w:val="24"/>
        </w:rPr>
        <w:t>pĂłĹşn</w:t>
      </w:r>
      <w:proofErr w:type="spellEnd"/>
      <w:r w:rsidR="00155597" w:rsidRPr="00155597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689DBF5" w14:textId="77777777" w:rsidTr="00467CA2">
        <w:tc>
          <w:tcPr>
            <w:tcW w:w="2269" w:type="dxa"/>
          </w:tcPr>
          <w:p w14:paraId="68AD8DE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52A65A2" w14:textId="77777777" w:rsidR="00D520D3" w:rsidRPr="00A2540E" w:rsidRDefault="0015559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55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lądowiska dla śmigłowców w Szpitalu Powiatowym w Limanowej im. Miłosierdzia Bożego w ramach Programu Inwestycyjnego Modernizacji Podmiotów Leczniczych w zakresie zadań polegających na budowie albo modernizacji lądowisk dla śmigłowców przy Szpitalnych Oddziałach Ratunkowych (SOR) ze środków Subfunduszu modernizacji podmiotów leczniczych.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5597" w:rsidRPr="00A2540E" w14:paraId="276A87D7" w14:textId="77777777" w:rsidTr="00D332BB">
        <w:tc>
          <w:tcPr>
            <w:tcW w:w="2269" w:type="dxa"/>
          </w:tcPr>
          <w:p w14:paraId="11C81342" w14:textId="77777777" w:rsidR="00155597" w:rsidRPr="00A2540E" w:rsidRDefault="00155597" w:rsidP="00D332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39788DE" w14:textId="77777777" w:rsidR="00155597" w:rsidRPr="00A2540E" w:rsidRDefault="00155597" w:rsidP="00D332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55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NZ-26-2026-28-Rb-P-E</w:t>
            </w:r>
          </w:p>
        </w:tc>
      </w:tr>
    </w:tbl>
    <w:p w14:paraId="3CE9F8C1" w14:textId="77777777" w:rsidR="00DC652A" w:rsidRPr="00053927" w:rsidRDefault="0015559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6F8E00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4B827B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7D78A8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2EAB6C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173110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66091A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1C1A82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D5C1E15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1FADD87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0114BF9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29C77A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7A84174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14:paraId="2CE3C08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85ED104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8856098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FD76E67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6B32E5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4997D17" w14:textId="77777777" w:rsidTr="00467CA2">
        <w:tc>
          <w:tcPr>
            <w:tcW w:w="2660" w:type="dxa"/>
          </w:tcPr>
          <w:p w14:paraId="4304F5E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059766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3203A10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660603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A56EC5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B512A7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5559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F60AED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4E24A9">
      <w:footerReference w:type="default" r:id="rId7"/>
      <w:headerReference w:type="first" r:id="rId8"/>
      <w:pgSz w:w="11906" w:h="16838"/>
      <w:pgMar w:top="993" w:right="1417" w:bottom="851" w:left="1417" w:header="284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7443D" w14:textId="77777777" w:rsidR="00682CD3" w:rsidRDefault="00682CD3" w:rsidP="00025386">
      <w:pPr>
        <w:spacing w:after="0" w:line="240" w:lineRule="auto"/>
      </w:pPr>
      <w:r>
        <w:separator/>
      </w:r>
    </w:p>
  </w:endnote>
  <w:endnote w:type="continuationSeparator" w:id="0">
    <w:p w14:paraId="16A9AC6A" w14:textId="77777777" w:rsidR="00682CD3" w:rsidRDefault="00682C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8E8AA" w14:textId="77777777" w:rsidR="00025386" w:rsidRDefault="004E24A9" w:rsidP="00025386">
    <w:pPr>
      <w:pStyle w:val="Stopka"/>
      <w:tabs>
        <w:tab w:val="clear" w:pos="4536"/>
      </w:tabs>
      <w:jc w:val="center"/>
    </w:pPr>
    <w:r>
      <w:rPr>
        <w:noProof/>
      </w:rPr>
      <w:pict w14:anchorId="7C93756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282A3D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8D4400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59280" w14:textId="77777777" w:rsidR="00682CD3" w:rsidRDefault="00682CD3" w:rsidP="00025386">
      <w:pPr>
        <w:spacing w:after="0" w:line="240" w:lineRule="auto"/>
      </w:pPr>
      <w:r>
        <w:separator/>
      </w:r>
    </w:p>
  </w:footnote>
  <w:footnote w:type="continuationSeparator" w:id="0">
    <w:p w14:paraId="314E420C" w14:textId="77777777" w:rsidR="00682CD3" w:rsidRDefault="00682C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F43E5" w14:textId="19C0ED53" w:rsidR="00155597" w:rsidRDefault="004E24A9">
    <w:pPr>
      <w:pStyle w:val="Nagwek"/>
    </w:pPr>
    <w:r>
      <w:rPr>
        <w:noProof/>
      </w:rPr>
    </w:r>
    <w:r>
      <w:pict w14:anchorId="364E57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1028" type="#_x0000_t75" style="width:496.45pt;height:62.8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 anchorx="margin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069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CD3"/>
    <w:rsid w:val="00025386"/>
    <w:rsid w:val="000423B9"/>
    <w:rsid w:val="00053927"/>
    <w:rsid w:val="00066C44"/>
    <w:rsid w:val="00071D4C"/>
    <w:rsid w:val="00084786"/>
    <w:rsid w:val="00155597"/>
    <w:rsid w:val="0016158F"/>
    <w:rsid w:val="001C2314"/>
    <w:rsid w:val="00213980"/>
    <w:rsid w:val="004374F2"/>
    <w:rsid w:val="00460705"/>
    <w:rsid w:val="00467CA2"/>
    <w:rsid w:val="00485239"/>
    <w:rsid w:val="004E24A9"/>
    <w:rsid w:val="004E27D7"/>
    <w:rsid w:val="0055145C"/>
    <w:rsid w:val="005624D8"/>
    <w:rsid w:val="005D09D1"/>
    <w:rsid w:val="00620476"/>
    <w:rsid w:val="00657A47"/>
    <w:rsid w:val="00682CD3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CF9645"/>
  <w15:chartTrackingRefBased/>
  <w15:docId w15:val="{9242F8EF-6D5A-4AC0-AFCC-8CF22658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2026-04-13T07:51:00Z</dcterms:created>
  <dcterms:modified xsi:type="dcterms:W3CDTF">2026-04-13T07:51:00Z</dcterms:modified>
</cp:coreProperties>
</file>