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09664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03265B5D" w14:textId="77777777" w:rsidR="004D5ED6" w:rsidRDefault="004D5ED6" w:rsidP="004D5ED6">
      <w:pPr>
        <w:spacing w:after="0" w:line="480" w:lineRule="auto"/>
        <w:rPr>
          <w:b/>
        </w:rPr>
      </w:pPr>
    </w:p>
    <w:p w14:paraId="718BBAE0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F1771E" w:rsidRPr="00F1771E">
        <w:rPr>
          <w:b/>
        </w:rPr>
        <w:t>NZ-26-2026-28-Rb-P-E</w:t>
      </w:r>
    </w:p>
    <w:p w14:paraId="188D1725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77BDA2E8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11F8E86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72AB886A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399D2D44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DDE4CC3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3433C47C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1059540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E3B87AD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CD0C002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F62BD22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9FE81DD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3C8E430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CE6C44E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5C05A705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FE55DFB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7D5346F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7ED74BD2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2484B77E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12802E86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F1771E" w:rsidRPr="00F1771E">
        <w:rPr>
          <w:rFonts w:ascii="Arial Narrow" w:hAnsi="Arial Narrow"/>
          <w:b/>
        </w:rPr>
        <w:t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modernizacji podmiotów leczniczych.</w:t>
      </w:r>
      <w:r w:rsidRPr="00033443">
        <w:rPr>
          <w:rFonts w:ascii="Arial Narrow" w:hAnsi="Arial Narrow"/>
        </w:rPr>
        <w:t>,</w:t>
      </w:r>
    </w:p>
    <w:p w14:paraId="5A8584AC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4F3FAAF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588E1EC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5F3F340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6A31B7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16BB967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6A31B7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38322797" w14:textId="7285CA5E" w:rsidR="00A21774" w:rsidRPr="006A31B7" w:rsidRDefault="00A21774" w:rsidP="006A3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6A31B7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7725A2FE" w14:textId="2C26E5D5" w:rsidR="00033443" w:rsidRDefault="006A31B7" w:rsidP="00033443">
      <w:pPr>
        <w:spacing w:after="0" w:line="264" w:lineRule="auto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 xml:space="preserve">* niepotrzebne skreślić </w:t>
      </w:r>
    </w:p>
    <w:p w14:paraId="5DFBC21E" w14:textId="77777777" w:rsidR="006A31B7" w:rsidRPr="00033443" w:rsidRDefault="006A31B7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79EAF3FD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14:paraId="459F2BB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6A31B7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065D0099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38EC9D6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85EB47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143DD00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2261BEF6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1AE79BDE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4253457A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0F9D2B2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B8CEB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82FBAC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A1CBDB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BA68DB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F9676F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3A5F06B9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6A91BFF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747F7CD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59E530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88EFE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30B5D63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AE73E5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44E707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03D19D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314FEB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77C4930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46106B69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EF58517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BFFBD6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0D12614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52B9FF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5A57EA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8F8D36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CD26D6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FBD07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01D6958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2033C49F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D0ADA6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469C60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8DF23A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367BC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6DB5482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E9D681D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7B0150C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924588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2644354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B77A7A8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867D67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29A4AA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42E92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9B639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1ED43209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D903E76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31B921BD" w14:textId="77777777" w:rsidR="00484F88" w:rsidRPr="004D5ED6" w:rsidRDefault="00484F88" w:rsidP="004D5ED6"/>
    <w:sectPr w:rsidR="00484F88" w:rsidRPr="004D5ED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7020" w14:textId="77777777" w:rsidR="0041118D" w:rsidRDefault="0041118D" w:rsidP="0038231F">
      <w:pPr>
        <w:spacing w:after="0" w:line="240" w:lineRule="auto"/>
      </w:pPr>
      <w:r>
        <w:separator/>
      </w:r>
    </w:p>
  </w:endnote>
  <w:endnote w:type="continuationSeparator" w:id="0">
    <w:p w14:paraId="719E619F" w14:textId="77777777" w:rsidR="0041118D" w:rsidRDefault="004111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FC49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6EF62E2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E80A3" w14:textId="77777777" w:rsidR="0041118D" w:rsidRDefault="0041118D" w:rsidP="0038231F">
      <w:pPr>
        <w:spacing w:after="0" w:line="240" w:lineRule="auto"/>
      </w:pPr>
      <w:r>
        <w:separator/>
      </w:r>
    </w:p>
  </w:footnote>
  <w:footnote w:type="continuationSeparator" w:id="0">
    <w:p w14:paraId="15FDA08D" w14:textId="77777777" w:rsidR="0041118D" w:rsidRDefault="004111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43E5F" w14:textId="1955CF31" w:rsidR="00F1771E" w:rsidRDefault="006D69C3">
    <w:pPr>
      <w:pStyle w:val="Nagwek"/>
    </w:pPr>
    <w:r>
      <w:rPr>
        <w:noProof/>
      </w:rPr>
    </w:r>
    <w:r>
      <w:pict w14:anchorId="246D4F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1026" type="#_x0000_t75" style="width:477.7pt;height:60.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 anchorx="margin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809560">
    <w:abstractNumId w:val="7"/>
  </w:num>
  <w:num w:numId="2" w16cid:durableId="253325807">
    <w:abstractNumId w:val="0"/>
  </w:num>
  <w:num w:numId="3" w16cid:durableId="1000888547">
    <w:abstractNumId w:val="6"/>
  </w:num>
  <w:num w:numId="4" w16cid:durableId="1344548577">
    <w:abstractNumId w:val="9"/>
  </w:num>
  <w:num w:numId="5" w16cid:durableId="1000960542">
    <w:abstractNumId w:val="8"/>
  </w:num>
  <w:num w:numId="6" w16cid:durableId="658775881">
    <w:abstractNumId w:val="5"/>
  </w:num>
  <w:num w:numId="7" w16cid:durableId="1762986945">
    <w:abstractNumId w:val="1"/>
  </w:num>
  <w:num w:numId="8" w16cid:durableId="550457119">
    <w:abstractNumId w:val="3"/>
  </w:num>
  <w:num w:numId="9" w16cid:durableId="305010577">
    <w:abstractNumId w:val="2"/>
  </w:num>
  <w:num w:numId="10" w16cid:durableId="13334140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18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1118D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D09D1"/>
    <w:rsid w:val="005E176A"/>
    <w:rsid w:val="005E1C2B"/>
    <w:rsid w:val="005E4D81"/>
    <w:rsid w:val="00634311"/>
    <w:rsid w:val="00641874"/>
    <w:rsid w:val="006565B0"/>
    <w:rsid w:val="006676AE"/>
    <w:rsid w:val="006A31B7"/>
    <w:rsid w:val="006A3A1F"/>
    <w:rsid w:val="006A52B6"/>
    <w:rsid w:val="006D69C3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1771E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5E216"/>
  <w15:docId w15:val="{1A4BD3CE-E542-481B-A224-E8D1152A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2026-04-13T07:50:00Z</dcterms:created>
  <dcterms:modified xsi:type="dcterms:W3CDTF">2026-04-13T07:50:00Z</dcterms:modified>
</cp:coreProperties>
</file>