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341976" w:rsidRDefault="00F358CD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341976">
        <w:rPr>
          <w:rFonts w:ascii="Arial Narrow" w:hAnsi="Arial Narrow" w:cs="Arial"/>
        </w:rPr>
        <w:t>Bydgoszcz</w:t>
      </w:r>
      <w:r w:rsidR="00081D13" w:rsidRPr="00341976">
        <w:rPr>
          <w:rFonts w:ascii="Arial Narrow" w:hAnsi="Arial Narrow" w:cs="Arial"/>
        </w:rPr>
        <w:t xml:space="preserve"> dnia: </w:t>
      </w:r>
      <w:r w:rsidRPr="00341976">
        <w:rPr>
          <w:rFonts w:ascii="Arial Narrow" w:hAnsi="Arial Narrow" w:cs="Arial"/>
        </w:rPr>
        <w:t>2026-03-18</w:t>
      </w:r>
    </w:p>
    <w:p w:rsidR="00081D13" w:rsidRPr="00341976" w:rsidRDefault="00F358CD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341976">
        <w:rPr>
          <w:rFonts w:ascii="Arial Narrow" w:hAnsi="Arial Narrow" w:cs="Arial"/>
          <w:b/>
          <w:bCs/>
        </w:rPr>
        <w:t>10</w:t>
      </w:r>
      <w:r w:rsidR="00341976">
        <w:rPr>
          <w:rFonts w:ascii="Arial Narrow" w:hAnsi="Arial Narrow" w:cs="Arial"/>
          <w:b/>
          <w:bCs/>
        </w:rPr>
        <w:t>.</w:t>
      </w:r>
      <w:r w:rsidRPr="00341976">
        <w:rPr>
          <w:rFonts w:ascii="Arial Narrow" w:hAnsi="Arial Narrow" w:cs="Arial"/>
          <w:b/>
          <w:bCs/>
        </w:rPr>
        <w:t>WSzKzP SPZOZ</w:t>
      </w:r>
    </w:p>
    <w:p w:rsidR="00081D13" w:rsidRPr="00341976" w:rsidRDefault="00F358CD" w:rsidP="00081D13">
      <w:pPr>
        <w:spacing w:line="360" w:lineRule="auto"/>
        <w:ind w:right="3969"/>
        <w:rPr>
          <w:rFonts w:ascii="Arial Narrow" w:hAnsi="Arial Narrow" w:cs="Arial"/>
        </w:rPr>
      </w:pPr>
      <w:r w:rsidRPr="00341976">
        <w:rPr>
          <w:rFonts w:ascii="Arial Narrow" w:hAnsi="Arial Narrow" w:cs="Arial"/>
        </w:rPr>
        <w:t>Powstańców Warszawy</w:t>
      </w:r>
      <w:r w:rsidR="00081D13" w:rsidRPr="00341976">
        <w:rPr>
          <w:rFonts w:ascii="Arial Narrow" w:hAnsi="Arial Narrow" w:cs="Arial"/>
        </w:rPr>
        <w:t xml:space="preserve"> </w:t>
      </w:r>
      <w:r w:rsidRPr="00341976">
        <w:rPr>
          <w:rFonts w:ascii="Arial Narrow" w:hAnsi="Arial Narrow" w:cs="Arial"/>
        </w:rPr>
        <w:t>5</w:t>
      </w:r>
    </w:p>
    <w:p w:rsidR="00081D13" w:rsidRPr="00341976" w:rsidRDefault="00F358CD" w:rsidP="00081D13">
      <w:pPr>
        <w:ind w:right="3969"/>
        <w:rPr>
          <w:rFonts w:ascii="Arial Narrow" w:hAnsi="Arial Narrow" w:cs="Arial"/>
        </w:rPr>
      </w:pPr>
      <w:r w:rsidRPr="00341976">
        <w:rPr>
          <w:rFonts w:ascii="Arial Narrow" w:hAnsi="Arial Narrow" w:cs="Arial"/>
        </w:rPr>
        <w:t>85-681</w:t>
      </w:r>
      <w:r w:rsidR="00081D13" w:rsidRPr="00341976">
        <w:rPr>
          <w:rFonts w:ascii="Arial Narrow" w:hAnsi="Arial Narrow" w:cs="Arial"/>
        </w:rPr>
        <w:t xml:space="preserve"> </w:t>
      </w:r>
      <w:r w:rsidRPr="00341976">
        <w:rPr>
          <w:rFonts w:ascii="Arial Narrow" w:hAnsi="Arial Narrow" w:cs="Arial"/>
        </w:rPr>
        <w:t>Bydgoszcz</w:t>
      </w:r>
    </w:p>
    <w:p w:rsidR="00081D13" w:rsidRPr="00341976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4197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81D13" w:rsidRPr="00341976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4197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81D13" w:rsidRPr="0034197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341976" w:rsidTr="00C13EA9">
        <w:tc>
          <w:tcPr>
            <w:tcW w:w="10065" w:type="dxa"/>
            <w:shd w:val="clear" w:color="auto" w:fill="F2F2F2"/>
            <w:hideMark/>
          </w:tcPr>
          <w:p w:rsidR="00081D13" w:rsidRPr="00341976" w:rsidRDefault="00341976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34197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4197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341976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081D13" w:rsidRPr="00341976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41976">
        <w:rPr>
          <w:rFonts w:ascii="Arial Narrow" w:eastAsia="Calibri" w:hAnsi="Arial Narrow" w:cs="Arial"/>
          <w:lang w:eastAsia="en-US"/>
        </w:rPr>
        <w:t xml:space="preserve">Dotyczy </w:t>
      </w:r>
      <w:r w:rsidRPr="00341976">
        <w:rPr>
          <w:rFonts w:ascii="Arial Narrow" w:hAnsi="Arial Narrow" w:cs="Arial"/>
        </w:rPr>
        <w:t>postępowania o udzielenie zamówienia publicznego</w:t>
      </w:r>
      <w:r w:rsidRPr="00341976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341976" w:rsidTr="00081D13">
        <w:tc>
          <w:tcPr>
            <w:tcW w:w="2269" w:type="dxa"/>
            <w:shd w:val="clear" w:color="auto" w:fill="auto"/>
          </w:tcPr>
          <w:p w:rsidR="00081D13" w:rsidRPr="0034197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4197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41976" w:rsidRDefault="00F358C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41976">
              <w:rPr>
                <w:rFonts w:ascii="Arial Narrow" w:hAnsi="Arial Narrow" w:cs="Arial"/>
                <w:bCs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341976">
              <w:rPr>
                <w:rFonts w:ascii="Arial Narrow" w:hAnsi="Arial Narrow" w:cs="Arial"/>
                <w:bCs/>
              </w:rPr>
              <w:t>mroźniczej</w:t>
            </w:r>
            <w:proofErr w:type="spellEnd"/>
            <w:r w:rsidRPr="00341976">
              <w:rPr>
                <w:rFonts w:ascii="Arial Narrow" w:hAnsi="Arial Narrow" w:cs="Arial"/>
                <w:bCs/>
              </w:rPr>
              <w:t xml:space="preserve"> na potrzeby kuchni</w:t>
            </w:r>
          </w:p>
        </w:tc>
      </w:tr>
      <w:tr w:rsidR="00F358CD" w:rsidRPr="00341976" w:rsidTr="00505EC8">
        <w:tc>
          <w:tcPr>
            <w:tcW w:w="2269" w:type="dxa"/>
            <w:shd w:val="clear" w:color="auto" w:fill="auto"/>
          </w:tcPr>
          <w:p w:rsidR="00F358CD" w:rsidRPr="00341976" w:rsidRDefault="00F358CD" w:rsidP="00505E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4197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358CD" w:rsidRPr="00341976" w:rsidRDefault="00F358CD" w:rsidP="00505E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41976">
              <w:rPr>
                <w:rFonts w:ascii="Arial Narrow" w:hAnsi="Arial Narrow" w:cs="Arial"/>
                <w:bCs/>
              </w:rPr>
              <w:t>16/2026</w:t>
            </w:r>
          </w:p>
        </w:tc>
      </w:tr>
    </w:tbl>
    <w:p w:rsidR="00081D13" w:rsidRPr="0034197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:rsidR="00081D13" w:rsidRPr="0034197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341976">
        <w:rPr>
          <w:rFonts w:ascii="Arial Narrow" w:hAnsi="Arial Narrow" w:cs="Arial"/>
        </w:rPr>
        <w:t xml:space="preserve">Zamawiający, </w:t>
      </w:r>
      <w:r w:rsidR="00F358CD" w:rsidRPr="00341976">
        <w:rPr>
          <w:rFonts w:ascii="Arial Narrow" w:hAnsi="Arial Narrow" w:cs="Arial"/>
          <w:b/>
        </w:rPr>
        <w:t>10</w:t>
      </w:r>
      <w:r w:rsidR="00341976">
        <w:rPr>
          <w:rFonts w:ascii="Arial Narrow" w:hAnsi="Arial Narrow" w:cs="Arial"/>
          <w:b/>
        </w:rPr>
        <w:t>.</w:t>
      </w:r>
      <w:r w:rsidR="00F358CD" w:rsidRPr="00341976">
        <w:rPr>
          <w:rFonts w:ascii="Arial Narrow" w:hAnsi="Arial Narrow" w:cs="Arial"/>
          <w:b/>
        </w:rPr>
        <w:t>WSzKzP SPZOZ</w:t>
      </w:r>
      <w:r w:rsidRPr="00341976">
        <w:rPr>
          <w:rFonts w:ascii="Arial Narrow" w:hAnsi="Arial Narrow" w:cs="Arial"/>
        </w:rPr>
        <w:t xml:space="preserve">, działając na podstawie art. 253 </w:t>
      </w:r>
      <w:r w:rsidR="00A17CDB" w:rsidRPr="00341976">
        <w:rPr>
          <w:rFonts w:ascii="Arial Narrow" w:hAnsi="Arial Narrow" w:cs="Arial"/>
        </w:rPr>
        <w:t xml:space="preserve">ust. 1 pkt. 1 i </w:t>
      </w:r>
      <w:r w:rsidRPr="00341976">
        <w:rPr>
          <w:rFonts w:ascii="Arial Narrow" w:hAnsi="Arial Narrow" w:cs="Arial"/>
        </w:rPr>
        <w:t xml:space="preserve">ust. </w:t>
      </w:r>
      <w:r w:rsidR="00A17CDB" w:rsidRPr="00341976">
        <w:rPr>
          <w:rFonts w:ascii="Arial Narrow" w:hAnsi="Arial Narrow" w:cs="Arial"/>
        </w:rPr>
        <w:t>2</w:t>
      </w:r>
      <w:r w:rsidRPr="00341976">
        <w:rPr>
          <w:rFonts w:ascii="Arial Narrow" w:hAnsi="Arial Narrow" w:cs="Arial"/>
        </w:rPr>
        <w:t xml:space="preserve"> </w:t>
      </w:r>
      <w:r w:rsidR="00081D13" w:rsidRPr="00341976">
        <w:rPr>
          <w:rFonts w:ascii="Arial Narrow" w:hAnsi="Arial Narrow" w:cs="Arial"/>
        </w:rPr>
        <w:t xml:space="preserve">ustawy z dnia 11 września 2019r. Prawo zamówień publicznych </w:t>
      </w:r>
      <w:r w:rsidR="00F358CD" w:rsidRPr="00341976">
        <w:rPr>
          <w:rFonts w:ascii="Arial Narrow" w:hAnsi="Arial Narrow" w:cs="Arial"/>
        </w:rPr>
        <w:t>(</w:t>
      </w:r>
      <w:proofErr w:type="spellStart"/>
      <w:r w:rsidR="00F358CD" w:rsidRPr="00341976">
        <w:rPr>
          <w:rFonts w:ascii="Arial Narrow" w:hAnsi="Arial Narrow" w:cs="Arial"/>
        </w:rPr>
        <w:t>t.j</w:t>
      </w:r>
      <w:proofErr w:type="spellEnd"/>
      <w:r w:rsidR="00F358CD" w:rsidRPr="00341976">
        <w:rPr>
          <w:rFonts w:ascii="Arial Narrow" w:hAnsi="Arial Narrow" w:cs="Arial"/>
        </w:rPr>
        <w:t xml:space="preserve">. Dz. U. z 2024 r. poz. 1320 z </w:t>
      </w:r>
      <w:proofErr w:type="spellStart"/>
      <w:r w:rsidR="00F358CD" w:rsidRPr="00341976">
        <w:rPr>
          <w:rFonts w:ascii="Arial Narrow" w:hAnsi="Arial Narrow" w:cs="Arial"/>
        </w:rPr>
        <w:t>pĂłĹşn</w:t>
      </w:r>
      <w:proofErr w:type="spellEnd"/>
      <w:r w:rsidR="00F358CD" w:rsidRPr="00341976">
        <w:rPr>
          <w:rFonts w:ascii="Arial Narrow" w:hAnsi="Arial Narrow" w:cs="Arial"/>
        </w:rPr>
        <w:t>. zm.)</w:t>
      </w:r>
      <w:r w:rsidR="00081D13" w:rsidRPr="00341976">
        <w:rPr>
          <w:rFonts w:ascii="Arial Narrow" w:hAnsi="Arial Narrow" w:cs="Arial"/>
        </w:rPr>
        <w:t xml:space="preserve">, zwanej dalej „ustawą </w:t>
      </w:r>
      <w:proofErr w:type="spellStart"/>
      <w:r w:rsidR="00081D13" w:rsidRPr="00341976">
        <w:rPr>
          <w:rFonts w:ascii="Arial Narrow" w:hAnsi="Arial Narrow" w:cs="Arial"/>
        </w:rPr>
        <w:t>Pzp</w:t>
      </w:r>
      <w:proofErr w:type="spellEnd"/>
      <w:r w:rsidR="00081D13" w:rsidRPr="00341976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</w:t>
      </w:r>
      <w:r w:rsidR="00081D13" w:rsidRPr="00341976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F358CD" w:rsidRPr="00341976" w:rsidTr="00505E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358CD" w:rsidRPr="00341976" w:rsidRDefault="00F358CD" w:rsidP="00505EC8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341976">
              <w:rPr>
                <w:rFonts w:ascii="Arial Narrow" w:hAnsi="Arial Narrow" w:cs="Arial"/>
                <w:b/>
              </w:rPr>
              <w:t>EKO-FREON Michał Hołowiecki</w:t>
            </w:r>
          </w:p>
          <w:p w:rsidR="00F358CD" w:rsidRPr="00341976" w:rsidRDefault="00F358CD" w:rsidP="00505EC8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341976">
              <w:rPr>
                <w:rFonts w:ascii="Arial Narrow" w:hAnsi="Arial Narrow" w:cs="Arial"/>
                <w:bCs/>
              </w:rPr>
              <w:t>ul. Dziewanny</w:t>
            </w:r>
            <w:r w:rsidRPr="00341976">
              <w:rPr>
                <w:rFonts w:ascii="Arial Narrow" w:hAnsi="Arial Narrow" w:cs="Arial"/>
                <w:bCs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</w:rPr>
              <w:t>1</w:t>
            </w:r>
            <w:r w:rsidRPr="00341976">
              <w:rPr>
                <w:rFonts w:ascii="Arial Narrow" w:hAnsi="Arial Narrow" w:cs="Arial"/>
                <w:bCs/>
              </w:rPr>
              <w:t xml:space="preserve"> </w:t>
            </w:r>
          </w:p>
          <w:p w:rsidR="00F358CD" w:rsidRPr="00341976" w:rsidRDefault="00F358CD" w:rsidP="00505EC8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341976">
              <w:rPr>
                <w:rFonts w:ascii="Arial Narrow" w:hAnsi="Arial Narrow" w:cs="Arial"/>
                <w:bCs/>
              </w:rPr>
              <w:t>43-382</w:t>
            </w:r>
            <w:r w:rsidRPr="00341976">
              <w:rPr>
                <w:rFonts w:ascii="Arial Narrow" w:hAnsi="Arial Narrow" w:cs="Arial"/>
                <w:bCs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</w:rPr>
              <w:t>Bielsko-Biała</w:t>
            </w:r>
          </w:p>
          <w:p w:rsidR="00F358CD" w:rsidRPr="00341976" w:rsidRDefault="00F358CD" w:rsidP="00505EC8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341976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341976">
              <w:rPr>
                <w:rFonts w:ascii="Arial Narrow" w:hAnsi="Arial Narrow" w:cs="Arial"/>
              </w:rPr>
              <w:t xml:space="preserve"> </w:t>
            </w:r>
            <w:bookmarkEnd w:id="1"/>
            <w:r w:rsidRPr="00341976">
              <w:rPr>
                <w:rFonts w:ascii="Arial Narrow" w:hAnsi="Arial Narrow" w:cs="Arial"/>
                <w:b/>
              </w:rPr>
              <w:t>135 300.00 zł</w:t>
            </w:r>
            <w:r w:rsidRPr="00341976">
              <w:rPr>
                <w:rFonts w:ascii="Arial Narrow" w:hAnsi="Arial Narrow" w:cs="Arial"/>
                <w:b/>
              </w:rPr>
              <w:t xml:space="preserve"> brutto</w:t>
            </w:r>
            <w:r w:rsidRPr="00341976">
              <w:rPr>
                <w:rFonts w:ascii="Arial Narrow" w:hAnsi="Arial Narrow" w:cs="Arial"/>
                <w:bCs/>
              </w:rPr>
              <w:t>.</w:t>
            </w:r>
          </w:p>
          <w:p w:rsidR="00F358CD" w:rsidRPr="00341976" w:rsidRDefault="00F358CD" w:rsidP="00505EC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341976">
              <w:rPr>
                <w:rFonts w:ascii="Arial Narrow" w:hAnsi="Arial Narrow" w:cs="Arial"/>
                <w:color w:val="000000"/>
              </w:rPr>
              <w:t>Uzasadnienie wyboru:</w:t>
            </w:r>
          </w:p>
          <w:p w:rsidR="00F358CD" w:rsidRPr="00341976" w:rsidRDefault="00F358CD" w:rsidP="00505EC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341976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341976" w:rsidRDefault="00341976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:rsidR="00341976" w:rsidRDefault="00341976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:rsidR="00341976" w:rsidRDefault="00341976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</w:rPr>
      </w:pPr>
    </w:p>
    <w:p w:rsidR="00081D13" w:rsidRPr="00341976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341976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341976">
        <w:rPr>
          <w:rFonts w:ascii="Arial Narrow" w:hAnsi="Arial Narrow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341976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34197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341976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34197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41976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41976" w:rsidRDefault="00F358C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41976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341976" w:rsidRDefault="00F358C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41976">
              <w:rPr>
                <w:rFonts w:ascii="Arial Narrow" w:hAnsi="Arial Narrow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41976" w:rsidRDefault="00F358C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41976">
              <w:rPr>
                <w:rFonts w:ascii="Arial Narrow" w:hAnsi="Arial Narrow" w:cs="Arial"/>
                <w:bCs/>
                <w:sz w:val="24"/>
                <w:szCs w:val="24"/>
              </w:rPr>
              <w:t>Długość okresu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4197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34197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4197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41976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358CD" w:rsidRPr="00341976" w:rsidTr="00505EC8">
        <w:tc>
          <w:tcPr>
            <w:tcW w:w="851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:rsidR="00F358CD" w:rsidRPr="00341976" w:rsidRDefault="00F358CD" w:rsidP="00505EC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>EKO-FREON Michał Hołowiecki</w:t>
            </w:r>
          </w:p>
          <w:p w:rsidR="00F358CD" w:rsidRPr="00341976" w:rsidRDefault="00F358CD" w:rsidP="00505EC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ul. Dziewanny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F358CD" w:rsidRPr="00341976" w:rsidRDefault="00F358CD" w:rsidP="00505EC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43-382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Bielsko-Biała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20,83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90,83</w:t>
            </w:r>
          </w:p>
        </w:tc>
      </w:tr>
      <w:tr w:rsidR="00F358CD" w:rsidRPr="00341976" w:rsidTr="00505EC8">
        <w:tc>
          <w:tcPr>
            <w:tcW w:w="851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:rsidR="00F358CD" w:rsidRPr="00341976" w:rsidRDefault="00F358CD" w:rsidP="00505EC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>Igldom</w:t>
            </w:r>
            <w:proofErr w:type="spellEnd"/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 xml:space="preserve"> - serwis urządzeń chłodniczych</w:t>
            </w:r>
          </w:p>
          <w:p w:rsidR="00F358CD" w:rsidRPr="00341976" w:rsidRDefault="00F358CD" w:rsidP="00505EC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Błaszkowska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6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F358CD" w:rsidRPr="00341976" w:rsidRDefault="00F358CD" w:rsidP="00505EC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98-215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Goszczanów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45,63</w:t>
            </w:r>
          </w:p>
        </w:tc>
        <w:tc>
          <w:tcPr>
            <w:tcW w:w="1275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85,63</w:t>
            </w:r>
          </w:p>
        </w:tc>
      </w:tr>
      <w:tr w:rsidR="00F358CD" w:rsidRPr="00341976" w:rsidTr="00505EC8">
        <w:tc>
          <w:tcPr>
            <w:tcW w:w="851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F358CD" w:rsidRPr="00341976" w:rsidRDefault="00F358CD" w:rsidP="00505EC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>ARSEM Sp. Z o.o.</w:t>
            </w:r>
          </w:p>
          <w:p w:rsidR="00F358CD" w:rsidRPr="00341976" w:rsidRDefault="00F358CD" w:rsidP="00505EC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Kaczeńcowa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F358CD" w:rsidRPr="00341976" w:rsidRDefault="00F358CD" w:rsidP="00505EC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91-214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45,24</w:t>
            </w:r>
          </w:p>
        </w:tc>
        <w:tc>
          <w:tcPr>
            <w:tcW w:w="1275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23,03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83,27</w:t>
            </w:r>
          </w:p>
        </w:tc>
      </w:tr>
      <w:tr w:rsidR="00F358CD" w:rsidRPr="00341976" w:rsidTr="00505EC8">
        <w:tc>
          <w:tcPr>
            <w:tcW w:w="851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F358CD" w:rsidRPr="00341976" w:rsidRDefault="00F358CD" w:rsidP="00505EC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>Chłod-Servis</w:t>
            </w:r>
            <w:proofErr w:type="spellEnd"/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 xml:space="preserve"> S.M. </w:t>
            </w:r>
            <w:proofErr w:type="spellStart"/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>Porzuc</w:t>
            </w:r>
            <w:proofErr w:type="spellEnd"/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 xml:space="preserve"> Sp. Jawna</w:t>
            </w:r>
          </w:p>
          <w:p w:rsidR="00F358CD" w:rsidRPr="00341976" w:rsidRDefault="00F358CD" w:rsidP="00505EC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10a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F358CD" w:rsidRPr="00341976" w:rsidRDefault="00F358CD" w:rsidP="00505EC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83-304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Kobysewo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358CD" w:rsidRPr="00341976" w:rsidTr="00505EC8">
        <w:tc>
          <w:tcPr>
            <w:tcW w:w="851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:rsidR="00F358CD" w:rsidRPr="00341976" w:rsidRDefault="00F358CD" w:rsidP="00505EC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>ThermoUniversal</w:t>
            </w:r>
            <w:proofErr w:type="spellEnd"/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 xml:space="preserve"> Adrian </w:t>
            </w:r>
            <w:proofErr w:type="spellStart"/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>Bruger</w:t>
            </w:r>
            <w:proofErr w:type="spellEnd"/>
          </w:p>
          <w:p w:rsidR="00F358CD" w:rsidRPr="00341976" w:rsidRDefault="00F358CD" w:rsidP="00505EC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Władysława Szpilmana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F358CD" w:rsidRPr="00341976" w:rsidRDefault="00F358CD" w:rsidP="00505EC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84-208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Kielno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358CD" w:rsidRPr="00341976" w:rsidTr="00505EC8">
        <w:tc>
          <w:tcPr>
            <w:tcW w:w="851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:rsidR="00F358CD" w:rsidRPr="00341976" w:rsidRDefault="00F358CD" w:rsidP="00505EC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>MACHNIAK PROSTA S.A.</w:t>
            </w:r>
          </w:p>
          <w:p w:rsidR="00F358CD" w:rsidRPr="00341976" w:rsidRDefault="00F358CD" w:rsidP="00505EC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os. WICHROWE WZGÓRZE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F358CD" w:rsidRPr="00341976" w:rsidRDefault="00F358CD" w:rsidP="00505EC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64-800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RATAJE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358CD" w:rsidRPr="00341976" w:rsidTr="00505EC8">
        <w:tc>
          <w:tcPr>
            <w:tcW w:w="851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:rsidR="00F358CD" w:rsidRPr="00341976" w:rsidRDefault="00F358CD" w:rsidP="00505EC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/>
                <w:sz w:val="22"/>
                <w:szCs w:val="22"/>
              </w:rPr>
              <w:t>NIEZNALSKI PIOTR - DZIAŁALNOŚĆ USŁUGOWA</w:t>
            </w:r>
          </w:p>
          <w:p w:rsidR="00F358CD" w:rsidRPr="00341976" w:rsidRDefault="00F358CD" w:rsidP="00505EC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Wielowieś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16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F358CD" w:rsidRPr="00341976" w:rsidRDefault="00F358CD" w:rsidP="00505EC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88-170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41976">
              <w:rPr>
                <w:rFonts w:ascii="Arial Narrow" w:hAnsi="Arial Narrow" w:cs="Arial"/>
                <w:bCs/>
                <w:sz w:val="22"/>
                <w:szCs w:val="22"/>
              </w:rPr>
              <w:t>Wielowieś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358CD" w:rsidRPr="00341976" w:rsidRDefault="00F358CD" w:rsidP="00505EC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4197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34197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:rsidR="00F960D7" w:rsidRPr="00341976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:rsidR="00B464D3" w:rsidRPr="00341976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341976">
        <w:rPr>
          <w:rFonts w:ascii="Arial Narrow" w:hAnsi="Arial Narrow" w:cs="Arial"/>
          <w:i/>
        </w:rPr>
        <w:t>Zamawiający</w:t>
      </w:r>
    </w:p>
    <w:bookmarkEnd w:id="0"/>
    <w:p w:rsidR="008642B3" w:rsidRDefault="008642B3" w:rsidP="00005838">
      <w:pPr>
        <w:jc w:val="right"/>
        <w:rPr>
          <w:rFonts w:ascii="Arial Narrow" w:hAnsi="Arial Narrow" w:cs="Arial"/>
        </w:rPr>
      </w:pPr>
    </w:p>
    <w:p w:rsidR="00341976" w:rsidRDefault="00341976" w:rsidP="00341976">
      <w:pPr>
        <w:rPr>
          <w:rFonts w:ascii="Arial Narrow" w:hAnsi="Arial Narrow"/>
          <w:sz w:val="18"/>
          <w:szCs w:val="18"/>
        </w:rPr>
      </w:pPr>
    </w:p>
    <w:p w:rsidR="00341976" w:rsidRDefault="00341976" w:rsidP="00341976">
      <w:pPr>
        <w:rPr>
          <w:rFonts w:ascii="Arial Narrow" w:hAnsi="Arial Narrow"/>
          <w:sz w:val="18"/>
          <w:szCs w:val="18"/>
        </w:rPr>
      </w:pPr>
    </w:p>
    <w:p w:rsidR="00341976" w:rsidRDefault="00341976" w:rsidP="00341976">
      <w:pPr>
        <w:rPr>
          <w:rFonts w:ascii="Arial Narrow" w:hAnsi="Arial Narrow"/>
          <w:sz w:val="18"/>
          <w:szCs w:val="18"/>
        </w:rPr>
      </w:pPr>
    </w:p>
    <w:p w:rsidR="00341976" w:rsidRDefault="00341976" w:rsidP="00341976">
      <w:pPr>
        <w:rPr>
          <w:rFonts w:ascii="Arial Narrow" w:hAnsi="Arial Narrow"/>
          <w:sz w:val="18"/>
          <w:szCs w:val="18"/>
        </w:rPr>
      </w:pPr>
    </w:p>
    <w:p w:rsidR="00341976" w:rsidRDefault="00341976" w:rsidP="00341976">
      <w:pPr>
        <w:rPr>
          <w:rFonts w:ascii="Arial Narrow" w:hAnsi="Arial Narrow"/>
          <w:sz w:val="18"/>
          <w:szCs w:val="18"/>
        </w:rPr>
      </w:pPr>
    </w:p>
    <w:p w:rsidR="00341976" w:rsidRPr="00B9724A" w:rsidRDefault="00341976" w:rsidP="0034197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341976" w:rsidRDefault="00341976" w:rsidP="0034197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341976" w:rsidRPr="00B9724A" w:rsidRDefault="00341976" w:rsidP="0034197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341976" w:rsidRDefault="00341976" w:rsidP="0034197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18.03.2026 r.</w:t>
      </w:r>
    </w:p>
    <w:p w:rsidR="00341976" w:rsidRPr="00341976" w:rsidRDefault="00341976" w:rsidP="00005838">
      <w:pPr>
        <w:jc w:val="right"/>
        <w:rPr>
          <w:rFonts w:ascii="Arial Narrow" w:hAnsi="Arial Narrow"/>
          <w:sz w:val="32"/>
          <w:szCs w:val="32"/>
        </w:rPr>
      </w:pPr>
    </w:p>
    <w:sectPr w:rsidR="00341976" w:rsidRPr="0034197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B45" w:rsidRDefault="00CA7B45">
      <w:r>
        <w:separator/>
      </w:r>
    </w:p>
  </w:endnote>
  <w:endnote w:type="continuationSeparator" w:id="1">
    <w:p w:rsidR="00CA7B45" w:rsidRDefault="00CA7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CD" w:rsidRDefault="00F358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34197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58061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CD" w:rsidRDefault="00F358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B45" w:rsidRDefault="00CA7B45">
      <w:r>
        <w:separator/>
      </w:r>
    </w:p>
  </w:footnote>
  <w:footnote w:type="continuationSeparator" w:id="1">
    <w:p w:rsidR="00CA7B45" w:rsidRDefault="00CA7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CD" w:rsidRDefault="00F358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CD" w:rsidRDefault="00F358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CD" w:rsidRDefault="00F358C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8C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197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610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A7B45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58CD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2026-03-18T12:07:00Z</cp:lastPrinted>
  <dcterms:created xsi:type="dcterms:W3CDTF">2026-03-18T12:07:00Z</dcterms:created>
  <dcterms:modified xsi:type="dcterms:W3CDTF">2026-03-18T12:07:00Z</dcterms:modified>
</cp:coreProperties>
</file>