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D32E7A" w:rsidRDefault="007D3976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D32E7A">
        <w:rPr>
          <w:rFonts w:ascii="Arial Narrow" w:hAnsi="Arial Narrow" w:cs="Arial"/>
          <w:sz w:val="24"/>
          <w:szCs w:val="24"/>
        </w:rPr>
        <w:t>Bydgoszcz</w:t>
      </w:r>
      <w:r w:rsidR="00986737" w:rsidRPr="00D32E7A">
        <w:rPr>
          <w:rFonts w:ascii="Arial Narrow" w:hAnsi="Arial Narrow" w:cs="Arial"/>
          <w:sz w:val="24"/>
          <w:szCs w:val="24"/>
        </w:rPr>
        <w:t xml:space="preserve"> dnia: </w:t>
      </w:r>
      <w:r w:rsidRPr="00D32E7A">
        <w:rPr>
          <w:rFonts w:ascii="Arial Narrow" w:hAnsi="Arial Narrow" w:cs="Arial"/>
          <w:sz w:val="24"/>
          <w:szCs w:val="24"/>
        </w:rPr>
        <w:t>2025-12-16</w:t>
      </w:r>
    </w:p>
    <w:p w:rsidR="00986737" w:rsidRPr="00D32E7A" w:rsidRDefault="007D3976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32E7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D32E7A" w:rsidRDefault="007D3976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32E7A">
        <w:rPr>
          <w:rFonts w:ascii="Arial Narrow" w:hAnsi="Arial Narrow" w:cs="Arial"/>
          <w:sz w:val="24"/>
          <w:szCs w:val="24"/>
        </w:rPr>
        <w:t>Powstańców Warszawy</w:t>
      </w:r>
      <w:r w:rsidR="00986737" w:rsidRPr="00D32E7A">
        <w:rPr>
          <w:rFonts w:ascii="Arial Narrow" w:hAnsi="Arial Narrow" w:cs="Arial"/>
          <w:sz w:val="24"/>
          <w:szCs w:val="24"/>
        </w:rPr>
        <w:t xml:space="preserve"> </w:t>
      </w:r>
      <w:r w:rsidRPr="00D32E7A">
        <w:rPr>
          <w:rFonts w:ascii="Arial Narrow" w:hAnsi="Arial Narrow" w:cs="Arial"/>
          <w:sz w:val="24"/>
          <w:szCs w:val="24"/>
        </w:rPr>
        <w:t>5</w:t>
      </w:r>
    </w:p>
    <w:p w:rsidR="00986737" w:rsidRPr="00D32E7A" w:rsidRDefault="007D3976" w:rsidP="00986737">
      <w:pPr>
        <w:rPr>
          <w:rFonts w:ascii="Arial Narrow" w:hAnsi="Arial Narrow" w:cs="Arial"/>
          <w:sz w:val="24"/>
          <w:szCs w:val="24"/>
        </w:rPr>
      </w:pPr>
      <w:r w:rsidRPr="00D32E7A">
        <w:rPr>
          <w:rFonts w:ascii="Arial Narrow" w:hAnsi="Arial Narrow" w:cs="Arial"/>
          <w:sz w:val="24"/>
          <w:szCs w:val="24"/>
        </w:rPr>
        <w:t>85-681</w:t>
      </w:r>
      <w:r w:rsidR="00986737" w:rsidRPr="00D32E7A">
        <w:rPr>
          <w:rFonts w:ascii="Arial Narrow" w:hAnsi="Arial Narrow" w:cs="Arial"/>
          <w:sz w:val="24"/>
          <w:szCs w:val="24"/>
        </w:rPr>
        <w:t xml:space="preserve"> </w:t>
      </w:r>
      <w:r w:rsidRPr="00D32E7A">
        <w:rPr>
          <w:rFonts w:ascii="Arial Narrow" w:hAnsi="Arial Narrow" w:cs="Arial"/>
          <w:sz w:val="24"/>
          <w:szCs w:val="24"/>
        </w:rPr>
        <w:t>Bydgoszcz</w:t>
      </w:r>
    </w:p>
    <w:p w:rsidR="00986737" w:rsidRPr="00D32E7A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D32E7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D32E7A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32E7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D32E7A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D32E7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32E7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D32E7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32E7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D32E7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32E7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32E7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32E7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D32E7A" w:rsidTr="005A632E">
        <w:tc>
          <w:tcPr>
            <w:tcW w:w="2269" w:type="dxa"/>
            <w:shd w:val="clear" w:color="auto" w:fill="auto"/>
          </w:tcPr>
          <w:p w:rsidR="00986737" w:rsidRPr="00D32E7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D32E7A" w:rsidRDefault="007D397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biurowych różnych na okres 12 miesięcy</w:t>
            </w:r>
            <w:r w:rsidR="00986737" w:rsidRPr="00D32E7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D3976" w:rsidRPr="00D32E7A" w:rsidTr="00EE4ACA">
        <w:tc>
          <w:tcPr>
            <w:tcW w:w="2269" w:type="dxa"/>
            <w:shd w:val="clear" w:color="auto" w:fill="auto"/>
          </w:tcPr>
          <w:p w:rsidR="007D3976" w:rsidRPr="00D32E7A" w:rsidRDefault="007D3976" w:rsidP="00EE4A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D3976" w:rsidRPr="00D32E7A" w:rsidRDefault="007D3976" w:rsidP="00EE4A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bCs/>
                <w:sz w:val="24"/>
                <w:szCs w:val="24"/>
              </w:rPr>
              <w:t>142/2025</w:t>
            </w:r>
          </w:p>
        </w:tc>
      </w:tr>
    </w:tbl>
    <w:p w:rsidR="00A80738" w:rsidRPr="00D32E7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D32E7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32E7A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D32E7A">
        <w:rPr>
          <w:rFonts w:ascii="Arial Narrow" w:hAnsi="Arial Narrow" w:cs="Arial"/>
          <w:sz w:val="24"/>
          <w:szCs w:val="24"/>
        </w:rPr>
        <w:t>2</w:t>
      </w:r>
      <w:r w:rsidRPr="00D32E7A">
        <w:rPr>
          <w:rFonts w:ascii="Arial Narrow" w:hAnsi="Arial Narrow" w:cs="Arial"/>
          <w:sz w:val="24"/>
          <w:szCs w:val="24"/>
        </w:rPr>
        <w:t xml:space="preserve"> ust. 5 </w:t>
      </w:r>
      <w:r w:rsidRPr="00D32E7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D32E7A">
        <w:rPr>
          <w:rFonts w:ascii="Arial Narrow" w:hAnsi="Arial Narrow" w:cs="Arial"/>
          <w:sz w:val="24"/>
          <w:szCs w:val="24"/>
        </w:rPr>
        <w:t xml:space="preserve"> </w:t>
      </w:r>
      <w:r w:rsidR="007D3976" w:rsidRPr="00D32E7A">
        <w:rPr>
          <w:rFonts w:ascii="Arial Narrow" w:hAnsi="Arial Narrow" w:cs="Arial"/>
          <w:sz w:val="24"/>
          <w:szCs w:val="24"/>
        </w:rPr>
        <w:t>(</w:t>
      </w:r>
      <w:proofErr w:type="spellStart"/>
      <w:r w:rsidR="007D3976" w:rsidRPr="00D32E7A">
        <w:rPr>
          <w:rFonts w:ascii="Arial Narrow" w:hAnsi="Arial Narrow" w:cs="Arial"/>
          <w:sz w:val="24"/>
          <w:szCs w:val="24"/>
        </w:rPr>
        <w:t>t.j</w:t>
      </w:r>
      <w:proofErr w:type="spellEnd"/>
      <w:r w:rsidR="007D3976" w:rsidRPr="00D32E7A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7D3976" w:rsidRPr="00D32E7A">
        <w:rPr>
          <w:rFonts w:ascii="Arial Narrow" w:hAnsi="Arial Narrow" w:cs="Arial"/>
          <w:sz w:val="24"/>
          <w:szCs w:val="24"/>
        </w:rPr>
        <w:t>późn</w:t>
      </w:r>
      <w:proofErr w:type="spellEnd"/>
      <w:r w:rsidR="007D3976" w:rsidRPr="00D32E7A">
        <w:rPr>
          <w:rFonts w:ascii="Arial Narrow" w:hAnsi="Arial Narrow" w:cs="Arial"/>
          <w:sz w:val="24"/>
          <w:szCs w:val="24"/>
        </w:rPr>
        <w:t>. zm.)</w:t>
      </w:r>
      <w:r w:rsidR="00490DC0" w:rsidRPr="00D32E7A">
        <w:rPr>
          <w:rFonts w:ascii="Arial Narrow" w:hAnsi="Arial Narrow" w:cs="Arial"/>
          <w:sz w:val="24"/>
          <w:szCs w:val="24"/>
        </w:rPr>
        <w:t xml:space="preserve"> </w:t>
      </w:r>
      <w:r w:rsidRPr="00D32E7A">
        <w:rPr>
          <w:rFonts w:ascii="Arial Narrow" w:hAnsi="Arial Narrow" w:cs="Arial"/>
          <w:sz w:val="24"/>
          <w:szCs w:val="24"/>
        </w:rPr>
        <w:t>udostępnia</w:t>
      </w:r>
      <w:r w:rsidR="00F95C33" w:rsidRPr="00D32E7A">
        <w:rPr>
          <w:rFonts w:ascii="Arial Narrow" w:hAnsi="Arial Narrow" w:cs="Arial"/>
          <w:sz w:val="24"/>
          <w:szCs w:val="24"/>
        </w:rPr>
        <w:t xml:space="preserve"> </w:t>
      </w:r>
      <w:r w:rsidR="004C7E9B" w:rsidRPr="00D32E7A">
        <w:rPr>
          <w:rFonts w:ascii="Arial Narrow" w:hAnsi="Arial Narrow" w:cs="Arial"/>
          <w:sz w:val="24"/>
          <w:szCs w:val="24"/>
        </w:rPr>
        <w:t>informacj</w:t>
      </w:r>
      <w:r w:rsidR="00577BC6" w:rsidRPr="00D32E7A">
        <w:rPr>
          <w:rFonts w:ascii="Arial Narrow" w:hAnsi="Arial Narrow" w:cs="Arial"/>
          <w:sz w:val="24"/>
          <w:szCs w:val="24"/>
        </w:rPr>
        <w:t>ę</w:t>
      </w:r>
      <w:r w:rsidR="00035488" w:rsidRPr="00D32E7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D32E7A">
        <w:rPr>
          <w:rFonts w:ascii="Arial Narrow" w:hAnsi="Arial Narrow" w:cs="Arial"/>
          <w:sz w:val="24"/>
          <w:szCs w:val="24"/>
        </w:rPr>
        <w:t>.</w:t>
      </w:r>
    </w:p>
    <w:p w:rsidR="00A80738" w:rsidRPr="00D32E7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D32E7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D32E7A">
        <w:rPr>
          <w:rFonts w:ascii="Arial Narrow" w:hAnsi="Arial Narrow" w:cs="Arial"/>
          <w:sz w:val="24"/>
          <w:szCs w:val="24"/>
        </w:rPr>
        <w:t xml:space="preserve"> w dniu </w:t>
      </w:r>
      <w:r w:rsidR="007D3976" w:rsidRPr="00D32E7A">
        <w:rPr>
          <w:rFonts w:ascii="Arial Narrow" w:hAnsi="Arial Narrow" w:cs="Arial"/>
          <w:sz w:val="24"/>
          <w:szCs w:val="24"/>
        </w:rPr>
        <w:t>16/12/2025</w:t>
      </w:r>
      <w:r w:rsidR="00FF4AB1" w:rsidRPr="00D32E7A">
        <w:rPr>
          <w:rFonts w:ascii="Arial Narrow" w:hAnsi="Arial Narrow" w:cs="Arial"/>
          <w:sz w:val="24"/>
          <w:szCs w:val="24"/>
        </w:rPr>
        <w:t xml:space="preserve"> o godz. </w:t>
      </w:r>
      <w:r w:rsidR="007D3976" w:rsidRPr="00D32E7A">
        <w:rPr>
          <w:rFonts w:ascii="Arial Narrow" w:hAnsi="Arial Narrow" w:cs="Arial"/>
          <w:sz w:val="24"/>
          <w:szCs w:val="24"/>
        </w:rPr>
        <w:t>08:15</w:t>
      </w:r>
      <w:r w:rsidRPr="00D32E7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D32E7A" w:rsidTr="005A632E">
        <w:tc>
          <w:tcPr>
            <w:tcW w:w="1276" w:type="dxa"/>
            <w:shd w:val="clear" w:color="auto" w:fill="F2F2F2"/>
            <w:vAlign w:val="center"/>
          </w:tcPr>
          <w:p w:rsidR="006B27ED" w:rsidRPr="00D32E7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D32E7A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D32E7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D32E7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D32E7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7D3976" w:rsidRPr="00D32E7A" w:rsidTr="00EE4ACA"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7D3976" w:rsidRPr="00D32E7A" w:rsidRDefault="007D3976" w:rsidP="00EE4AC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ETIMARK Tomasz Zawada</w:t>
            </w:r>
          </w:p>
          <w:p w:rsidR="007D3976" w:rsidRPr="00D32E7A" w:rsidRDefault="007D3976" w:rsidP="00EE4ACA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Roztocze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5b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D3976" w:rsidRPr="00D32E7A" w:rsidRDefault="007D3976" w:rsidP="00EE4AC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20-722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31 480.13 zł</w:t>
            </w:r>
          </w:p>
        </w:tc>
      </w:tr>
      <w:tr w:rsidR="007D3976" w:rsidRPr="00D32E7A" w:rsidTr="00EE4ACA"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D3976" w:rsidRPr="00D32E7A" w:rsidRDefault="007D3976" w:rsidP="00EE4AC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7D3976" w:rsidRPr="00D32E7A" w:rsidRDefault="007D3976" w:rsidP="00EE4ACA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D3976" w:rsidRPr="00D32E7A" w:rsidRDefault="007D3976" w:rsidP="00EE4AC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16 590.24 zł</w:t>
            </w:r>
          </w:p>
        </w:tc>
      </w:tr>
      <w:tr w:rsidR="007D3976" w:rsidRPr="00D32E7A" w:rsidTr="00EE4ACA"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D3976" w:rsidRPr="00D32E7A" w:rsidRDefault="007D3976" w:rsidP="00EE4AC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7D3976" w:rsidRPr="00D32E7A" w:rsidRDefault="007D3976" w:rsidP="00EE4ACA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D3976" w:rsidRPr="00D32E7A" w:rsidRDefault="007D3976" w:rsidP="00EE4AC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7 859.70 zł</w:t>
            </w:r>
          </w:p>
        </w:tc>
      </w:tr>
      <w:tr w:rsidR="007D3976" w:rsidRPr="00D32E7A" w:rsidTr="00EE4ACA"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7D3976" w:rsidRPr="00D32E7A" w:rsidRDefault="007D3976" w:rsidP="00EE4AC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7D3976" w:rsidRPr="00D32E7A" w:rsidRDefault="007D3976" w:rsidP="00EE4ACA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D3976" w:rsidRPr="00D32E7A" w:rsidRDefault="007D3976" w:rsidP="00EE4AC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15 041.06 zł</w:t>
            </w:r>
          </w:p>
        </w:tc>
      </w:tr>
      <w:tr w:rsidR="007D3976" w:rsidRPr="00D32E7A" w:rsidTr="00EE4ACA"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7D3976" w:rsidRPr="00D32E7A" w:rsidRDefault="007D3976" w:rsidP="00EE4AC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7D3976" w:rsidRPr="00D32E7A" w:rsidRDefault="007D3976" w:rsidP="00EE4ACA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D3976" w:rsidRPr="00D32E7A" w:rsidRDefault="007D3976" w:rsidP="00EE4AC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4 245.96 zł</w:t>
            </w:r>
          </w:p>
        </w:tc>
      </w:tr>
      <w:tr w:rsidR="007D3976" w:rsidRPr="00D32E7A" w:rsidTr="00EE4ACA"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7D3976" w:rsidRPr="00D32E7A" w:rsidRDefault="007D3976" w:rsidP="00EE4AC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7D3976" w:rsidRPr="00D32E7A" w:rsidRDefault="007D3976" w:rsidP="00EE4ACA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D3976" w:rsidRPr="00D32E7A" w:rsidRDefault="007D3976" w:rsidP="00EE4AC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3 499.41 zł</w:t>
            </w:r>
          </w:p>
        </w:tc>
      </w:tr>
      <w:tr w:rsidR="007D3976" w:rsidRPr="00D32E7A" w:rsidTr="00EE4ACA"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D3976" w:rsidRPr="00D32E7A" w:rsidRDefault="007D3976" w:rsidP="00EE4AC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Enter P.H.U. Ewa </w:t>
            </w:r>
            <w:proofErr w:type="spellStart"/>
            <w:r w:rsidRPr="00D32E7A">
              <w:rPr>
                <w:rFonts w:ascii="Arial Narrow" w:hAnsi="Arial Narrow" w:cs="Arial"/>
                <w:sz w:val="24"/>
                <w:szCs w:val="24"/>
              </w:rPr>
              <w:t>Taranto</w:t>
            </w:r>
            <w:proofErr w:type="spellEnd"/>
          </w:p>
          <w:p w:rsidR="007D3976" w:rsidRPr="00D32E7A" w:rsidRDefault="007D3976" w:rsidP="00EE4ACA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Biwakowa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26A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D3976" w:rsidRPr="00D32E7A" w:rsidRDefault="007D3976" w:rsidP="00EE4AC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93-469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14 671.44 zł</w:t>
            </w:r>
          </w:p>
        </w:tc>
      </w:tr>
      <w:tr w:rsidR="007D3976" w:rsidRPr="00D32E7A" w:rsidTr="00EE4ACA"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7D3976" w:rsidRPr="00D32E7A" w:rsidRDefault="007D3976" w:rsidP="00EE4AC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Enter P.H.U. Ewa </w:t>
            </w:r>
            <w:proofErr w:type="spellStart"/>
            <w:r w:rsidRPr="00D32E7A">
              <w:rPr>
                <w:rFonts w:ascii="Arial Narrow" w:hAnsi="Arial Narrow" w:cs="Arial"/>
                <w:sz w:val="24"/>
                <w:szCs w:val="24"/>
              </w:rPr>
              <w:t>Taranto</w:t>
            </w:r>
            <w:proofErr w:type="spellEnd"/>
          </w:p>
          <w:p w:rsidR="007D3976" w:rsidRPr="00D32E7A" w:rsidRDefault="007D3976" w:rsidP="00EE4ACA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Biwakowa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26A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D3976" w:rsidRPr="00D32E7A" w:rsidRDefault="007D3976" w:rsidP="00EE4AC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93-469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3 654.33 zł</w:t>
            </w:r>
          </w:p>
        </w:tc>
      </w:tr>
      <w:tr w:rsidR="007D3976" w:rsidRPr="00D32E7A" w:rsidTr="00EE4ACA"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D3976" w:rsidRPr="00D32E7A" w:rsidRDefault="007D3976" w:rsidP="00EE4AC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D32E7A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:rsidR="007D3976" w:rsidRPr="00D32E7A" w:rsidRDefault="007D3976" w:rsidP="00EE4ACA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Wodna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D3976" w:rsidRPr="00D32E7A" w:rsidRDefault="007D3976" w:rsidP="00EE4AC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62-200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18 523.80 zł</w:t>
            </w:r>
          </w:p>
        </w:tc>
      </w:tr>
      <w:tr w:rsidR="007D3976" w:rsidRPr="00D32E7A" w:rsidTr="00EE4ACA"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7D3976" w:rsidRPr="00D32E7A" w:rsidRDefault="007D3976" w:rsidP="00EE4AC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D32E7A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:rsidR="007D3976" w:rsidRPr="00D32E7A" w:rsidRDefault="007D3976" w:rsidP="00EE4ACA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Wodna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D3976" w:rsidRPr="00D32E7A" w:rsidRDefault="007D3976" w:rsidP="00EE4AC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62-200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4 775.60 zł</w:t>
            </w:r>
          </w:p>
        </w:tc>
      </w:tr>
      <w:tr w:rsidR="007D3976" w:rsidRPr="00D32E7A" w:rsidTr="00EE4ACA"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7D3976" w:rsidRPr="00D32E7A" w:rsidRDefault="007D3976" w:rsidP="00EE4AC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LIBELI SP. Z O.O.</w:t>
            </w:r>
          </w:p>
          <w:p w:rsidR="007D3976" w:rsidRPr="00D32E7A" w:rsidRDefault="007D3976" w:rsidP="00EE4ACA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Nasienna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D3976" w:rsidRPr="00D32E7A" w:rsidRDefault="007D3976" w:rsidP="00EE4AC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44-120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Pyskowice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4 792.08 zł</w:t>
            </w:r>
          </w:p>
        </w:tc>
      </w:tr>
      <w:tr w:rsidR="007D3976" w:rsidRPr="00D32E7A" w:rsidTr="00EE4ACA"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7D3976" w:rsidRPr="00D32E7A" w:rsidRDefault="007D3976" w:rsidP="00EE4AC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LIBELI SP. Z O.O.</w:t>
            </w:r>
          </w:p>
          <w:p w:rsidR="007D3976" w:rsidRPr="00D32E7A" w:rsidRDefault="007D3976" w:rsidP="00EE4ACA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Nasienna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D3976" w:rsidRPr="00D32E7A" w:rsidRDefault="007D3976" w:rsidP="00EE4AC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44-120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Pyskowice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8 271.75 zł</w:t>
            </w:r>
          </w:p>
        </w:tc>
      </w:tr>
      <w:tr w:rsidR="007D3976" w:rsidRPr="00D32E7A" w:rsidTr="00EE4ACA"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7D3976" w:rsidRPr="00D32E7A" w:rsidRDefault="007D3976" w:rsidP="00EE4ACA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LIBELI SP. Z O.O.</w:t>
            </w:r>
          </w:p>
          <w:p w:rsidR="007D3976" w:rsidRPr="00D32E7A" w:rsidRDefault="007D3976" w:rsidP="00EE4ACA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Nasienna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D3976" w:rsidRPr="00D32E7A" w:rsidRDefault="007D3976" w:rsidP="00EE4ACA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44-120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2E7A">
              <w:rPr>
                <w:rFonts w:ascii="Arial Narrow" w:hAnsi="Arial Narrow" w:cs="Arial"/>
                <w:sz w:val="24"/>
                <w:szCs w:val="24"/>
              </w:rPr>
              <w:t>Pyskowice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3976" w:rsidRPr="00D32E7A" w:rsidRDefault="007D3976" w:rsidP="00EE4ACA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2E7A">
              <w:rPr>
                <w:rFonts w:ascii="Arial Narrow" w:hAnsi="Arial Narrow" w:cs="Arial"/>
                <w:sz w:val="24"/>
                <w:szCs w:val="24"/>
              </w:rPr>
              <w:t>47 232.00 zł</w:t>
            </w:r>
          </w:p>
        </w:tc>
      </w:tr>
    </w:tbl>
    <w:p w:rsidR="00A80738" w:rsidRPr="00D32E7A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32E7A">
        <w:rPr>
          <w:rFonts w:ascii="Arial Narrow" w:hAnsi="Arial Narrow" w:cs="Arial"/>
          <w:i/>
          <w:szCs w:val="24"/>
        </w:rPr>
        <w:t>Zamawiający</w:t>
      </w:r>
    </w:p>
    <w:bookmarkEnd w:id="0"/>
    <w:p w:rsidR="00D32E7A" w:rsidRDefault="00D32E7A" w:rsidP="00D32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2E7A" w:rsidRDefault="00D32E7A" w:rsidP="00D32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2E7A" w:rsidRDefault="00D32E7A" w:rsidP="00D32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2E7A" w:rsidRDefault="00D32E7A" w:rsidP="00D32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2E7A" w:rsidRDefault="00D32E7A" w:rsidP="00D32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2E7A" w:rsidRDefault="00D32E7A" w:rsidP="00D32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2E7A" w:rsidRDefault="00D32E7A" w:rsidP="00D32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2E7A" w:rsidRDefault="00D32E7A" w:rsidP="00D32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2E7A" w:rsidRDefault="00D32E7A" w:rsidP="00D32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2E7A" w:rsidRDefault="00D32E7A" w:rsidP="00D32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2E7A" w:rsidRDefault="00D32E7A" w:rsidP="00D32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2E7A" w:rsidRDefault="00D32E7A" w:rsidP="00D32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2E7A" w:rsidRDefault="00D32E7A" w:rsidP="00D32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2E7A" w:rsidRPr="00B9724A" w:rsidRDefault="00D32E7A" w:rsidP="00D32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D32E7A" w:rsidRPr="00B9724A" w:rsidRDefault="00D32E7A" w:rsidP="00D32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D32E7A" w:rsidRDefault="00D32E7A" w:rsidP="00D32E7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D32E7A" w:rsidRDefault="00D32E7A" w:rsidP="00D32E7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16.12.2025 r.</w:t>
      </w:r>
    </w:p>
    <w:sectPr w:rsidR="00D32E7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044" w:rsidRDefault="00373044">
      <w:r>
        <w:separator/>
      </w:r>
    </w:p>
  </w:endnote>
  <w:endnote w:type="continuationSeparator" w:id="1">
    <w:p w:rsidR="00373044" w:rsidRDefault="003730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32E7A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90A03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0A0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044" w:rsidRDefault="00373044">
      <w:r>
        <w:separator/>
      </w:r>
    </w:p>
  </w:footnote>
  <w:footnote w:type="continuationSeparator" w:id="1">
    <w:p w:rsidR="00373044" w:rsidRDefault="003730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976" w:rsidRDefault="007D39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976" w:rsidRDefault="007D39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976" w:rsidRDefault="007D397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976"/>
    <w:rsid w:val="00007727"/>
    <w:rsid w:val="00017720"/>
    <w:rsid w:val="00035488"/>
    <w:rsid w:val="00090A03"/>
    <w:rsid w:val="000D7F25"/>
    <w:rsid w:val="000E00E5"/>
    <w:rsid w:val="00173B20"/>
    <w:rsid w:val="001C69FF"/>
    <w:rsid w:val="0023318D"/>
    <w:rsid w:val="00373044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D3976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32E7A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32E7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2E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2025-12-16T08:22:00Z</cp:lastPrinted>
  <dcterms:created xsi:type="dcterms:W3CDTF">2025-12-16T08:22:00Z</dcterms:created>
  <dcterms:modified xsi:type="dcterms:W3CDTF">2025-12-16T08:22:00Z</dcterms:modified>
</cp:coreProperties>
</file>