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31D1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31D1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A3310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F31D1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F31D13" w:rsidTr="00D62E6E">
        <w:tc>
          <w:tcPr>
            <w:tcW w:w="2800" w:type="dxa"/>
          </w:tcPr>
          <w:p w:rsidR="00D62E6E" w:rsidRPr="00F31D1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31D1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31D1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F31D1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F31D1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31D1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31D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31D1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31D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31D13" w:rsidTr="00D62E6E">
        <w:tc>
          <w:tcPr>
            <w:tcW w:w="2800" w:type="dxa"/>
          </w:tcPr>
          <w:p w:rsidR="00D62E6E" w:rsidRPr="00F31D1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31D1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F31D1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F31D1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31D1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31D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31D1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31D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F31D1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401B8" w:rsidRPr="00F31D13" w:rsidTr="00656C1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401B8" w:rsidRPr="00F31D13" w:rsidRDefault="007401B8" w:rsidP="00656C1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401B8" w:rsidRPr="00F31D13" w:rsidRDefault="007401B8" w:rsidP="00656C1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31D1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31D13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F31D13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F31D13">
              <w:rPr>
                <w:rFonts w:ascii="Arial Narrow" w:eastAsia="Times New Roman" w:hAnsi="Arial Narrow" w:cs="Arial"/>
                <w:lang w:eastAsia="pl-PL"/>
              </w:rPr>
              <w:t xml:space="preserve">. zm.) (dalej jako: ustawa </w:t>
            </w:r>
            <w:proofErr w:type="spellStart"/>
            <w:r w:rsidRPr="00F31D1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31D1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7401B8" w:rsidRPr="00F31D13" w:rsidRDefault="007401B8" w:rsidP="00656C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401B8" w:rsidRPr="00F31D13" w:rsidRDefault="007401B8" w:rsidP="00656C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31D13" w:rsidRDefault="007401B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31D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31D1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31D1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F31D13" w:rsidTr="00D62E6E">
        <w:tc>
          <w:tcPr>
            <w:tcW w:w="2269" w:type="dxa"/>
          </w:tcPr>
          <w:p w:rsidR="00D62E6E" w:rsidRPr="00F31D1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F31D13" w:rsidRDefault="007401B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różnych na okres 12 miesięcy</w:t>
            </w:r>
            <w:r w:rsidR="00D62E6E" w:rsidRPr="00F31D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01B8" w:rsidRPr="00F31D13" w:rsidTr="00656C10">
        <w:tc>
          <w:tcPr>
            <w:tcW w:w="2269" w:type="dxa"/>
          </w:tcPr>
          <w:p w:rsidR="007401B8" w:rsidRPr="00F31D13" w:rsidRDefault="007401B8" w:rsidP="00656C1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401B8" w:rsidRPr="00F31D13" w:rsidRDefault="007401B8" w:rsidP="00656C1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142/2025</w:t>
            </w:r>
          </w:p>
        </w:tc>
      </w:tr>
    </w:tbl>
    <w:p w:rsidR="00BC121E" w:rsidRPr="00F31D13" w:rsidRDefault="007401B8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31D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31D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31D1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F31D1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31D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31D1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F31D13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31D13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F31D1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F31D1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F31D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31D1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F31D1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F31D1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31D1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F31D1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31D1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F31D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F31D1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F31D13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31D1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31D1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31D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31D1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31D1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F31D1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31D1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31D1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F31D1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31D1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F31D1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F31D1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F31D13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31D1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F31D1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F31D1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F31D13" w:rsidTr="00620E37">
        <w:tc>
          <w:tcPr>
            <w:tcW w:w="2660" w:type="dxa"/>
          </w:tcPr>
          <w:p w:rsidR="00BC121E" w:rsidRPr="00F31D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F31D1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31D1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31D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31D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F31D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F31D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31D13" w:rsidRDefault="00844A96" w:rsidP="007401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31D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401B8" w:rsidRPr="00F31D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F31D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31D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F31D13" w:rsidRDefault="00106AC7" w:rsidP="001E4022">
      <w:pPr>
        <w:rPr>
          <w:rFonts w:ascii="Arial Narrow" w:hAnsi="Arial Narrow"/>
        </w:rPr>
      </w:pPr>
    </w:p>
    <w:sectPr w:rsidR="00106AC7" w:rsidRPr="00F31D1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2E0" w:rsidRDefault="005F42E0">
      <w:r>
        <w:separator/>
      </w:r>
    </w:p>
  </w:endnote>
  <w:endnote w:type="continuationSeparator" w:id="1">
    <w:p w:rsidR="005F42E0" w:rsidRDefault="005F4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333C9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33C9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33C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33C92">
      <w:rPr>
        <w:rStyle w:val="Numerstrony"/>
        <w:rFonts w:ascii="Arial" w:hAnsi="Arial"/>
        <w:sz w:val="18"/>
        <w:szCs w:val="18"/>
      </w:rPr>
      <w:fldChar w:fldCharType="separate"/>
    </w:r>
    <w:r w:rsidR="003A3310">
      <w:rPr>
        <w:rStyle w:val="Numerstrony"/>
        <w:rFonts w:ascii="Arial" w:hAnsi="Arial"/>
        <w:noProof/>
        <w:sz w:val="18"/>
        <w:szCs w:val="18"/>
      </w:rPr>
      <w:t>1</w:t>
    </w:r>
    <w:r w:rsidR="00333C9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33C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33C92">
      <w:rPr>
        <w:rStyle w:val="Numerstrony"/>
        <w:rFonts w:ascii="Arial" w:hAnsi="Arial"/>
        <w:sz w:val="18"/>
        <w:szCs w:val="18"/>
      </w:rPr>
      <w:fldChar w:fldCharType="separate"/>
    </w:r>
    <w:r w:rsidR="003A3310">
      <w:rPr>
        <w:rStyle w:val="Numerstrony"/>
        <w:rFonts w:ascii="Arial" w:hAnsi="Arial"/>
        <w:noProof/>
        <w:sz w:val="18"/>
        <w:szCs w:val="18"/>
      </w:rPr>
      <w:t>2</w:t>
    </w:r>
    <w:r w:rsidR="00333C9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B8" w:rsidRDefault="007401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2E0" w:rsidRDefault="005F42E0">
      <w:r>
        <w:separator/>
      </w:r>
    </w:p>
  </w:footnote>
  <w:footnote w:type="continuationSeparator" w:id="1">
    <w:p w:rsidR="005F42E0" w:rsidRDefault="005F42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B8" w:rsidRDefault="007401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B8" w:rsidRDefault="007401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B8" w:rsidRDefault="007401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01B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3C92"/>
    <w:rsid w:val="00336EEB"/>
    <w:rsid w:val="00360BC3"/>
    <w:rsid w:val="003A331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42E0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01B8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31D13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2025-12-04T11:43:00Z</cp:lastPrinted>
  <dcterms:created xsi:type="dcterms:W3CDTF">2025-12-04T11:43:00Z</dcterms:created>
  <dcterms:modified xsi:type="dcterms:W3CDTF">2025-12-04T11:43:00Z</dcterms:modified>
</cp:coreProperties>
</file>