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84AD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84AD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84AD3">
        <w:rPr>
          <w:rFonts w:ascii="Arial Narrow" w:hAnsi="Arial Narrow" w:cs="Arial"/>
          <w:bCs/>
          <w:i w:val="0"/>
          <w:szCs w:val="24"/>
        </w:rPr>
        <w:t>3</w:t>
      </w:r>
      <w:r w:rsidR="007666D6" w:rsidRPr="00284AD3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284AD3" w:rsidTr="00467CA2">
        <w:tc>
          <w:tcPr>
            <w:tcW w:w="2800" w:type="dxa"/>
            <w:shd w:val="clear" w:color="auto" w:fill="auto"/>
          </w:tcPr>
          <w:p w:rsidR="00D520D3" w:rsidRPr="00284AD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84AD3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84AD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284AD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84AD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84AD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84AD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84AD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84AD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84AD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84AD3" w:rsidTr="00467CA2">
        <w:tc>
          <w:tcPr>
            <w:tcW w:w="2800" w:type="dxa"/>
            <w:shd w:val="clear" w:color="auto" w:fill="auto"/>
          </w:tcPr>
          <w:p w:rsidR="00D520D3" w:rsidRPr="00284AD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84AD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284AD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84AD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84AD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84AD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84AD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84AD3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84AD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284AD3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84AD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84AD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84AD3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284AD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84AD3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84AD3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84AD3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84AD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4AD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84A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84AD3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84A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84AD3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84AD3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81C71" w:rsidRPr="00284AD3">
        <w:rPr>
          <w:rFonts w:ascii="Arial Narrow" w:hAnsi="Arial Narrow" w:cs="Arial"/>
          <w:sz w:val="24"/>
          <w:szCs w:val="24"/>
        </w:rPr>
        <w:t>(</w:t>
      </w:r>
      <w:proofErr w:type="spellStart"/>
      <w:r w:rsidR="00B81C71" w:rsidRPr="00284AD3">
        <w:rPr>
          <w:rFonts w:ascii="Arial Narrow" w:hAnsi="Arial Narrow" w:cs="Arial"/>
          <w:sz w:val="24"/>
          <w:szCs w:val="24"/>
        </w:rPr>
        <w:t>t.j</w:t>
      </w:r>
      <w:proofErr w:type="spellEnd"/>
      <w:r w:rsidR="00B81C71" w:rsidRPr="00284AD3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B81C71" w:rsidRPr="00284AD3">
        <w:rPr>
          <w:rFonts w:ascii="Arial Narrow" w:hAnsi="Arial Narrow" w:cs="Arial"/>
          <w:sz w:val="24"/>
          <w:szCs w:val="24"/>
        </w:rPr>
        <w:t>późn</w:t>
      </w:r>
      <w:proofErr w:type="spellEnd"/>
      <w:r w:rsidR="00B81C71" w:rsidRPr="00284AD3">
        <w:rPr>
          <w:rFonts w:ascii="Arial Narrow" w:hAnsi="Arial Narrow" w:cs="Arial"/>
          <w:sz w:val="24"/>
          <w:szCs w:val="24"/>
        </w:rPr>
        <w:t>. zm.)</w:t>
      </w:r>
      <w:r w:rsidR="00E27ABB" w:rsidRPr="00284A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84A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84AD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84A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84A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84AD3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284AD3" w:rsidTr="00467CA2">
        <w:tc>
          <w:tcPr>
            <w:tcW w:w="2269" w:type="dxa"/>
            <w:shd w:val="clear" w:color="auto" w:fill="auto"/>
          </w:tcPr>
          <w:p w:rsidR="00D520D3" w:rsidRPr="00284AD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84AD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284AD3" w:rsidRDefault="00B81C7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84AD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 różnych na okres 12 miesięcy</w:t>
            </w:r>
            <w:r w:rsidR="00D520D3" w:rsidRPr="00284AD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81C71" w:rsidRPr="00284AD3" w:rsidTr="00656C10">
        <w:tc>
          <w:tcPr>
            <w:tcW w:w="2269" w:type="dxa"/>
            <w:shd w:val="clear" w:color="auto" w:fill="auto"/>
          </w:tcPr>
          <w:p w:rsidR="00B81C71" w:rsidRPr="00284AD3" w:rsidRDefault="00B81C71" w:rsidP="00656C1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84AD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81C71" w:rsidRPr="00284AD3" w:rsidRDefault="00B81C71" w:rsidP="00656C1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84AD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142/2025</w:t>
            </w:r>
          </w:p>
        </w:tc>
      </w:tr>
    </w:tbl>
    <w:p w:rsidR="00DC652A" w:rsidRPr="00284AD3" w:rsidRDefault="00B81C7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4A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84AD3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284AD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84A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84A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84AD3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84AD3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84AD3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284AD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284AD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4AD3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284AD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84A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84A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84AD3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84AD3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84AD3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284AD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84AD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284AD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84AD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84AD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84AD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284AD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4AD3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84AD3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84AD3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84AD3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84AD3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84A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84AD3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284AD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84A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284AD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4AD3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84AD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84A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84AD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4AD3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284AD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84A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284AD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4AD3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284A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84A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84AD3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284AD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84AD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284AD3" w:rsidTr="00467CA2">
        <w:tc>
          <w:tcPr>
            <w:tcW w:w="2660" w:type="dxa"/>
            <w:shd w:val="clear" w:color="auto" w:fill="auto"/>
          </w:tcPr>
          <w:p w:rsidR="00D520D3" w:rsidRPr="00284AD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84AD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84AD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284AD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84A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284AD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84AD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84AD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284AD3" w:rsidRDefault="00D520D3" w:rsidP="00B81C7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84A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81C71" w:rsidRPr="00284A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84A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84A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84AD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284AD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84AD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B2B" w:rsidRDefault="008C1B2B" w:rsidP="00025386">
      <w:pPr>
        <w:spacing w:after="0" w:line="240" w:lineRule="auto"/>
      </w:pPr>
      <w:r>
        <w:separator/>
      </w:r>
    </w:p>
  </w:endnote>
  <w:endnote w:type="continuationSeparator" w:id="1">
    <w:p w:rsidR="008C1B2B" w:rsidRDefault="008C1B2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C71" w:rsidRDefault="00B81C7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4A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4AD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C71" w:rsidRDefault="00B81C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B2B" w:rsidRDefault="008C1B2B" w:rsidP="00025386">
      <w:pPr>
        <w:spacing w:after="0" w:line="240" w:lineRule="auto"/>
      </w:pPr>
      <w:r>
        <w:separator/>
      </w:r>
    </w:p>
  </w:footnote>
  <w:footnote w:type="continuationSeparator" w:id="1">
    <w:p w:rsidR="008C1B2B" w:rsidRDefault="008C1B2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C71" w:rsidRDefault="00B81C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C71" w:rsidRDefault="00B81C7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C71" w:rsidRDefault="00B81C7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1C7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84AD3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C1B2B"/>
    <w:rsid w:val="008F2498"/>
    <w:rsid w:val="0093388F"/>
    <w:rsid w:val="00A56A6F"/>
    <w:rsid w:val="00A87380"/>
    <w:rsid w:val="00AF4E90"/>
    <w:rsid w:val="00AF7375"/>
    <w:rsid w:val="00B62AD0"/>
    <w:rsid w:val="00B77707"/>
    <w:rsid w:val="00B81C71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2025-12-04T11:26:00Z</dcterms:created>
  <dcterms:modified xsi:type="dcterms:W3CDTF">2025-12-04T11:27:00Z</dcterms:modified>
</cp:coreProperties>
</file>