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07BF2" w:rsidRPr="00907BF2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07BF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07BF2">
        <w:rPr>
          <w:rFonts w:ascii="Arial" w:hAnsi="Arial" w:cs="Arial"/>
        </w:rPr>
        <w:t>Szpital Powiatowy w Limanowej Imienia Miłosierdzia Bożego</w:t>
      </w:r>
    </w:p>
    <w:p w:rsidR="005D05C3" w:rsidRPr="0012157F" w:rsidRDefault="00907BF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07BF2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07BF2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07BF2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07BF2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07BF2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7BF2" w:rsidRPr="0012157F" w:rsidTr="002C7D1F">
        <w:tc>
          <w:tcPr>
            <w:tcW w:w="9104" w:type="dxa"/>
            <w:shd w:val="clear" w:color="auto" w:fill="D9D9D9"/>
          </w:tcPr>
          <w:p w:rsidR="00907BF2" w:rsidRPr="0012157F" w:rsidRDefault="00907BF2" w:rsidP="002C7D1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07BF2" w:rsidRPr="00094F76" w:rsidRDefault="00907BF2" w:rsidP="002C7D1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07BF2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07BF2" w:rsidRPr="004B5FB1" w:rsidRDefault="00907BF2" w:rsidP="002C7D1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907BF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7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ujęte w 12 zadaniach dla zaopatrzenia Apteki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7BF2" w:rsidRPr="00A2540E" w:rsidTr="002C7D1F">
        <w:tc>
          <w:tcPr>
            <w:tcW w:w="2269" w:type="dxa"/>
            <w:shd w:val="clear" w:color="auto" w:fill="auto"/>
          </w:tcPr>
          <w:p w:rsidR="00907BF2" w:rsidRPr="00A2540E" w:rsidRDefault="00907BF2" w:rsidP="002C7D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7BF2" w:rsidRPr="00A2540E" w:rsidRDefault="00907BF2" w:rsidP="002C7D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7B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NZ-26-2025-77-D-P-A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07BF2" w:rsidRPr="00907BF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51516E" w:rsidRDefault="0051516E" w:rsidP="0051516E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</w:p>
    <w:p w:rsidR="0051516E" w:rsidRDefault="0051516E" w:rsidP="0051516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>a</w:t>
      </w:r>
      <w:r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51516E" w:rsidRDefault="0051516E" w:rsidP="0051516E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51516E" w:rsidRPr="00524A45" w:rsidRDefault="0051516E" w:rsidP="0051516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ED79A4">
        <w:rPr>
          <w:rFonts w:ascii="Arial" w:hAnsi="Arial" w:cs="Arial"/>
          <w:bCs/>
          <w:sz w:val="24"/>
          <w:szCs w:val="24"/>
        </w:rPr>
        <w:t>t.j. Dz. U. z 2023r. poz. 1</w:t>
      </w:r>
      <w:r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51516E" w:rsidRDefault="0051516E" w:rsidP="0051516E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907BF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07BF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EFE" w:rsidRDefault="00D27EFE" w:rsidP="0038231F">
      <w:pPr>
        <w:spacing w:after="0" w:line="240" w:lineRule="auto"/>
      </w:pPr>
      <w:r>
        <w:separator/>
      </w:r>
    </w:p>
  </w:endnote>
  <w:endnote w:type="continuationSeparator" w:id="0">
    <w:p w:rsidR="00D27EFE" w:rsidRDefault="00D27E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F2" w:rsidRDefault="00907B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1516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1516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F2" w:rsidRDefault="00907B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EFE" w:rsidRDefault="00D27EFE" w:rsidP="0038231F">
      <w:pPr>
        <w:spacing w:after="0" w:line="240" w:lineRule="auto"/>
      </w:pPr>
      <w:r>
        <w:separator/>
      </w:r>
    </w:p>
  </w:footnote>
  <w:footnote w:type="continuationSeparator" w:id="0">
    <w:p w:rsidR="00D27EFE" w:rsidRDefault="00D27E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F2" w:rsidRDefault="00907B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F2" w:rsidRDefault="00907B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BF2" w:rsidRDefault="00907B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EF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1516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7BF2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EFE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15A44AF-9E3B-47CA-A91B-FEB28E80B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903E2-6F36-4D0B-B129-DE3E327C6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2016-07-26T10:32:00Z</cp:lastPrinted>
  <dcterms:created xsi:type="dcterms:W3CDTF">2025-08-21T11:10:00Z</dcterms:created>
  <dcterms:modified xsi:type="dcterms:W3CDTF">2025-08-21T11:11:00Z</dcterms:modified>
</cp:coreProperties>
</file>